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8" w:type="dxa"/>
        <w:jc w:val="center"/>
        <w:tblLayout w:type="fixed"/>
        <w:tblCellMar>
          <w:top w:w="55" w:type="dxa"/>
          <w:left w:w="55" w:type="dxa"/>
          <w:bottom w:w="55" w:type="dxa"/>
          <w:right w:w="55" w:type="dxa"/>
        </w:tblCellMar>
        <w:tblLook w:val="00A0"/>
      </w:tblPr>
      <w:tblGrid>
        <w:gridCol w:w="3441"/>
        <w:gridCol w:w="3343"/>
        <w:gridCol w:w="3254"/>
      </w:tblGrid>
      <w:tr w:rsidR="007E408C" w:rsidRPr="0032224D" w:rsidTr="00AE70AB">
        <w:trPr>
          <w:trHeight w:val="1921"/>
          <w:jc w:val="center"/>
        </w:trPr>
        <w:tc>
          <w:tcPr>
            <w:tcW w:w="3441"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bookmarkStart w:id="0" w:name="bookmark4"/>
            <w:r w:rsidRPr="0032224D">
              <w:rPr>
                <w:rFonts w:ascii="Times New Roman" w:hAnsi="Times New Roman"/>
                <w:sz w:val="20"/>
                <w:szCs w:val="20"/>
              </w:rPr>
              <w:t>РАССМОТРЕНА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на заседании управляющего совета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№30»</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протокол от 29 августа 2023 года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1</w:t>
            </w:r>
          </w:p>
        </w:tc>
        <w:tc>
          <w:tcPr>
            <w:tcW w:w="3343"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РАССМОТРЕНА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на заседании педагогического совета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№30»</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протокол от 30 августа 2023 года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1</w:t>
            </w:r>
          </w:p>
        </w:tc>
        <w:tc>
          <w:tcPr>
            <w:tcW w:w="3254" w:type="dxa"/>
          </w:tcPr>
          <w:p w:rsidR="007E408C" w:rsidRPr="0032224D" w:rsidRDefault="007E408C" w:rsidP="0032224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УТВЕРЖДЕНА</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приказом директора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 xml:space="preserve">муниципального бюджетного общеобразовательного учреждения «Средняя общеобразовательная </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школа №30»</w:t>
            </w:r>
          </w:p>
          <w:p w:rsidR="007E408C" w:rsidRPr="0032224D" w:rsidRDefault="007E408C" w:rsidP="0032224D">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от 31 августа 2023  года № 221</w:t>
            </w:r>
          </w:p>
        </w:tc>
      </w:tr>
    </w:tbl>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 xml:space="preserve">Основная образовательная программа </w:t>
      </w: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основного общего образования</w:t>
      </w: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муниципального бюджетного общеобразовательного учреждения</w:t>
      </w:r>
    </w:p>
    <w:p w:rsidR="007E408C" w:rsidRPr="0032224D" w:rsidRDefault="007E408C" w:rsidP="0032224D">
      <w:pPr>
        <w:keepNext/>
        <w:suppressAutoHyphens/>
        <w:spacing w:after="0" w:line="240" w:lineRule="auto"/>
        <w:jc w:val="center"/>
        <w:rPr>
          <w:rFonts w:ascii="Times New Roman" w:eastAsia="MS Mincho" w:hAnsi="Times New Roman"/>
          <w:b/>
          <w:sz w:val="40"/>
          <w:szCs w:val="40"/>
          <w:lang w:eastAsia="ar-SA"/>
        </w:rPr>
      </w:pPr>
      <w:r w:rsidRPr="0032224D">
        <w:rPr>
          <w:rFonts w:ascii="Times New Roman" w:eastAsia="MS Mincho" w:hAnsi="Times New Roman"/>
          <w:b/>
          <w:sz w:val="40"/>
          <w:szCs w:val="40"/>
          <w:lang w:eastAsia="ar-SA"/>
        </w:rPr>
        <w:t>«Средняя  общеобразовательная школа № 30»</w:t>
      </w: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p>
    <w:p w:rsidR="007E408C" w:rsidRPr="0032224D" w:rsidRDefault="007E408C" w:rsidP="0032224D">
      <w:pPr>
        <w:widowControl w:val="0"/>
        <w:autoSpaceDE w:val="0"/>
        <w:autoSpaceDN w:val="0"/>
        <w:spacing w:after="0" w:line="240" w:lineRule="auto"/>
        <w:jc w:val="center"/>
        <w:rPr>
          <w:rFonts w:ascii="Times New Roman" w:hAnsi="Times New Roman"/>
          <w:b/>
          <w:sz w:val="40"/>
          <w:szCs w:val="40"/>
        </w:rPr>
      </w:pPr>
      <w:r w:rsidRPr="0032224D">
        <w:rPr>
          <w:rFonts w:ascii="Times New Roman" w:hAnsi="Times New Roman"/>
          <w:b/>
          <w:sz w:val="40"/>
          <w:szCs w:val="40"/>
        </w:rPr>
        <w:t>(новая редакция)</w:t>
      </w: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b/>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32224D">
      <w:pPr>
        <w:widowControl w:val="0"/>
        <w:autoSpaceDE w:val="0"/>
        <w:autoSpaceDN w:val="0"/>
        <w:spacing w:after="0" w:line="240" w:lineRule="auto"/>
        <w:jc w:val="center"/>
        <w:rPr>
          <w:rFonts w:ascii="Times New Roman" w:hAnsi="Times New Roman"/>
          <w:b/>
          <w:sz w:val="28"/>
          <w:szCs w:val="28"/>
        </w:rPr>
      </w:pPr>
      <w:r w:rsidRPr="0032224D">
        <w:rPr>
          <w:rFonts w:ascii="Times New Roman" w:hAnsi="Times New Roman"/>
          <w:b/>
          <w:sz w:val="28"/>
          <w:szCs w:val="28"/>
        </w:rPr>
        <w:t xml:space="preserve">Старый Оскол </w:t>
      </w:r>
    </w:p>
    <w:p w:rsidR="007E408C" w:rsidRPr="0032224D" w:rsidRDefault="007E408C" w:rsidP="0032224D">
      <w:pPr>
        <w:widowControl w:val="0"/>
        <w:autoSpaceDE w:val="0"/>
        <w:autoSpaceDN w:val="0"/>
        <w:spacing w:after="0" w:line="240" w:lineRule="auto"/>
        <w:jc w:val="center"/>
        <w:rPr>
          <w:rFonts w:ascii="Times New Roman" w:eastAsia="@Arial Unicode MS" w:hAnsi="Times New Roman"/>
          <w:sz w:val="26"/>
        </w:rPr>
      </w:pPr>
      <w:r w:rsidRPr="0032224D">
        <w:rPr>
          <w:rFonts w:ascii="Times New Roman" w:hAnsi="Times New Roman"/>
          <w:b/>
          <w:sz w:val="28"/>
          <w:szCs w:val="28"/>
        </w:rPr>
        <w:t>2023</w:t>
      </w:r>
    </w:p>
    <w:p w:rsidR="007E408C" w:rsidRPr="0032224D" w:rsidRDefault="007E408C" w:rsidP="0032224D">
      <w:pPr>
        <w:widowControl w:val="0"/>
        <w:autoSpaceDE w:val="0"/>
        <w:autoSpaceDN w:val="0"/>
        <w:spacing w:after="0" w:line="240" w:lineRule="auto"/>
        <w:ind w:firstLine="566"/>
        <w:jc w:val="both"/>
        <w:rPr>
          <w:rFonts w:ascii="Times New Roman" w:hAnsi="Times New Roman"/>
          <w:sz w:val="24"/>
          <w:szCs w:val="24"/>
        </w:rPr>
      </w:pPr>
    </w:p>
    <w:p w:rsidR="007E408C" w:rsidRPr="0032224D" w:rsidRDefault="007E408C" w:rsidP="0058097B">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1. ЦЕЛЕВОЙ РАЗДЕЛ ОСНОВНОЙ ОБРАЗОВАТЕЛЬНОЙ ПРОГРАММЫ ОСНОВНОГО ОБЩЕГО ОБРАЗОВАНИЯ</w:t>
      </w:r>
    </w:p>
    <w:p w:rsidR="007E408C" w:rsidRPr="0032224D" w:rsidRDefault="007E408C" w:rsidP="0058097B">
      <w:pPr>
        <w:widowControl w:val="0"/>
        <w:tabs>
          <w:tab w:val="left" w:pos="442"/>
        </w:tabs>
        <w:spacing w:after="0" w:line="240" w:lineRule="auto"/>
        <w:ind w:left="709"/>
        <w:outlineLvl w:val="4"/>
        <w:rPr>
          <w:rStyle w:val="5"/>
          <w:rFonts w:ascii="Times New Roman" w:hAnsi="Times New Roman" w:cs="Times New Roman"/>
          <w:b w:val="0"/>
          <w:bCs w:val="0"/>
          <w:color w:val="auto"/>
          <w:sz w:val="24"/>
          <w:szCs w:val="24"/>
        </w:rPr>
      </w:pPr>
    </w:p>
    <w:p w:rsidR="007E408C" w:rsidRPr="0032224D" w:rsidRDefault="007E408C" w:rsidP="0058097B">
      <w:pPr>
        <w:widowControl w:val="0"/>
        <w:numPr>
          <w:ilvl w:val="1"/>
          <w:numId w:val="1"/>
        </w:numPr>
        <w:tabs>
          <w:tab w:val="left" w:pos="442"/>
        </w:tabs>
        <w:spacing w:after="0" w:line="240" w:lineRule="auto"/>
        <w:ind w:firstLine="709"/>
        <w:jc w:val="center"/>
        <w:outlineLvl w:val="4"/>
        <w:rPr>
          <w:rStyle w:val="5"/>
          <w:rFonts w:ascii="Times New Roman" w:hAnsi="Times New Roman" w:cs="Times New Roman"/>
          <w:b w:val="0"/>
          <w:bCs w:val="0"/>
          <w:color w:val="auto"/>
          <w:sz w:val="24"/>
          <w:szCs w:val="24"/>
        </w:rPr>
      </w:pPr>
      <w:r w:rsidRPr="0032224D">
        <w:rPr>
          <w:rStyle w:val="5"/>
          <w:rFonts w:ascii="Times New Roman" w:hAnsi="Times New Roman" w:cs="Times New Roman"/>
          <w:color w:val="auto"/>
          <w:sz w:val="24"/>
          <w:szCs w:val="24"/>
        </w:rPr>
        <w:t>ПОЯСНИТЕЛЬНАЯ ЗАПИСКА</w:t>
      </w:r>
      <w:bookmarkEnd w:id="0"/>
    </w:p>
    <w:p w:rsidR="007E408C" w:rsidRPr="0032224D" w:rsidRDefault="007E408C" w:rsidP="0058097B">
      <w:pPr>
        <w:widowControl w:val="0"/>
        <w:tabs>
          <w:tab w:val="left" w:pos="442"/>
        </w:tabs>
        <w:spacing w:after="0" w:line="240" w:lineRule="auto"/>
        <w:ind w:firstLine="709"/>
        <w:outlineLvl w:val="4"/>
        <w:rPr>
          <w:rFonts w:ascii="Times New Roman" w:hAnsi="Times New Roman"/>
          <w:sz w:val="24"/>
          <w:szCs w:val="24"/>
        </w:rPr>
      </w:pPr>
    </w:p>
    <w:p w:rsidR="007E408C" w:rsidRPr="0032224D" w:rsidRDefault="007E408C" w:rsidP="0058097B">
      <w:pPr>
        <w:widowControl w:val="0"/>
        <w:numPr>
          <w:ilvl w:val="2"/>
          <w:numId w:val="1"/>
        </w:numPr>
        <w:tabs>
          <w:tab w:val="left" w:pos="649"/>
        </w:tabs>
        <w:spacing w:after="0" w:line="240" w:lineRule="auto"/>
        <w:ind w:right="160" w:firstLine="709"/>
        <w:jc w:val="both"/>
        <w:outlineLvl w:val="3"/>
        <w:rPr>
          <w:rFonts w:ascii="Times New Roman" w:hAnsi="Times New Roman"/>
          <w:sz w:val="24"/>
          <w:szCs w:val="24"/>
        </w:rPr>
      </w:pPr>
      <w:bookmarkStart w:id="1" w:name="bookmark5"/>
      <w:r w:rsidRPr="0032224D">
        <w:rPr>
          <w:rStyle w:val="4"/>
          <w:rFonts w:ascii="Times New Roman" w:hAnsi="Times New Roman" w:cs="Times New Roman"/>
          <w:color w:val="auto"/>
          <w:sz w:val="24"/>
          <w:szCs w:val="24"/>
        </w:rPr>
        <w:t>Цели реализации основной образовательной программы основного общего образования</w:t>
      </w:r>
      <w:bookmarkEnd w:id="1"/>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Согласно ФЗ «Об образовании в Российской Федерации</w:t>
      </w:r>
      <w:r w:rsidRPr="0032224D">
        <w:rPr>
          <w:rStyle w:val="2"/>
          <w:rFonts w:ascii="Times New Roman" w:hAnsi="Times New Roman" w:cs="Times New Roman"/>
          <w:i/>
          <w:color w:val="auto"/>
          <w:sz w:val="24"/>
          <w:szCs w:val="24"/>
        </w:rPr>
        <w:t xml:space="preserve">» </w:t>
      </w:r>
      <w:r w:rsidRPr="0032224D">
        <w:rPr>
          <w:rStyle w:val="20"/>
          <w:rFonts w:ascii="Times New Roman" w:hAnsi="Times New Roman" w:cs="Times New Roman"/>
          <w:i w:val="0"/>
          <w:color w:val="auto"/>
          <w:sz w:val="24"/>
          <w:szCs w:val="24"/>
        </w:rPr>
        <w:t>основное общее образование</w:t>
      </w:r>
      <w:r w:rsidRPr="0032224D">
        <w:rPr>
          <w:rStyle w:val="2"/>
          <w:rFonts w:ascii="Times New Roman" w:hAnsi="Times New Roman" w:cs="Times New Roman"/>
          <w:color w:val="auto"/>
          <w:sz w:val="24"/>
          <w:szCs w:val="24"/>
        </w:rPr>
        <w:t xml:space="preserve"> является необходимым уровнем образования.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Целью реализации основной образовательной программы основного общего образования муниципального бюджетного общеобразовательного учреждения «Средняя общеобразовательная школа №34» (далее – МБОУ «СОШ №30») является:</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организация учебного процесса с учетом целей, содержания и планируемых результатов основного общего образования, отражённых во ФГОС ООО;</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создание условий для становления и формирования личности обучающегося;</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для обучающихся социальных групп, нуждающихся в особом внимании и поддержке.</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Достижение поставленных целей при разработке и реализации основной образовательной программы МБОУ «СОШ №30» предусматривает решение следующих основных задач: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и Федеральной образовательной программе основного общего образования (ФОП ООО);</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 обеспечение преемственности начального общего, основного общего, среднего общего образования;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достижение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обеспечение доступности получения качественного основного общего образования;</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кружков, организацию общественно полезной деятельности, в том числе с использованием возможностей образовательных организаций дополнительного образования;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участие обучающихся, их родителей (законных представителей), педагогических работников МБОУ «СОШ №30» в проектировании и развитии внутришкольной социальной среды, школьного уклада;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психолога, социального педагога, сотрудничество с базовыми предприятиями, организациями профессионального образования; </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Основная образовательная программа основного общего образования МБОУ «СОШ №30» является основным документом, определяющим содержание общего образования, а также регламентирующим образовательную деятельность МБОУ «СОШ №30»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p>
    <w:p w:rsidR="007E408C" w:rsidRPr="0032224D" w:rsidRDefault="007E408C" w:rsidP="0058097B">
      <w:pPr>
        <w:widowControl w:val="0"/>
        <w:numPr>
          <w:ilvl w:val="2"/>
          <w:numId w:val="1"/>
        </w:numPr>
        <w:tabs>
          <w:tab w:val="left" w:pos="654"/>
        </w:tabs>
        <w:spacing w:after="0" w:line="240" w:lineRule="auto"/>
        <w:ind w:firstLine="709"/>
        <w:jc w:val="both"/>
        <w:outlineLvl w:val="3"/>
        <w:rPr>
          <w:rFonts w:ascii="Times New Roman" w:hAnsi="Times New Roman"/>
          <w:sz w:val="24"/>
          <w:szCs w:val="24"/>
        </w:rPr>
      </w:pPr>
      <w:bookmarkStart w:id="2" w:name="bookmark6"/>
      <w:r w:rsidRPr="0032224D">
        <w:rPr>
          <w:rStyle w:val="4"/>
          <w:rFonts w:ascii="Times New Roman" w:hAnsi="Times New Roman" w:cs="Times New Roman"/>
          <w:color w:val="auto"/>
          <w:sz w:val="24"/>
          <w:szCs w:val="24"/>
        </w:rPr>
        <w:t>Принципы формирования и механизмы реализации основной образовательной программы основного общего образования</w:t>
      </w:r>
      <w:bookmarkEnd w:id="2"/>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7E408C" w:rsidRPr="0032224D" w:rsidRDefault="007E408C" w:rsidP="00DB4E63">
      <w:pPr>
        <w:pStyle w:val="ListParagraph"/>
        <w:numPr>
          <w:ilvl w:val="0"/>
          <w:numId w:val="2"/>
        </w:numPr>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принцип учёта ФГОС ООО: ООП ООО МБОУ «СОШ №30»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E408C" w:rsidRPr="0032224D" w:rsidRDefault="007E408C" w:rsidP="00DB4E63">
      <w:pPr>
        <w:pStyle w:val="ListParagraph"/>
        <w:numPr>
          <w:ilvl w:val="0"/>
          <w:numId w:val="2"/>
        </w:numPr>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 принцип учёта языка обучения: с учётом условий функционирования МБОУ «СОШ №30»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E408C" w:rsidRPr="0032224D" w:rsidRDefault="007E408C" w:rsidP="00DB4E63">
      <w:pPr>
        <w:pStyle w:val="ListParagraph"/>
        <w:numPr>
          <w:ilvl w:val="0"/>
          <w:numId w:val="2"/>
        </w:numPr>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E408C" w:rsidRPr="0032224D" w:rsidRDefault="007E408C" w:rsidP="00DB4E63">
      <w:pPr>
        <w:pStyle w:val="ListParagraph"/>
        <w:numPr>
          <w:ilvl w:val="0"/>
          <w:numId w:val="2"/>
        </w:numPr>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 принцип индивидуализации обучения: ООП ООО МБОУ «СОШ №30»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E408C" w:rsidRPr="0032224D" w:rsidRDefault="007E408C" w:rsidP="00DB4E63">
      <w:pPr>
        <w:pStyle w:val="ListParagraph"/>
        <w:numPr>
          <w:ilvl w:val="0"/>
          <w:numId w:val="2"/>
        </w:numPr>
        <w:tabs>
          <w:tab w:val="left" w:pos="993"/>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E408C" w:rsidRPr="0032224D" w:rsidRDefault="007E408C" w:rsidP="00DB4E63">
      <w:pPr>
        <w:pStyle w:val="ListParagraph"/>
        <w:widowControl w:val="0"/>
        <w:numPr>
          <w:ilvl w:val="0"/>
          <w:numId w:val="2"/>
        </w:numPr>
        <w:tabs>
          <w:tab w:val="left" w:pos="202"/>
          <w:tab w:val="left" w:pos="993"/>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принцип учёта индивидуальных возрастных, психологических и физиологических особенностей обучающихся при построении образовательной деятельности и определении образовательно-воспитательных целей и путей их достижения;</w:t>
      </w:r>
    </w:p>
    <w:p w:rsidR="007E408C" w:rsidRPr="0032224D" w:rsidRDefault="007E408C" w:rsidP="00DB4E63">
      <w:pPr>
        <w:pStyle w:val="ListParagraph"/>
        <w:widowControl w:val="0"/>
        <w:numPr>
          <w:ilvl w:val="0"/>
          <w:numId w:val="2"/>
        </w:numPr>
        <w:tabs>
          <w:tab w:val="left" w:pos="202"/>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принцип обеспечения фундаментального характера образования, учета специфики изучаемых предметов;</w:t>
      </w:r>
    </w:p>
    <w:p w:rsidR="007E408C" w:rsidRPr="0032224D" w:rsidRDefault="007E408C" w:rsidP="00DB4E63">
      <w:pPr>
        <w:pStyle w:val="ListParagraph"/>
        <w:widowControl w:val="0"/>
        <w:numPr>
          <w:ilvl w:val="0"/>
          <w:numId w:val="2"/>
        </w:numPr>
        <w:tabs>
          <w:tab w:val="left" w:pos="202"/>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принцип интеграции обучения и воспитания: ООП ООО МБОУ «СОШ №30»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E408C" w:rsidRPr="0032224D" w:rsidRDefault="007E408C" w:rsidP="00DB4E63">
      <w:pPr>
        <w:pStyle w:val="ListParagraph"/>
        <w:widowControl w:val="0"/>
        <w:numPr>
          <w:ilvl w:val="0"/>
          <w:numId w:val="2"/>
        </w:numPr>
        <w:tabs>
          <w:tab w:val="left" w:pos="202"/>
          <w:tab w:val="left" w:pos="993"/>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принцип здоровьесбережения: при организации образовательной деятельности не допускается использование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соответствует требованиям, предусмотренным действующими санитарными правилами и нормативами.</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Основная образовательная программа МБОУ «СОШ №30» формируется с учетом особенностей развития детей 11—15 лет, связанных:</w:t>
      </w:r>
    </w:p>
    <w:p w:rsidR="007E408C" w:rsidRPr="0032224D" w:rsidRDefault="007E408C" w:rsidP="00DB4E63">
      <w:pPr>
        <w:pStyle w:val="ListParagraph"/>
        <w:widowControl w:val="0"/>
        <w:numPr>
          <w:ilvl w:val="0"/>
          <w:numId w:val="3"/>
        </w:numPr>
        <w:tabs>
          <w:tab w:val="left" w:pos="202"/>
          <w:tab w:val="left" w:pos="851"/>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7E408C" w:rsidRPr="0032224D" w:rsidRDefault="007E408C" w:rsidP="00DB4E63">
      <w:pPr>
        <w:pStyle w:val="ListParagraph"/>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7E408C" w:rsidRPr="0032224D" w:rsidRDefault="007E408C" w:rsidP="00DB4E63">
      <w:pPr>
        <w:pStyle w:val="ListParagraph"/>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7E408C" w:rsidRPr="0032224D" w:rsidRDefault="007E408C" w:rsidP="00DB4E63">
      <w:pPr>
        <w:pStyle w:val="ListParagraph"/>
        <w:numPr>
          <w:ilvl w:val="0"/>
          <w:numId w:val="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7E408C" w:rsidRPr="0032224D" w:rsidRDefault="007E408C" w:rsidP="00DB4E63">
      <w:pPr>
        <w:tabs>
          <w:tab w:val="left" w:pos="851"/>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E408C" w:rsidRPr="0032224D" w:rsidRDefault="007E408C" w:rsidP="00DB4E63">
      <w:pPr>
        <w:tabs>
          <w:tab w:val="left" w:pos="851"/>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Второй этап подросткового развития (14—15 лет, 8—9 классы), характеризуется:</w:t>
      </w:r>
    </w:p>
    <w:p w:rsidR="007E408C" w:rsidRPr="0032224D" w:rsidRDefault="007E408C" w:rsidP="00DB4E63">
      <w:pPr>
        <w:pStyle w:val="ListParagraph"/>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7E408C" w:rsidRPr="0032224D" w:rsidRDefault="007E408C" w:rsidP="00DB4E63">
      <w:pPr>
        <w:pStyle w:val="ListParagraph"/>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стремлением подростка к общению и совместной деятельности со сверстниками;</w:t>
      </w:r>
    </w:p>
    <w:p w:rsidR="007E408C" w:rsidRPr="0032224D" w:rsidRDefault="007E408C" w:rsidP="00DB4E63">
      <w:pPr>
        <w:pStyle w:val="ListParagraph"/>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E408C" w:rsidRPr="0032224D" w:rsidRDefault="007E408C" w:rsidP="00DB4E63">
      <w:pPr>
        <w:pStyle w:val="ListParagraph"/>
        <w:numPr>
          <w:ilvl w:val="0"/>
          <w:numId w:val="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7E408C" w:rsidRPr="0032224D" w:rsidRDefault="007E408C" w:rsidP="00DB4E63">
      <w:pPr>
        <w:pStyle w:val="ListParagraph"/>
        <w:widowControl w:val="0"/>
        <w:numPr>
          <w:ilvl w:val="0"/>
          <w:numId w:val="4"/>
        </w:numPr>
        <w:tabs>
          <w:tab w:val="left" w:pos="202"/>
          <w:tab w:val="left" w:pos="851"/>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7E408C" w:rsidRPr="0032224D" w:rsidRDefault="007E408C" w:rsidP="00DB4E63">
      <w:pPr>
        <w:pStyle w:val="ListParagraph"/>
        <w:widowControl w:val="0"/>
        <w:numPr>
          <w:ilvl w:val="0"/>
          <w:numId w:val="4"/>
        </w:numPr>
        <w:tabs>
          <w:tab w:val="left" w:pos="202"/>
          <w:tab w:val="left" w:pos="851"/>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7E408C" w:rsidRPr="0032224D" w:rsidRDefault="007E408C" w:rsidP="0058097B">
      <w:pPr>
        <w:widowControl w:val="0"/>
        <w:numPr>
          <w:ilvl w:val="2"/>
          <w:numId w:val="1"/>
        </w:numPr>
        <w:tabs>
          <w:tab w:val="left" w:pos="649"/>
        </w:tabs>
        <w:spacing w:after="0" w:line="240" w:lineRule="auto"/>
        <w:ind w:firstLine="709"/>
        <w:jc w:val="both"/>
        <w:outlineLvl w:val="3"/>
        <w:rPr>
          <w:rFonts w:ascii="Times New Roman" w:hAnsi="Times New Roman"/>
          <w:sz w:val="24"/>
          <w:szCs w:val="24"/>
        </w:rPr>
      </w:pPr>
      <w:bookmarkStart w:id="3" w:name="bookmark7"/>
      <w:r w:rsidRPr="0032224D">
        <w:rPr>
          <w:rStyle w:val="4"/>
          <w:rFonts w:ascii="Times New Roman" w:hAnsi="Times New Roman" w:cs="Times New Roman"/>
          <w:color w:val="auto"/>
          <w:sz w:val="24"/>
          <w:szCs w:val="24"/>
        </w:rPr>
        <w:t>Общая характеристика основной образовательной программы основного общего образования</w:t>
      </w:r>
      <w:bookmarkEnd w:id="3"/>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Программа основного общего образования МБОУ «СОШ №30» разрабатывается в соответствии с ФГОС основного общего образования и с учетом Федеральной  образовательной программы основного общего образования (ФОП ООО).</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Основная образовательная программа определяет объем и содержание образования на уровне основного общего образования, планируемые результаты освоения образовательной программы, условия образовательной деятельности.</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w:t>
      </w:r>
    </w:p>
    <w:p w:rsidR="007E408C" w:rsidRPr="0032224D" w:rsidRDefault="007E408C" w:rsidP="00121FB2">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В целях удовлетворения образовательных потребностей и интересов обучающихся МБОУ «СОШ №30»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«СОШ №30».</w:t>
      </w:r>
    </w:p>
    <w:p w:rsidR="007E408C" w:rsidRPr="0032224D" w:rsidRDefault="007E408C" w:rsidP="0058097B">
      <w:pPr>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Срок освоения основной образовательной программы составляет не более пяти лет.</w:t>
      </w:r>
      <w:r w:rsidRPr="0032224D">
        <w:rPr>
          <w:rStyle w:val="2"/>
          <w:rFonts w:ascii="Times New Roman" w:hAnsi="Times New Roman" w:cs="Times New Roman"/>
          <w:color w:val="auto"/>
          <w:sz w:val="24"/>
          <w:szCs w:val="24"/>
        </w:rPr>
        <w:br w:type="page"/>
      </w:r>
    </w:p>
    <w:p w:rsidR="007E408C" w:rsidRPr="0032224D" w:rsidRDefault="007E408C" w:rsidP="0058097B">
      <w:pPr>
        <w:widowControl w:val="0"/>
        <w:tabs>
          <w:tab w:val="left" w:pos="466"/>
        </w:tabs>
        <w:spacing w:after="0" w:line="240" w:lineRule="auto"/>
        <w:jc w:val="center"/>
        <w:rPr>
          <w:rFonts w:ascii="Times New Roman" w:hAnsi="Times New Roman"/>
          <w:sz w:val="24"/>
          <w:szCs w:val="24"/>
        </w:rPr>
      </w:pPr>
      <w:r w:rsidRPr="0032224D">
        <w:rPr>
          <w:rStyle w:val="7"/>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r w:rsidRPr="0032224D">
        <w:rPr>
          <w:rFonts w:ascii="Times New Roman" w:hAnsi="Times New Roman"/>
          <w:sz w:val="24"/>
          <w:szCs w:val="24"/>
        </w:rPr>
        <w:t>Планируемые результаты освоения обучающимися программы основного общего образования:</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r w:rsidRPr="0032224D">
        <w:rPr>
          <w:rFonts w:ascii="Times New Roman" w:hAnsi="Times New Roman"/>
          <w:sz w:val="24"/>
          <w:szCs w:val="24"/>
        </w:rPr>
        <w:t>1)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E408C" w:rsidRPr="0032224D" w:rsidRDefault="007E408C" w:rsidP="0058097B">
      <w:pPr>
        <w:shd w:val="clear" w:color="auto" w:fill="FFFFFF"/>
        <w:spacing w:after="0" w:line="240" w:lineRule="auto"/>
        <w:ind w:firstLine="540"/>
        <w:jc w:val="both"/>
        <w:rPr>
          <w:rFonts w:ascii="Times New Roman" w:hAnsi="Times New Roman"/>
          <w:sz w:val="24"/>
          <w:szCs w:val="24"/>
        </w:rPr>
      </w:pPr>
      <w:bookmarkStart w:id="4" w:name="dst100138"/>
      <w:bookmarkEnd w:id="4"/>
      <w:r w:rsidRPr="0032224D">
        <w:rPr>
          <w:rFonts w:ascii="Times New Roman" w:hAnsi="Times New Roman"/>
          <w:sz w:val="24"/>
          <w:szCs w:val="24"/>
        </w:rPr>
        <w:t>2)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
          <w:rFonts w:ascii="Times New Roman" w:hAnsi="Times New Roman" w:cs="Times New Roman"/>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
          <w:rFonts w:ascii="Times New Roman" w:hAnsi="Times New Roman" w:cs="Times New Roman"/>
          <w:color w:val="auto"/>
          <w:sz w:val="24"/>
          <w:szCs w:val="24"/>
        </w:rPr>
        <w:t xml:space="preserve">Требования к </w:t>
      </w:r>
      <w:r w:rsidRPr="0032224D">
        <w:rPr>
          <w:rStyle w:val="2Tahoma"/>
          <w:rFonts w:ascii="Times New Roman" w:hAnsi="Times New Roman" w:cs="Times New Roman"/>
          <w:color w:val="auto"/>
          <w:sz w:val="24"/>
          <w:szCs w:val="24"/>
        </w:rPr>
        <w:t xml:space="preserve">личностным результатам </w:t>
      </w:r>
      <w:r w:rsidRPr="0032224D">
        <w:rPr>
          <w:rStyle w:val="2"/>
          <w:rFonts w:ascii="Times New Roman" w:hAnsi="Times New Roman" w:cs="Times New Roman"/>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58097B">
      <w:pPr>
        <w:spacing w:after="0" w:line="240" w:lineRule="auto"/>
        <w:ind w:firstLine="540"/>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ФГОС ООО определяет содержательные приоритеты в раскрытии </w:t>
      </w:r>
      <w:r w:rsidRPr="0032224D">
        <w:rPr>
          <w:rStyle w:val="20"/>
          <w:rFonts w:ascii="Times New Roman" w:hAnsi="Times New Roman" w:cs="Times New Roman"/>
          <w:color w:val="auto"/>
          <w:sz w:val="24"/>
          <w:szCs w:val="24"/>
        </w:rPr>
        <w:t>направлений воспитательной деятельности:</w:t>
      </w:r>
      <w:r w:rsidRPr="0032224D">
        <w:rPr>
          <w:rStyle w:val="2"/>
          <w:rFonts w:ascii="Times New Roman" w:hAnsi="Times New Roman" w:cs="Times New Roman"/>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7E408C" w:rsidRPr="0032224D" w:rsidRDefault="007E408C" w:rsidP="0058097B">
      <w:pPr>
        <w:spacing w:after="0" w:line="240" w:lineRule="auto"/>
        <w:ind w:firstLine="540"/>
        <w:jc w:val="both"/>
        <w:rPr>
          <w:rFonts w:ascii="Times New Roman" w:hAnsi="Times New Roman"/>
          <w:sz w:val="24"/>
          <w:szCs w:val="24"/>
        </w:rPr>
      </w:pPr>
      <w:r w:rsidRPr="0032224D">
        <w:rPr>
          <w:rStyle w:val="2"/>
          <w:rFonts w:ascii="Times New Roman" w:hAnsi="Times New Roman" w:cs="Times New Roman"/>
          <w:color w:val="auto"/>
          <w:sz w:val="24"/>
          <w:szCs w:val="24"/>
        </w:rPr>
        <w:t xml:space="preserve">Личностные результаты освоения основной образовательной программы основного общего образования </w:t>
      </w:r>
      <w:r w:rsidRPr="0032224D">
        <w:rPr>
          <w:rFonts w:ascii="Times New Roman" w:hAnsi="Times New Roman"/>
          <w:sz w:val="24"/>
          <w:szCs w:val="24"/>
        </w:rPr>
        <w:t>МБОУ «СОШ №30»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58097B">
      <w:pPr>
        <w:spacing w:after="0" w:line="240" w:lineRule="auto"/>
        <w:ind w:firstLine="540"/>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E408C" w:rsidRPr="0032224D" w:rsidRDefault="007E408C" w:rsidP="0058097B">
      <w:pPr>
        <w:spacing w:after="0" w:line="240" w:lineRule="auto"/>
        <w:ind w:firstLine="540"/>
        <w:jc w:val="both"/>
        <w:rPr>
          <w:rFonts w:ascii="Times New Roman" w:hAnsi="Times New Roman"/>
          <w:spacing w:val="-3"/>
          <w:sz w:val="24"/>
          <w:szCs w:val="24"/>
        </w:rPr>
      </w:pPr>
      <w:r w:rsidRPr="0032224D">
        <w:rPr>
          <w:rFonts w:ascii="Times New Roman" w:hAnsi="Times New Roman"/>
          <w:spacing w:val="-3"/>
          <w:sz w:val="24"/>
          <w:szCs w:val="24"/>
        </w:rPr>
        <w:t>1.  Гражданское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 w:name="dst100426"/>
      <w:bookmarkEnd w:id="5"/>
      <w:r w:rsidRPr="0032224D">
        <w:rPr>
          <w:rFonts w:ascii="Times New Roman" w:hAnsi="Times New Roman"/>
          <w:spacing w:val="-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 w:name="dst100427"/>
      <w:bookmarkEnd w:id="6"/>
      <w:r w:rsidRPr="0032224D">
        <w:rPr>
          <w:rFonts w:ascii="Times New Roman" w:hAnsi="Times New Roman"/>
          <w:spacing w:val="-3"/>
          <w:sz w:val="24"/>
          <w:szCs w:val="24"/>
        </w:rPr>
        <w:t>активное участие в жизни семьи, Организации, местного сообщества, родного края, страны;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7" w:name="dst100428"/>
      <w:bookmarkEnd w:id="7"/>
      <w:r w:rsidRPr="0032224D">
        <w:rPr>
          <w:rFonts w:ascii="Times New Roman" w:hAnsi="Times New Roman"/>
          <w:spacing w:val="-3"/>
          <w:sz w:val="24"/>
          <w:szCs w:val="24"/>
        </w:rPr>
        <w:t>неприятие любых форм экстремизма, дискриминации;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8" w:name="dst100429"/>
      <w:bookmarkEnd w:id="8"/>
      <w:r w:rsidRPr="0032224D">
        <w:rPr>
          <w:rFonts w:ascii="Times New Roman" w:hAnsi="Times New Roman"/>
          <w:spacing w:val="-3"/>
          <w:sz w:val="24"/>
          <w:szCs w:val="24"/>
        </w:rPr>
        <w:t>понимание роли различных социальных институтов в жизни человека;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9" w:name="dst100430"/>
      <w:bookmarkEnd w:id="9"/>
      <w:r w:rsidRPr="0032224D">
        <w:rPr>
          <w:rFonts w:ascii="Times New Roman" w:hAnsi="Times New Roman"/>
          <w:spacing w:val="-3"/>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0" w:name="dst100431"/>
      <w:bookmarkEnd w:id="10"/>
      <w:r w:rsidRPr="0032224D">
        <w:rPr>
          <w:rFonts w:ascii="Times New Roman" w:hAnsi="Times New Roman"/>
          <w:spacing w:val="-3"/>
          <w:sz w:val="24"/>
          <w:szCs w:val="24"/>
        </w:rPr>
        <w:t>представление о способах противодействия коррупции;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1" w:name="dst100432"/>
      <w:bookmarkEnd w:id="11"/>
      <w:r w:rsidRPr="0032224D">
        <w:rPr>
          <w:rFonts w:ascii="Times New Roman" w:hAnsi="Times New Roman"/>
          <w:spacing w:val="-3"/>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2" w:name="dst100433"/>
      <w:bookmarkEnd w:id="12"/>
      <w:r w:rsidRPr="0032224D">
        <w:rPr>
          <w:rFonts w:ascii="Times New Roman" w:hAnsi="Times New Roman"/>
          <w:spacing w:val="-3"/>
          <w:sz w:val="24"/>
          <w:szCs w:val="24"/>
        </w:rPr>
        <w:t>готовность к участию в гуманитарной деятельности (волонтерство, помощь людям, нуждающимся в ней).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3" w:name="dst100434"/>
      <w:bookmarkEnd w:id="13"/>
      <w:r w:rsidRPr="0032224D">
        <w:rPr>
          <w:rFonts w:ascii="Times New Roman" w:hAnsi="Times New Roman"/>
          <w:spacing w:val="-3"/>
          <w:sz w:val="24"/>
          <w:szCs w:val="24"/>
        </w:rPr>
        <w:t>2. Патриотическое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4" w:name="dst100435"/>
      <w:bookmarkEnd w:id="14"/>
      <w:r w:rsidRPr="0032224D">
        <w:rPr>
          <w:rFonts w:ascii="Times New Roman" w:hAnsi="Times New Roman"/>
          <w:spacing w:val="-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5" w:name="dst100436"/>
      <w:bookmarkEnd w:id="15"/>
      <w:r w:rsidRPr="0032224D">
        <w:rPr>
          <w:rFonts w:ascii="Times New Roman" w:hAnsi="Times New Roman"/>
          <w:spacing w:val="-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6" w:name="dst100437"/>
      <w:bookmarkEnd w:id="16"/>
      <w:r w:rsidRPr="0032224D">
        <w:rPr>
          <w:rFonts w:ascii="Times New Roman" w:hAnsi="Times New Roman"/>
          <w:spacing w:val="-3"/>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7" w:name="dst100438"/>
      <w:bookmarkEnd w:id="17"/>
      <w:r w:rsidRPr="0032224D">
        <w:rPr>
          <w:rFonts w:ascii="Times New Roman" w:hAnsi="Times New Roman"/>
          <w:spacing w:val="-3"/>
          <w:sz w:val="24"/>
          <w:szCs w:val="24"/>
        </w:rPr>
        <w:t>3. Духовно-нравственное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8" w:name="dst100439"/>
      <w:bookmarkEnd w:id="18"/>
      <w:r w:rsidRPr="0032224D">
        <w:rPr>
          <w:rFonts w:ascii="Times New Roman" w:hAnsi="Times New Roman"/>
          <w:spacing w:val="-3"/>
          <w:sz w:val="24"/>
          <w:szCs w:val="24"/>
        </w:rPr>
        <w:t>ориентация на моральные ценности и нормы в ситуациях нравственного выбора;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19" w:name="dst100440"/>
      <w:bookmarkEnd w:id="19"/>
      <w:r w:rsidRPr="0032224D">
        <w:rPr>
          <w:rFonts w:ascii="Times New Roman" w:hAnsi="Times New Roman"/>
          <w:spacing w:val="-3"/>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0" w:name="dst100441"/>
      <w:bookmarkEnd w:id="20"/>
      <w:r w:rsidRPr="0032224D">
        <w:rPr>
          <w:rFonts w:ascii="Times New Roman" w:hAnsi="Times New Roman"/>
          <w:spacing w:val="-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1" w:name="dst100442"/>
      <w:bookmarkEnd w:id="21"/>
      <w:r w:rsidRPr="0032224D">
        <w:rPr>
          <w:rFonts w:ascii="Times New Roman" w:hAnsi="Times New Roman"/>
          <w:spacing w:val="-3"/>
          <w:sz w:val="24"/>
          <w:szCs w:val="24"/>
        </w:rPr>
        <w:t>4. Эстетическое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2" w:name="dst100443"/>
      <w:bookmarkEnd w:id="22"/>
      <w:r w:rsidRPr="0032224D">
        <w:rPr>
          <w:rFonts w:ascii="Times New Roman" w:hAnsi="Times New Roman"/>
          <w:spacing w:val="-3"/>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3" w:name="dst100444"/>
      <w:bookmarkEnd w:id="23"/>
      <w:r w:rsidRPr="0032224D">
        <w:rPr>
          <w:rFonts w:ascii="Times New Roman" w:hAnsi="Times New Roman"/>
          <w:spacing w:val="-3"/>
          <w:sz w:val="24"/>
          <w:szCs w:val="24"/>
        </w:rPr>
        <w:t>понимание ценности отечественного и мирового искусства, роли этнических культурных традиций и народного творчества;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4" w:name="dst100445"/>
      <w:bookmarkEnd w:id="24"/>
      <w:r w:rsidRPr="0032224D">
        <w:rPr>
          <w:rFonts w:ascii="Times New Roman" w:hAnsi="Times New Roman"/>
          <w:spacing w:val="-3"/>
          <w:sz w:val="24"/>
          <w:szCs w:val="24"/>
        </w:rPr>
        <w:t>стремление к самовыражению в разных видах искусства.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5" w:name="dst100446"/>
      <w:bookmarkEnd w:id="25"/>
      <w:r w:rsidRPr="0032224D">
        <w:rPr>
          <w:rFonts w:ascii="Times New Roman" w:hAnsi="Times New Roman"/>
          <w:spacing w:val="-3"/>
          <w:sz w:val="24"/>
          <w:szCs w:val="24"/>
        </w:rPr>
        <w:t>5. Физическое воспитание, формирование культуры здоровья и эмоционального благополучия: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6" w:name="dst100447"/>
      <w:bookmarkEnd w:id="26"/>
      <w:r w:rsidRPr="0032224D">
        <w:rPr>
          <w:rFonts w:ascii="Times New Roman" w:hAnsi="Times New Roman"/>
          <w:spacing w:val="-3"/>
          <w:sz w:val="24"/>
          <w:szCs w:val="24"/>
        </w:rPr>
        <w:t>осознание ценности жизни;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7" w:name="dst100448"/>
      <w:bookmarkEnd w:id="27"/>
      <w:r w:rsidRPr="0032224D">
        <w:rPr>
          <w:rFonts w:ascii="Times New Roman" w:hAnsi="Times New Roman"/>
          <w:spacing w:val="-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8" w:name="dst100449"/>
      <w:bookmarkEnd w:id="28"/>
      <w:r w:rsidRPr="0032224D">
        <w:rPr>
          <w:rFonts w:ascii="Times New Roman" w:hAnsi="Times New Roman"/>
          <w:spacing w:val="-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29" w:name="dst100450"/>
      <w:bookmarkEnd w:id="29"/>
      <w:r w:rsidRPr="0032224D">
        <w:rPr>
          <w:rFonts w:ascii="Times New Roman" w:hAnsi="Times New Roman"/>
          <w:spacing w:val="-3"/>
          <w:sz w:val="24"/>
          <w:szCs w:val="24"/>
        </w:rPr>
        <w:t>соблюдение правил безопасности, в том числе навыков безопасного поведения в интернет-среде;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0" w:name="dst100451"/>
      <w:bookmarkEnd w:id="30"/>
      <w:r w:rsidRPr="0032224D">
        <w:rPr>
          <w:rFonts w:ascii="Times New Roman" w:hAnsi="Times New Roman"/>
          <w:spacing w:val="-3"/>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1" w:name="dst100452"/>
      <w:bookmarkEnd w:id="31"/>
      <w:r w:rsidRPr="0032224D">
        <w:rPr>
          <w:rFonts w:ascii="Times New Roman" w:hAnsi="Times New Roman"/>
          <w:spacing w:val="-3"/>
          <w:sz w:val="24"/>
          <w:szCs w:val="24"/>
        </w:rPr>
        <w:t>умение принимать себя и других, не осуждая;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2" w:name="dst100453"/>
      <w:bookmarkEnd w:id="32"/>
      <w:r w:rsidRPr="0032224D">
        <w:rPr>
          <w:rFonts w:ascii="Times New Roman" w:hAnsi="Times New Roman"/>
          <w:spacing w:val="-3"/>
          <w:sz w:val="24"/>
          <w:szCs w:val="24"/>
        </w:rPr>
        <w:t>умение осознавать эмоциональное состояние себя и других, умение управлять собственным эмоциональным состоянием;</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3" w:name="dst100454"/>
      <w:bookmarkEnd w:id="33"/>
      <w:r w:rsidRPr="0032224D">
        <w:rPr>
          <w:rFonts w:ascii="Times New Roman" w:hAnsi="Times New Roman"/>
          <w:spacing w:val="-3"/>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4" w:name="dst100455"/>
      <w:bookmarkEnd w:id="34"/>
      <w:r w:rsidRPr="0032224D">
        <w:rPr>
          <w:rFonts w:ascii="Times New Roman" w:hAnsi="Times New Roman"/>
          <w:spacing w:val="-3"/>
          <w:sz w:val="24"/>
          <w:szCs w:val="24"/>
        </w:rPr>
        <w:t>6. Трудовое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5" w:name="dst100456"/>
      <w:bookmarkEnd w:id="35"/>
      <w:r w:rsidRPr="0032224D">
        <w:rPr>
          <w:rFonts w:ascii="Times New Roman" w:hAnsi="Times New Roman"/>
          <w:spacing w:val="-3"/>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6" w:name="dst100457"/>
      <w:bookmarkEnd w:id="36"/>
      <w:r w:rsidRPr="0032224D">
        <w:rPr>
          <w:rFonts w:ascii="Times New Roman" w:hAnsi="Times New Roman"/>
          <w:spacing w:val="-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7" w:name="dst100458"/>
      <w:bookmarkEnd w:id="37"/>
      <w:r w:rsidRPr="0032224D">
        <w:rPr>
          <w:rFonts w:ascii="Times New Roman" w:hAnsi="Times New Roman"/>
          <w:spacing w:val="-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8" w:name="dst100459"/>
      <w:bookmarkEnd w:id="38"/>
      <w:r w:rsidRPr="0032224D">
        <w:rPr>
          <w:rFonts w:ascii="Times New Roman" w:hAnsi="Times New Roman"/>
          <w:spacing w:val="-3"/>
          <w:sz w:val="24"/>
          <w:szCs w:val="24"/>
        </w:rPr>
        <w:t>готовность адаптироваться в профессиональной 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39" w:name="dst100460"/>
      <w:bookmarkEnd w:id="39"/>
      <w:r w:rsidRPr="0032224D">
        <w:rPr>
          <w:rFonts w:ascii="Times New Roman" w:hAnsi="Times New Roman"/>
          <w:spacing w:val="-3"/>
          <w:sz w:val="24"/>
          <w:szCs w:val="24"/>
        </w:rPr>
        <w:t>уважение к труду и результатам трудовой деятельности;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0" w:name="dst100461"/>
      <w:bookmarkEnd w:id="40"/>
      <w:r w:rsidRPr="0032224D">
        <w:rPr>
          <w:rFonts w:ascii="Times New Roman" w:hAnsi="Times New Roman"/>
          <w:spacing w:val="-3"/>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1" w:name="dst100462"/>
      <w:bookmarkEnd w:id="41"/>
      <w:r w:rsidRPr="0032224D">
        <w:rPr>
          <w:rFonts w:ascii="Times New Roman" w:hAnsi="Times New Roman"/>
          <w:spacing w:val="-3"/>
          <w:sz w:val="24"/>
          <w:szCs w:val="24"/>
        </w:rPr>
        <w:t>7. Экологическое воспитание: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2" w:name="dst100463"/>
      <w:bookmarkEnd w:id="42"/>
      <w:r w:rsidRPr="0032224D">
        <w:rPr>
          <w:rFonts w:ascii="Times New Roman" w:hAnsi="Times New Roman"/>
          <w:spacing w:val="-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3" w:name="dst100464"/>
      <w:bookmarkEnd w:id="43"/>
      <w:r w:rsidRPr="0032224D">
        <w:rPr>
          <w:rFonts w:ascii="Times New Roman" w:hAnsi="Times New Roman"/>
          <w:spacing w:val="-3"/>
          <w:sz w:val="24"/>
          <w:szCs w:val="24"/>
        </w:rPr>
        <w:t>повышение уровня экологической культуры, осознание глобального характера экологических проблем и путей их решения;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4" w:name="dst100465"/>
      <w:bookmarkEnd w:id="44"/>
      <w:r w:rsidRPr="0032224D">
        <w:rPr>
          <w:rFonts w:ascii="Times New Roman" w:hAnsi="Times New Roman"/>
          <w:spacing w:val="-3"/>
          <w:sz w:val="24"/>
          <w:szCs w:val="24"/>
        </w:rPr>
        <w:t>активное неприятие действий, приносящих вред окружающей среде;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5" w:name="dst100466"/>
      <w:bookmarkEnd w:id="45"/>
      <w:r w:rsidRPr="0032224D">
        <w:rPr>
          <w:rFonts w:ascii="Times New Roman" w:hAnsi="Times New Roman"/>
          <w:spacing w:val="-3"/>
          <w:sz w:val="24"/>
          <w:szCs w:val="24"/>
        </w:rPr>
        <w:t>осознание своей роли как гражданина и потребителя в условиях взаимосвязи природной, технологической и социальной сред;</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6" w:name="dst100467"/>
      <w:bookmarkEnd w:id="46"/>
      <w:r w:rsidRPr="0032224D">
        <w:rPr>
          <w:rFonts w:ascii="Times New Roman" w:hAnsi="Times New Roman"/>
          <w:spacing w:val="-3"/>
          <w:sz w:val="24"/>
          <w:szCs w:val="24"/>
        </w:rPr>
        <w:t>готовность к участию в практической деятельности экологической направленности.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7" w:name="dst100468"/>
      <w:bookmarkEnd w:id="47"/>
      <w:r w:rsidRPr="0032224D">
        <w:rPr>
          <w:rFonts w:ascii="Times New Roman" w:hAnsi="Times New Roman"/>
          <w:spacing w:val="-3"/>
          <w:sz w:val="24"/>
          <w:szCs w:val="24"/>
        </w:rPr>
        <w:t>8. Ценности научного познания: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8" w:name="dst100469"/>
      <w:bookmarkEnd w:id="48"/>
      <w:r w:rsidRPr="0032224D">
        <w:rPr>
          <w:rFonts w:ascii="Times New Roman" w:hAnsi="Times New Roman"/>
          <w:spacing w:val="-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49" w:name="dst100470"/>
      <w:bookmarkEnd w:id="49"/>
      <w:r w:rsidRPr="0032224D">
        <w:rPr>
          <w:rFonts w:ascii="Times New Roman" w:hAnsi="Times New Roman"/>
          <w:spacing w:val="-3"/>
          <w:sz w:val="24"/>
          <w:szCs w:val="24"/>
        </w:rPr>
        <w:t>овладение языковой и читательской культурой как средством познания мира;</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0" w:name="dst100471"/>
      <w:bookmarkEnd w:id="50"/>
      <w:r w:rsidRPr="0032224D">
        <w:rPr>
          <w:rFonts w:ascii="Times New Roman" w:hAnsi="Times New Roman"/>
          <w:spacing w:val="-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1" w:name="dst100472"/>
      <w:bookmarkEnd w:id="51"/>
      <w:r w:rsidRPr="0032224D">
        <w:rPr>
          <w:rFonts w:ascii="Times New Roman" w:hAnsi="Times New Roman"/>
          <w:spacing w:val="-3"/>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2" w:name="dst100473"/>
      <w:bookmarkEnd w:id="52"/>
      <w:r w:rsidRPr="0032224D">
        <w:rPr>
          <w:rFonts w:ascii="Times New Roman" w:hAnsi="Times New Roman"/>
          <w:spacing w:val="-3"/>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3" w:name="dst100474"/>
      <w:bookmarkEnd w:id="53"/>
      <w:r w:rsidRPr="0032224D">
        <w:rPr>
          <w:rFonts w:ascii="Times New Roman" w:hAnsi="Times New Roman"/>
          <w:spacing w:val="-3"/>
          <w:sz w:val="24"/>
          <w:szCs w:val="24"/>
        </w:rPr>
        <w:t>способность обучающихся во взаимодействии в условиях неопределенности, открытость опыту и знаниям других;</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4" w:name="dst100475"/>
      <w:bookmarkEnd w:id="54"/>
      <w:r w:rsidRPr="0032224D">
        <w:rPr>
          <w:rFonts w:ascii="Times New Roman" w:hAnsi="Times New Roman"/>
          <w:spacing w:val="-3"/>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5" w:name="dst100476"/>
      <w:bookmarkEnd w:id="55"/>
      <w:r w:rsidRPr="0032224D">
        <w:rPr>
          <w:rFonts w:ascii="Times New Roman" w:hAnsi="Times New Roman"/>
          <w:spacing w:val="-3"/>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6" w:name="dst100477"/>
      <w:bookmarkEnd w:id="56"/>
      <w:r w:rsidRPr="0032224D">
        <w:rPr>
          <w:rFonts w:ascii="Times New Roman" w:hAnsi="Times New Roman"/>
          <w:spacing w:val="-3"/>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7" w:name="dst100478"/>
      <w:bookmarkEnd w:id="57"/>
      <w:r w:rsidRPr="0032224D">
        <w:rPr>
          <w:rFonts w:ascii="Times New Roman" w:hAnsi="Times New Roman"/>
          <w:spacing w:val="-3"/>
          <w:sz w:val="24"/>
          <w:szCs w:val="24"/>
        </w:rPr>
        <w:t>умение анализировать и выявлять взаимосвязи природы, общества и экономики;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8" w:name="dst100479"/>
      <w:bookmarkEnd w:id="58"/>
      <w:r w:rsidRPr="0032224D">
        <w:rPr>
          <w:rFonts w:ascii="Times New Roman" w:hAnsi="Times New Roman"/>
          <w:spacing w:val="-3"/>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59" w:name="dst100480"/>
      <w:bookmarkEnd w:id="59"/>
      <w:r w:rsidRPr="0032224D">
        <w:rPr>
          <w:rFonts w:ascii="Times New Roman" w:hAnsi="Times New Roman"/>
          <w:spacing w:val="-3"/>
          <w:sz w:val="24"/>
          <w:szCs w:val="24"/>
        </w:rPr>
        <w:t>способность обучающихся осознавать стрессовую ситуацию, оценивать происходящие изменения и их последствия;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0" w:name="dst100481"/>
      <w:bookmarkEnd w:id="60"/>
      <w:r w:rsidRPr="0032224D">
        <w:rPr>
          <w:rFonts w:ascii="Times New Roman" w:hAnsi="Times New Roman"/>
          <w:spacing w:val="-3"/>
          <w:sz w:val="24"/>
          <w:szCs w:val="24"/>
        </w:rPr>
        <w:t>воспринимать стрессовую ситуацию как вызов, требующий контрмер;</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1" w:name="dst100482"/>
      <w:bookmarkEnd w:id="61"/>
      <w:r w:rsidRPr="0032224D">
        <w:rPr>
          <w:rFonts w:ascii="Times New Roman" w:hAnsi="Times New Roman"/>
          <w:spacing w:val="-3"/>
          <w:sz w:val="24"/>
          <w:szCs w:val="24"/>
        </w:rPr>
        <w:t>оценивать ситуацию стресса, корректировать принимаемые решения и действия;</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2" w:name="dst100483"/>
      <w:bookmarkEnd w:id="62"/>
      <w:r w:rsidRPr="0032224D">
        <w:rPr>
          <w:rFonts w:ascii="Times New Roman" w:hAnsi="Times New Roman"/>
          <w:spacing w:val="-3"/>
          <w:sz w:val="24"/>
          <w:szCs w:val="24"/>
        </w:rPr>
        <w:t>формулировать и оценивать риски и последствия, формировать опыт, уметь находить позитивное в произошедшей ситуации;</w:t>
      </w:r>
    </w:p>
    <w:p w:rsidR="007E408C" w:rsidRPr="0032224D" w:rsidRDefault="007E408C" w:rsidP="0058097B">
      <w:pPr>
        <w:spacing w:after="0" w:line="240" w:lineRule="auto"/>
        <w:ind w:firstLine="540"/>
        <w:jc w:val="both"/>
        <w:rPr>
          <w:rFonts w:ascii="Times New Roman" w:hAnsi="Times New Roman"/>
          <w:spacing w:val="-3"/>
          <w:sz w:val="24"/>
          <w:szCs w:val="24"/>
        </w:rPr>
      </w:pPr>
      <w:bookmarkStart w:id="63" w:name="dst100484"/>
      <w:bookmarkEnd w:id="63"/>
      <w:r w:rsidRPr="0032224D">
        <w:rPr>
          <w:rFonts w:ascii="Times New Roman" w:hAnsi="Times New Roman"/>
          <w:spacing w:val="-3"/>
          <w:sz w:val="24"/>
          <w:szCs w:val="24"/>
        </w:rPr>
        <w:t>быть готовым действовать в отсутствие гарантий успеха.</w:t>
      </w:r>
    </w:p>
    <w:p w:rsidR="007E408C" w:rsidRPr="0032224D" w:rsidRDefault="007E408C" w:rsidP="0058097B">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отражающие сформированность у обучающихся </w:t>
      </w:r>
      <w:r w:rsidRPr="0032224D">
        <w:rPr>
          <w:rFonts w:ascii="Times New Roman" w:hAnsi="Times New Roman"/>
          <w:bCs/>
          <w:sz w:val="24"/>
          <w:szCs w:val="24"/>
        </w:rPr>
        <w:t>социально значимых понятий</w:t>
      </w:r>
      <w:r w:rsidRPr="0032224D">
        <w:rPr>
          <w:rFonts w:ascii="Times New Roman" w:hAnsi="Times New Roman"/>
          <w:sz w:val="24"/>
          <w:szCs w:val="24"/>
        </w:rPr>
        <w:t>, усваиваемых в единстве урочной и воспитательной деятельности по следующим направлениям:</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об отношениях человека и природы, о сущности, месте и роли человека в природной среде, о сохранении биосферы, об адаптации человека к 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 личности, её социально-политических, нравственных и эстетических взглядов и идеалов;</w:t>
      </w:r>
    </w:p>
    <w:p w:rsidR="007E408C" w:rsidRPr="0032224D" w:rsidRDefault="007E408C" w:rsidP="0058097B">
      <w:pPr>
        <w:numPr>
          <w:ilvl w:val="0"/>
          <w:numId w:val="5"/>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w:t>
      </w:r>
    </w:p>
    <w:p w:rsidR="007E408C" w:rsidRPr="0032224D" w:rsidRDefault="007E408C" w:rsidP="0058097B">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отражающие сформированность у обучающихся </w:t>
      </w:r>
      <w:r w:rsidRPr="0032224D">
        <w:rPr>
          <w:rFonts w:ascii="Times New Roman" w:hAnsi="Times New Roman"/>
          <w:bCs/>
          <w:sz w:val="24"/>
          <w:szCs w:val="24"/>
        </w:rPr>
        <w:t>системы позитивных ценностных отношений</w:t>
      </w:r>
      <w:r w:rsidRPr="0032224D">
        <w:rPr>
          <w:rFonts w:ascii="Times New Roman" w:hAnsi="Times New Roman"/>
          <w:sz w:val="24"/>
          <w:szCs w:val="24"/>
        </w:rPr>
        <w:t xml:space="preserve"> и имеющих очевидную социальную значимость навыков, умений и способностей, в соответствии с направлениями: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уважение к правам человека, к мнениям других людей, к их убеждениям, к их действиям, не противоречащим законодательству; коммуникативной компетентности – стремления и способности вести диалог с другими людьми, достигать взаимопонимания и находить конструктивные выходы из конфликтных ситуаций в общении и совместной деятельности со сверстниками и взрослыми при решении образовательных, общественно полезных, учебно-исследовательских, творческих, проектных и других задач; 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интересы обучающихся, в общественной жизни в пределах возрастных компетенций с учетом 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 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отношений с противоположным полом, со старшими и младшими, (духовно-нравственное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w:t>
      </w:r>
    </w:p>
    <w:p w:rsidR="007E408C" w:rsidRPr="0032224D" w:rsidRDefault="007E408C" w:rsidP="0058097B">
      <w:pPr>
        <w:numPr>
          <w:ilvl w:val="0"/>
          <w:numId w:val="6"/>
        </w:numPr>
        <w:shd w:val="clear" w:color="auto" w:fill="FFFFFF"/>
        <w:spacing w:after="0" w:line="240" w:lineRule="auto"/>
        <w:ind w:left="250"/>
        <w:jc w:val="both"/>
        <w:rPr>
          <w:rFonts w:ascii="Times New Roman" w:hAnsi="Times New Roman"/>
          <w:sz w:val="24"/>
          <w:szCs w:val="24"/>
        </w:rPr>
      </w:pPr>
      <w:r w:rsidRPr="0032224D">
        <w:rPr>
          <w:rFonts w:ascii="Times New Roman" w:hAnsi="Times New Roman"/>
          <w:sz w:val="24"/>
          <w:szCs w:val="24"/>
        </w:rPr>
        <w:t>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экологии (экологическое воспитание).</w:t>
      </w:r>
    </w:p>
    <w:p w:rsidR="007E408C" w:rsidRPr="0032224D" w:rsidRDefault="007E408C" w:rsidP="0058097B">
      <w:pPr>
        <w:spacing w:after="0" w:line="240" w:lineRule="auto"/>
        <w:ind w:firstLine="360"/>
        <w:jc w:val="both"/>
        <w:rPr>
          <w:rFonts w:ascii="Times New Roman" w:hAnsi="Times New Roman"/>
          <w:spacing w:val="-3"/>
          <w:sz w:val="24"/>
          <w:szCs w:val="24"/>
        </w:rPr>
      </w:pPr>
      <w:r w:rsidRPr="0032224D">
        <w:rPr>
          <w:rFonts w:ascii="Times New Roman" w:hAnsi="Times New Roman"/>
          <w:spacing w:val="-3"/>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Метапредметные результаты включают:</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w:t>
      </w:r>
      <w:r w:rsidRPr="0032224D">
        <w:rPr>
          <w:rStyle w:val="2"/>
          <w:rFonts w:ascii="Times New Roman" w:hAnsi="Times New Roman" w:cs="Times New Roman"/>
          <w:color w:val="auto"/>
          <w:sz w:val="24"/>
          <w:szCs w:val="24"/>
        </w:rPr>
        <w:softHyphen/>
        <w:t>версальных учебных действий (познавательные, коммуникативные, регулятивные);</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способность их использовать в учебной, познавательной и социальной практике;</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E408C" w:rsidRPr="0032224D" w:rsidRDefault="007E408C" w:rsidP="0058097B">
      <w:pPr>
        <w:widowControl w:val="0"/>
        <w:numPr>
          <w:ilvl w:val="0"/>
          <w:numId w:val="7"/>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E408C" w:rsidRPr="0032224D" w:rsidRDefault="007E408C" w:rsidP="0058097B">
      <w:pPr>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 познавательными универсальными учебными действиями;</w:t>
      </w:r>
    </w:p>
    <w:p w:rsidR="007E408C" w:rsidRPr="0032224D" w:rsidRDefault="007E408C" w:rsidP="0058097B">
      <w:pPr>
        <w:spacing w:after="0" w:line="240" w:lineRule="auto"/>
        <w:jc w:val="both"/>
        <w:rPr>
          <w:rStyle w:val="2"/>
          <w:rFonts w:ascii="Times New Roman" w:hAnsi="Times New Roman" w:cs="Times New Roman"/>
          <w:color w:val="auto"/>
          <w:sz w:val="24"/>
          <w:szCs w:val="24"/>
        </w:rPr>
      </w:pPr>
      <w:r w:rsidRPr="0032224D">
        <w:rPr>
          <w:rFonts w:ascii="Times New Roman" w:hAnsi="Times New Roman"/>
          <w:sz w:val="24"/>
          <w:szCs w:val="24"/>
        </w:rPr>
        <w:t xml:space="preserve">– </w:t>
      </w:r>
      <w:r w:rsidRPr="0032224D">
        <w:rPr>
          <w:rStyle w:val="2"/>
          <w:rFonts w:ascii="Times New Roman" w:hAnsi="Times New Roman" w:cs="Times New Roman"/>
          <w:color w:val="auto"/>
          <w:sz w:val="24"/>
          <w:szCs w:val="24"/>
        </w:rPr>
        <w:t xml:space="preserve">коммуникативными универсальными учебными действиями; </w:t>
      </w:r>
    </w:p>
    <w:p w:rsidR="007E408C" w:rsidRPr="0032224D" w:rsidRDefault="007E408C" w:rsidP="0058097B">
      <w:pPr>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 регулятивными универсальными учебными действиями.</w:t>
      </w:r>
    </w:p>
    <w:p w:rsidR="007E408C" w:rsidRPr="0032224D" w:rsidRDefault="007E408C" w:rsidP="0058097B">
      <w:pPr>
        <w:spacing w:after="0" w:line="240" w:lineRule="auto"/>
        <w:ind w:firstLine="708"/>
        <w:jc w:val="both"/>
        <w:rPr>
          <w:rFonts w:ascii="Times New Roman" w:hAnsi="Times New Roman"/>
          <w:sz w:val="24"/>
          <w:szCs w:val="24"/>
        </w:rPr>
      </w:pPr>
      <w:bookmarkStart w:id="64" w:name="dst100486"/>
      <w:bookmarkEnd w:id="64"/>
      <w:r w:rsidRPr="0032224D">
        <w:rPr>
          <w:rFonts w:ascii="Times New Roman" w:hAnsi="Times New Roman"/>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7E408C" w:rsidRPr="0032224D" w:rsidRDefault="007E408C" w:rsidP="0058097B">
      <w:pPr>
        <w:spacing w:after="0" w:line="240" w:lineRule="auto"/>
        <w:ind w:firstLine="260"/>
        <w:jc w:val="both"/>
        <w:rPr>
          <w:rFonts w:ascii="Times New Roman" w:hAnsi="Times New Roman"/>
          <w:sz w:val="24"/>
          <w:szCs w:val="24"/>
        </w:rPr>
      </w:pPr>
      <w:bookmarkStart w:id="65" w:name="dst100487"/>
      <w:bookmarkEnd w:id="65"/>
      <w:r w:rsidRPr="0032224D">
        <w:rPr>
          <w:rFonts w:ascii="Times New Roman" w:hAnsi="Times New Roman"/>
          <w:sz w:val="24"/>
          <w:szCs w:val="24"/>
        </w:rPr>
        <w:t>1) базовые логические 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66" w:name="dst100488"/>
      <w:bookmarkEnd w:id="66"/>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58097B">
      <w:pPr>
        <w:spacing w:after="0" w:line="240" w:lineRule="auto"/>
        <w:ind w:firstLine="260"/>
        <w:jc w:val="both"/>
        <w:rPr>
          <w:rFonts w:ascii="Times New Roman" w:hAnsi="Times New Roman"/>
          <w:sz w:val="24"/>
          <w:szCs w:val="24"/>
        </w:rPr>
      </w:pPr>
      <w:bookmarkStart w:id="67" w:name="dst100489"/>
      <w:bookmarkEnd w:id="67"/>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58097B">
      <w:pPr>
        <w:spacing w:after="0" w:line="240" w:lineRule="auto"/>
        <w:ind w:firstLine="260"/>
        <w:jc w:val="both"/>
        <w:rPr>
          <w:rFonts w:ascii="Times New Roman" w:hAnsi="Times New Roman"/>
          <w:sz w:val="24"/>
          <w:szCs w:val="24"/>
        </w:rPr>
      </w:pPr>
      <w:bookmarkStart w:id="68" w:name="dst100490"/>
      <w:bookmarkEnd w:id="68"/>
      <w:r w:rsidRPr="0032224D">
        <w:rPr>
          <w:rFonts w:ascii="Times New Roman" w:hAns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7E408C" w:rsidRPr="0032224D" w:rsidRDefault="007E408C" w:rsidP="0058097B">
      <w:pPr>
        <w:spacing w:after="0" w:line="240" w:lineRule="auto"/>
        <w:ind w:firstLine="260"/>
        <w:jc w:val="both"/>
        <w:rPr>
          <w:rFonts w:ascii="Times New Roman" w:hAnsi="Times New Roman"/>
          <w:sz w:val="24"/>
          <w:szCs w:val="24"/>
        </w:rPr>
      </w:pPr>
      <w:bookmarkStart w:id="69" w:name="dst100491"/>
      <w:bookmarkEnd w:id="69"/>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58097B">
      <w:pPr>
        <w:spacing w:after="0" w:line="240" w:lineRule="auto"/>
        <w:ind w:firstLine="260"/>
        <w:jc w:val="both"/>
        <w:rPr>
          <w:rFonts w:ascii="Times New Roman" w:hAnsi="Times New Roman"/>
          <w:sz w:val="24"/>
          <w:szCs w:val="24"/>
        </w:rPr>
      </w:pPr>
      <w:bookmarkStart w:id="70" w:name="dst100492"/>
      <w:bookmarkEnd w:id="70"/>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58097B">
      <w:pPr>
        <w:spacing w:after="0" w:line="240" w:lineRule="auto"/>
        <w:ind w:firstLine="260"/>
        <w:jc w:val="both"/>
        <w:rPr>
          <w:rFonts w:ascii="Times New Roman" w:hAnsi="Times New Roman"/>
          <w:sz w:val="24"/>
          <w:szCs w:val="24"/>
        </w:rPr>
      </w:pPr>
      <w:bookmarkStart w:id="71" w:name="dst100493"/>
      <w:bookmarkEnd w:id="71"/>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58097B">
      <w:pPr>
        <w:spacing w:after="0" w:line="240" w:lineRule="auto"/>
        <w:ind w:firstLine="260"/>
        <w:jc w:val="both"/>
        <w:rPr>
          <w:rFonts w:ascii="Times New Roman" w:hAnsi="Times New Roman"/>
          <w:sz w:val="24"/>
          <w:szCs w:val="24"/>
        </w:rPr>
      </w:pPr>
      <w:bookmarkStart w:id="72" w:name="dst100494"/>
      <w:bookmarkEnd w:id="72"/>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58097B">
      <w:pPr>
        <w:spacing w:after="0" w:line="240" w:lineRule="auto"/>
        <w:ind w:firstLine="260"/>
        <w:jc w:val="both"/>
        <w:rPr>
          <w:rFonts w:ascii="Times New Roman" w:hAnsi="Times New Roman"/>
          <w:sz w:val="24"/>
          <w:szCs w:val="24"/>
        </w:rPr>
      </w:pPr>
      <w:bookmarkStart w:id="73" w:name="dst100495"/>
      <w:bookmarkEnd w:id="73"/>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E408C" w:rsidRPr="0032224D" w:rsidRDefault="007E408C" w:rsidP="0058097B">
      <w:pPr>
        <w:spacing w:after="0" w:line="240" w:lineRule="auto"/>
        <w:ind w:firstLine="260"/>
        <w:jc w:val="both"/>
        <w:rPr>
          <w:rFonts w:ascii="Times New Roman" w:hAnsi="Times New Roman"/>
          <w:sz w:val="24"/>
          <w:szCs w:val="24"/>
        </w:rPr>
      </w:pPr>
      <w:bookmarkStart w:id="74" w:name="dst100496"/>
      <w:bookmarkEnd w:id="74"/>
      <w:r w:rsidRPr="0032224D">
        <w:rPr>
          <w:rFonts w:ascii="Times New Roman" w:hAnsi="Times New Roman"/>
          <w:sz w:val="24"/>
          <w:szCs w:val="24"/>
        </w:rPr>
        <w:t>2) базовые исследовательские 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75" w:name="dst100497"/>
      <w:bookmarkEnd w:id="75"/>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58097B">
      <w:pPr>
        <w:spacing w:after="0" w:line="240" w:lineRule="auto"/>
        <w:ind w:firstLine="260"/>
        <w:jc w:val="both"/>
        <w:rPr>
          <w:rFonts w:ascii="Times New Roman" w:hAnsi="Times New Roman"/>
          <w:sz w:val="24"/>
          <w:szCs w:val="24"/>
        </w:rPr>
      </w:pPr>
      <w:bookmarkStart w:id="76" w:name="dst100498"/>
      <w:bookmarkEnd w:id="76"/>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58097B">
      <w:pPr>
        <w:spacing w:after="0" w:line="240" w:lineRule="auto"/>
        <w:ind w:firstLine="260"/>
        <w:jc w:val="both"/>
        <w:rPr>
          <w:rFonts w:ascii="Times New Roman" w:hAnsi="Times New Roman"/>
          <w:sz w:val="24"/>
          <w:szCs w:val="24"/>
        </w:rPr>
      </w:pPr>
      <w:bookmarkStart w:id="77" w:name="dst100499"/>
      <w:bookmarkEnd w:id="77"/>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58097B">
      <w:pPr>
        <w:spacing w:after="0" w:line="240" w:lineRule="auto"/>
        <w:ind w:firstLine="260"/>
        <w:jc w:val="both"/>
        <w:rPr>
          <w:rFonts w:ascii="Times New Roman" w:hAnsi="Times New Roman"/>
          <w:sz w:val="24"/>
          <w:szCs w:val="24"/>
        </w:rPr>
      </w:pPr>
      <w:bookmarkStart w:id="78" w:name="dst100500"/>
      <w:bookmarkEnd w:id="78"/>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ind w:firstLine="260"/>
        <w:jc w:val="both"/>
        <w:rPr>
          <w:rFonts w:ascii="Times New Roman" w:hAnsi="Times New Roman"/>
          <w:sz w:val="24"/>
          <w:szCs w:val="24"/>
        </w:rPr>
      </w:pPr>
      <w:bookmarkStart w:id="79" w:name="dst100501"/>
      <w:bookmarkEnd w:id="79"/>
      <w:r w:rsidRPr="0032224D">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7E408C" w:rsidRPr="0032224D" w:rsidRDefault="007E408C" w:rsidP="0058097B">
      <w:pPr>
        <w:spacing w:after="0" w:line="240" w:lineRule="auto"/>
        <w:ind w:firstLine="260"/>
        <w:jc w:val="both"/>
        <w:rPr>
          <w:rFonts w:ascii="Times New Roman" w:hAnsi="Times New Roman"/>
          <w:sz w:val="24"/>
          <w:szCs w:val="24"/>
        </w:rPr>
      </w:pPr>
      <w:bookmarkStart w:id="80" w:name="dst100502"/>
      <w:bookmarkEnd w:id="80"/>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58097B">
      <w:pPr>
        <w:spacing w:after="0" w:line="240" w:lineRule="auto"/>
        <w:ind w:firstLine="260"/>
        <w:jc w:val="both"/>
        <w:rPr>
          <w:rFonts w:ascii="Times New Roman" w:hAnsi="Times New Roman"/>
          <w:sz w:val="24"/>
          <w:szCs w:val="24"/>
        </w:rPr>
      </w:pPr>
      <w:bookmarkStart w:id="81" w:name="dst100503"/>
      <w:bookmarkEnd w:id="81"/>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260"/>
        <w:jc w:val="both"/>
        <w:rPr>
          <w:rFonts w:ascii="Times New Roman" w:hAnsi="Times New Roman"/>
          <w:sz w:val="24"/>
          <w:szCs w:val="24"/>
        </w:rPr>
      </w:pPr>
      <w:bookmarkStart w:id="82" w:name="dst100504"/>
      <w:bookmarkEnd w:id="82"/>
      <w:r w:rsidRPr="0032224D">
        <w:rPr>
          <w:rFonts w:ascii="Times New Roman" w:hAnsi="Times New Roman"/>
          <w:sz w:val="24"/>
          <w:szCs w:val="24"/>
        </w:rPr>
        <w:t>3) работа с информацией:</w:t>
      </w:r>
    </w:p>
    <w:p w:rsidR="007E408C" w:rsidRPr="0032224D" w:rsidRDefault="007E408C" w:rsidP="0058097B">
      <w:pPr>
        <w:spacing w:after="0" w:line="240" w:lineRule="auto"/>
        <w:ind w:firstLine="260"/>
        <w:jc w:val="both"/>
        <w:rPr>
          <w:rFonts w:ascii="Times New Roman" w:hAnsi="Times New Roman"/>
          <w:sz w:val="24"/>
          <w:szCs w:val="24"/>
        </w:rPr>
      </w:pPr>
      <w:bookmarkStart w:id="83" w:name="dst100505"/>
      <w:bookmarkEnd w:id="83"/>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260"/>
        <w:jc w:val="both"/>
        <w:rPr>
          <w:rFonts w:ascii="Times New Roman" w:hAnsi="Times New Roman"/>
          <w:sz w:val="24"/>
          <w:szCs w:val="24"/>
        </w:rPr>
      </w:pPr>
      <w:bookmarkStart w:id="84" w:name="dst100506"/>
      <w:bookmarkEnd w:id="84"/>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8097B">
      <w:pPr>
        <w:spacing w:after="0" w:line="240" w:lineRule="auto"/>
        <w:ind w:firstLine="260"/>
        <w:jc w:val="both"/>
        <w:rPr>
          <w:rFonts w:ascii="Times New Roman" w:hAnsi="Times New Roman"/>
          <w:sz w:val="24"/>
          <w:szCs w:val="24"/>
        </w:rPr>
      </w:pPr>
      <w:bookmarkStart w:id="85" w:name="dst100507"/>
      <w:bookmarkEnd w:id="85"/>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58097B">
      <w:pPr>
        <w:spacing w:after="0" w:line="240" w:lineRule="auto"/>
        <w:ind w:firstLine="260"/>
        <w:jc w:val="both"/>
        <w:rPr>
          <w:rFonts w:ascii="Times New Roman" w:hAnsi="Times New Roman"/>
          <w:sz w:val="24"/>
          <w:szCs w:val="24"/>
        </w:rPr>
      </w:pPr>
      <w:bookmarkStart w:id="86" w:name="dst100508"/>
      <w:bookmarkEnd w:id="86"/>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58097B">
      <w:pPr>
        <w:spacing w:after="0" w:line="240" w:lineRule="auto"/>
        <w:ind w:firstLine="260"/>
        <w:jc w:val="both"/>
        <w:rPr>
          <w:rFonts w:ascii="Times New Roman" w:hAnsi="Times New Roman"/>
          <w:sz w:val="24"/>
          <w:szCs w:val="24"/>
        </w:rPr>
      </w:pPr>
      <w:bookmarkStart w:id="87" w:name="dst100509"/>
      <w:bookmarkEnd w:id="87"/>
      <w:r w:rsidRPr="0032224D">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7E408C" w:rsidRPr="0032224D" w:rsidRDefault="007E408C" w:rsidP="0058097B">
      <w:pPr>
        <w:spacing w:after="0" w:line="240" w:lineRule="auto"/>
        <w:ind w:firstLine="260"/>
        <w:jc w:val="both"/>
        <w:rPr>
          <w:rFonts w:ascii="Times New Roman" w:hAnsi="Times New Roman"/>
          <w:sz w:val="24"/>
          <w:szCs w:val="24"/>
        </w:rPr>
      </w:pPr>
      <w:bookmarkStart w:id="88" w:name="dst100510"/>
      <w:bookmarkEnd w:id="88"/>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58097B">
      <w:pPr>
        <w:spacing w:after="0" w:line="240" w:lineRule="auto"/>
        <w:ind w:firstLine="260"/>
        <w:jc w:val="both"/>
        <w:rPr>
          <w:rFonts w:ascii="Times New Roman" w:hAnsi="Times New Roman"/>
          <w:sz w:val="24"/>
          <w:szCs w:val="24"/>
        </w:rPr>
      </w:pPr>
      <w:bookmarkStart w:id="89" w:name="dst100511"/>
      <w:bookmarkEnd w:id="89"/>
      <w:r w:rsidRPr="0032224D">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7E408C" w:rsidRPr="0032224D" w:rsidRDefault="007E408C" w:rsidP="0058097B">
      <w:pPr>
        <w:spacing w:after="0" w:line="240" w:lineRule="auto"/>
        <w:ind w:firstLine="708"/>
        <w:jc w:val="both"/>
        <w:rPr>
          <w:rFonts w:ascii="Times New Roman" w:hAnsi="Times New Roman"/>
          <w:sz w:val="24"/>
          <w:szCs w:val="24"/>
        </w:rPr>
      </w:pPr>
      <w:bookmarkStart w:id="90" w:name="dst100512"/>
      <w:bookmarkEnd w:id="90"/>
      <w:r w:rsidRPr="0032224D">
        <w:rPr>
          <w:rFonts w:ascii="Times New Roman" w:hAnsi="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7E408C" w:rsidRPr="0032224D" w:rsidRDefault="007E408C" w:rsidP="0058097B">
      <w:pPr>
        <w:spacing w:after="0" w:line="240" w:lineRule="auto"/>
        <w:ind w:firstLine="260"/>
        <w:jc w:val="both"/>
        <w:rPr>
          <w:rFonts w:ascii="Times New Roman" w:hAnsi="Times New Roman"/>
          <w:sz w:val="24"/>
          <w:szCs w:val="24"/>
        </w:rPr>
      </w:pPr>
      <w:bookmarkStart w:id="91" w:name="dst100513"/>
      <w:bookmarkEnd w:id="91"/>
      <w:r w:rsidRPr="0032224D">
        <w:rPr>
          <w:rFonts w:ascii="Times New Roman" w:hAnsi="Times New Roman"/>
          <w:sz w:val="24"/>
          <w:szCs w:val="24"/>
        </w:rPr>
        <w:t>1) общение:</w:t>
      </w:r>
    </w:p>
    <w:p w:rsidR="007E408C" w:rsidRPr="0032224D" w:rsidRDefault="007E408C" w:rsidP="0058097B">
      <w:pPr>
        <w:spacing w:after="0" w:line="240" w:lineRule="auto"/>
        <w:ind w:firstLine="260"/>
        <w:jc w:val="both"/>
        <w:rPr>
          <w:rFonts w:ascii="Times New Roman" w:hAnsi="Times New Roman"/>
          <w:sz w:val="24"/>
          <w:szCs w:val="24"/>
        </w:rPr>
      </w:pPr>
      <w:bookmarkStart w:id="92" w:name="dst100514"/>
      <w:bookmarkEnd w:id="92"/>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58097B">
      <w:pPr>
        <w:spacing w:after="0" w:line="240" w:lineRule="auto"/>
        <w:ind w:firstLine="260"/>
        <w:jc w:val="both"/>
        <w:rPr>
          <w:rFonts w:ascii="Times New Roman" w:hAnsi="Times New Roman"/>
          <w:sz w:val="24"/>
          <w:szCs w:val="24"/>
        </w:rPr>
      </w:pPr>
      <w:bookmarkStart w:id="93" w:name="dst100515"/>
      <w:bookmarkEnd w:id="93"/>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58097B">
      <w:pPr>
        <w:spacing w:after="0" w:line="240" w:lineRule="auto"/>
        <w:ind w:firstLine="260"/>
        <w:jc w:val="both"/>
        <w:rPr>
          <w:rFonts w:ascii="Times New Roman" w:hAnsi="Times New Roman"/>
          <w:sz w:val="24"/>
          <w:szCs w:val="24"/>
        </w:rPr>
      </w:pPr>
      <w:bookmarkStart w:id="94" w:name="dst100516"/>
      <w:bookmarkEnd w:id="94"/>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58097B">
      <w:pPr>
        <w:spacing w:after="0" w:line="240" w:lineRule="auto"/>
        <w:ind w:firstLine="260"/>
        <w:jc w:val="both"/>
        <w:rPr>
          <w:rFonts w:ascii="Times New Roman" w:hAnsi="Times New Roman"/>
          <w:sz w:val="24"/>
          <w:szCs w:val="24"/>
        </w:rPr>
      </w:pPr>
      <w:bookmarkStart w:id="95" w:name="dst100517"/>
      <w:bookmarkEnd w:id="95"/>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8097B">
      <w:pPr>
        <w:spacing w:after="0" w:line="240" w:lineRule="auto"/>
        <w:ind w:firstLine="260"/>
        <w:jc w:val="both"/>
        <w:rPr>
          <w:rFonts w:ascii="Times New Roman" w:hAnsi="Times New Roman"/>
          <w:sz w:val="24"/>
          <w:szCs w:val="24"/>
        </w:rPr>
      </w:pPr>
      <w:bookmarkStart w:id="96" w:name="dst100518"/>
      <w:bookmarkEnd w:id="96"/>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58097B">
      <w:pPr>
        <w:spacing w:after="0" w:line="240" w:lineRule="auto"/>
        <w:ind w:firstLine="260"/>
        <w:jc w:val="both"/>
        <w:rPr>
          <w:rFonts w:ascii="Times New Roman" w:hAnsi="Times New Roman"/>
          <w:sz w:val="24"/>
          <w:szCs w:val="24"/>
        </w:rPr>
      </w:pPr>
      <w:bookmarkStart w:id="97" w:name="dst100519"/>
      <w:bookmarkEnd w:id="97"/>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8097B">
      <w:pPr>
        <w:spacing w:after="0" w:line="240" w:lineRule="auto"/>
        <w:ind w:firstLine="260"/>
        <w:jc w:val="both"/>
        <w:rPr>
          <w:rFonts w:ascii="Times New Roman" w:hAnsi="Times New Roman"/>
          <w:sz w:val="24"/>
          <w:szCs w:val="24"/>
        </w:rPr>
      </w:pPr>
      <w:bookmarkStart w:id="98" w:name="dst100520"/>
      <w:bookmarkEnd w:id="98"/>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58097B">
      <w:pPr>
        <w:spacing w:after="0" w:line="240" w:lineRule="auto"/>
        <w:ind w:firstLine="260"/>
        <w:jc w:val="both"/>
        <w:rPr>
          <w:rFonts w:ascii="Times New Roman" w:hAnsi="Times New Roman"/>
          <w:sz w:val="24"/>
          <w:szCs w:val="24"/>
        </w:rPr>
      </w:pPr>
      <w:bookmarkStart w:id="99" w:name="dst100521"/>
      <w:bookmarkEnd w:id="99"/>
      <w:r w:rsidRPr="0032224D">
        <w:rPr>
          <w:rFonts w:ascii="Times New Roman"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58097B">
      <w:pPr>
        <w:spacing w:after="0" w:line="240" w:lineRule="auto"/>
        <w:ind w:firstLine="260"/>
        <w:jc w:val="both"/>
        <w:rPr>
          <w:rFonts w:ascii="Times New Roman" w:hAnsi="Times New Roman"/>
          <w:sz w:val="24"/>
          <w:szCs w:val="24"/>
        </w:rPr>
      </w:pPr>
      <w:bookmarkStart w:id="100" w:name="dst100522"/>
      <w:bookmarkEnd w:id="100"/>
      <w:r w:rsidRPr="0032224D">
        <w:rPr>
          <w:rFonts w:ascii="Times New Roman" w:hAnsi="Times New Roman"/>
          <w:sz w:val="24"/>
          <w:szCs w:val="24"/>
        </w:rPr>
        <w:t>2) совместная деятельность:</w:t>
      </w:r>
    </w:p>
    <w:p w:rsidR="007E408C" w:rsidRPr="0032224D" w:rsidRDefault="007E408C" w:rsidP="0058097B">
      <w:pPr>
        <w:spacing w:after="0" w:line="240" w:lineRule="auto"/>
        <w:ind w:firstLine="260"/>
        <w:jc w:val="both"/>
        <w:rPr>
          <w:rFonts w:ascii="Times New Roman" w:hAnsi="Times New Roman"/>
          <w:sz w:val="24"/>
          <w:szCs w:val="24"/>
        </w:rPr>
      </w:pPr>
      <w:bookmarkStart w:id="101" w:name="dst100523"/>
      <w:bookmarkEnd w:id="101"/>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8097B">
      <w:pPr>
        <w:spacing w:after="0" w:line="240" w:lineRule="auto"/>
        <w:ind w:firstLine="260"/>
        <w:jc w:val="both"/>
        <w:rPr>
          <w:rFonts w:ascii="Times New Roman" w:hAnsi="Times New Roman"/>
          <w:sz w:val="24"/>
          <w:szCs w:val="24"/>
        </w:rPr>
      </w:pPr>
      <w:bookmarkStart w:id="102" w:name="dst100524"/>
      <w:bookmarkEnd w:id="102"/>
      <w:r w:rsidRPr="0032224D">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ind w:firstLine="260"/>
        <w:jc w:val="both"/>
        <w:rPr>
          <w:rFonts w:ascii="Times New Roman" w:hAnsi="Times New Roman"/>
          <w:sz w:val="24"/>
          <w:szCs w:val="24"/>
        </w:rPr>
      </w:pPr>
      <w:bookmarkStart w:id="103" w:name="dst100525"/>
      <w:bookmarkEnd w:id="103"/>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58097B">
      <w:pPr>
        <w:spacing w:after="0" w:line="240" w:lineRule="auto"/>
        <w:ind w:firstLine="260"/>
        <w:jc w:val="both"/>
        <w:rPr>
          <w:rFonts w:ascii="Times New Roman" w:hAnsi="Times New Roman"/>
          <w:sz w:val="24"/>
          <w:szCs w:val="24"/>
        </w:rPr>
      </w:pPr>
      <w:bookmarkStart w:id="104" w:name="dst100526"/>
      <w:bookmarkEnd w:id="104"/>
      <w:r w:rsidRPr="0032224D">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58097B">
      <w:pPr>
        <w:spacing w:after="0" w:line="240" w:lineRule="auto"/>
        <w:ind w:firstLine="260"/>
        <w:jc w:val="both"/>
        <w:rPr>
          <w:rFonts w:ascii="Times New Roman" w:hAnsi="Times New Roman"/>
          <w:sz w:val="24"/>
          <w:szCs w:val="24"/>
        </w:rPr>
      </w:pPr>
      <w:bookmarkStart w:id="105" w:name="dst100527"/>
      <w:bookmarkEnd w:id="105"/>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8097B">
      <w:pPr>
        <w:spacing w:after="0" w:line="240" w:lineRule="auto"/>
        <w:ind w:firstLine="260"/>
        <w:jc w:val="both"/>
        <w:rPr>
          <w:rFonts w:ascii="Times New Roman" w:hAnsi="Times New Roman"/>
          <w:sz w:val="24"/>
          <w:szCs w:val="24"/>
        </w:rPr>
      </w:pPr>
      <w:bookmarkStart w:id="106" w:name="dst100528"/>
      <w:bookmarkEnd w:id="106"/>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260"/>
        <w:jc w:val="both"/>
        <w:rPr>
          <w:rFonts w:ascii="Times New Roman" w:hAnsi="Times New Roman"/>
          <w:sz w:val="24"/>
          <w:szCs w:val="24"/>
        </w:rPr>
      </w:pPr>
      <w:bookmarkStart w:id="107" w:name="dst100529"/>
      <w:bookmarkEnd w:id="107"/>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E408C" w:rsidRPr="0032224D" w:rsidRDefault="007E408C" w:rsidP="0058097B">
      <w:pPr>
        <w:spacing w:after="0" w:line="240" w:lineRule="auto"/>
        <w:ind w:firstLine="260"/>
        <w:jc w:val="both"/>
        <w:rPr>
          <w:rFonts w:ascii="Times New Roman" w:hAnsi="Times New Roman"/>
          <w:sz w:val="24"/>
          <w:szCs w:val="24"/>
        </w:rPr>
      </w:pPr>
      <w:bookmarkStart w:id="108" w:name="dst100530"/>
      <w:bookmarkEnd w:id="108"/>
      <w:r w:rsidRPr="0032224D">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w:t>
      </w:r>
    </w:p>
    <w:p w:rsidR="007E408C" w:rsidRPr="0032224D" w:rsidRDefault="007E408C" w:rsidP="0058097B">
      <w:pPr>
        <w:spacing w:after="0" w:line="240" w:lineRule="auto"/>
        <w:ind w:firstLine="708"/>
        <w:jc w:val="both"/>
        <w:rPr>
          <w:rFonts w:ascii="Times New Roman" w:hAnsi="Times New Roman"/>
          <w:sz w:val="24"/>
          <w:szCs w:val="24"/>
        </w:rPr>
      </w:pPr>
      <w:bookmarkStart w:id="109" w:name="dst100531"/>
      <w:bookmarkEnd w:id="109"/>
      <w:r w:rsidRPr="0032224D">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развития эмоционального интеллекта:</w:t>
      </w:r>
    </w:p>
    <w:p w:rsidR="007E408C" w:rsidRPr="0032224D" w:rsidRDefault="007E408C" w:rsidP="0058097B">
      <w:pPr>
        <w:spacing w:after="0" w:line="240" w:lineRule="auto"/>
        <w:ind w:firstLine="260"/>
        <w:jc w:val="both"/>
        <w:rPr>
          <w:rFonts w:ascii="Times New Roman" w:hAnsi="Times New Roman"/>
          <w:sz w:val="24"/>
          <w:szCs w:val="24"/>
        </w:rPr>
      </w:pPr>
      <w:bookmarkStart w:id="110" w:name="dst100532"/>
      <w:bookmarkEnd w:id="110"/>
      <w:r w:rsidRPr="0032224D">
        <w:rPr>
          <w:rFonts w:ascii="Times New Roman" w:hAnsi="Times New Roman"/>
          <w:sz w:val="24"/>
          <w:szCs w:val="24"/>
        </w:rPr>
        <w:t>1) самоорганизация:</w:t>
      </w:r>
    </w:p>
    <w:p w:rsidR="007E408C" w:rsidRPr="0032224D" w:rsidRDefault="007E408C" w:rsidP="0058097B">
      <w:pPr>
        <w:spacing w:after="0" w:line="240" w:lineRule="auto"/>
        <w:ind w:firstLine="260"/>
        <w:jc w:val="both"/>
        <w:rPr>
          <w:rFonts w:ascii="Times New Roman" w:hAnsi="Times New Roman"/>
          <w:sz w:val="24"/>
          <w:szCs w:val="24"/>
        </w:rPr>
      </w:pPr>
      <w:bookmarkStart w:id="111" w:name="dst100533"/>
      <w:bookmarkEnd w:id="111"/>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58097B">
      <w:pPr>
        <w:spacing w:after="0" w:line="240" w:lineRule="auto"/>
        <w:ind w:firstLine="260"/>
        <w:jc w:val="both"/>
        <w:rPr>
          <w:rFonts w:ascii="Times New Roman" w:hAnsi="Times New Roman"/>
          <w:sz w:val="24"/>
          <w:szCs w:val="24"/>
        </w:rPr>
      </w:pPr>
      <w:bookmarkStart w:id="112" w:name="dst100534"/>
      <w:bookmarkEnd w:id="112"/>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58097B">
      <w:pPr>
        <w:spacing w:after="0" w:line="240" w:lineRule="auto"/>
        <w:ind w:firstLine="260"/>
        <w:jc w:val="both"/>
        <w:rPr>
          <w:rFonts w:ascii="Times New Roman" w:hAnsi="Times New Roman"/>
          <w:sz w:val="24"/>
          <w:szCs w:val="24"/>
        </w:rPr>
      </w:pPr>
      <w:bookmarkStart w:id="113" w:name="dst100535"/>
      <w:bookmarkEnd w:id="113"/>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firstLine="260"/>
        <w:jc w:val="both"/>
        <w:rPr>
          <w:rFonts w:ascii="Times New Roman" w:hAnsi="Times New Roman"/>
          <w:sz w:val="24"/>
          <w:szCs w:val="24"/>
        </w:rPr>
      </w:pPr>
      <w:bookmarkStart w:id="114" w:name="dst100536"/>
      <w:bookmarkEnd w:id="114"/>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E408C" w:rsidRPr="0032224D" w:rsidRDefault="007E408C" w:rsidP="0058097B">
      <w:pPr>
        <w:spacing w:after="0" w:line="240" w:lineRule="auto"/>
        <w:ind w:firstLine="260"/>
        <w:jc w:val="both"/>
        <w:rPr>
          <w:rFonts w:ascii="Times New Roman" w:hAnsi="Times New Roman"/>
          <w:sz w:val="24"/>
          <w:szCs w:val="24"/>
        </w:rPr>
      </w:pPr>
      <w:bookmarkStart w:id="115" w:name="dst100537"/>
      <w:bookmarkEnd w:id="115"/>
      <w:r w:rsidRPr="0032224D">
        <w:rPr>
          <w:rFonts w:ascii="Times New Roman" w:hAnsi="Times New Roman"/>
          <w:sz w:val="24"/>
          <w:szCs w:val="24"/>
        </w:rPr>
        <w:t>делать выбор и брать ответственность за решение;</w:t>
      </w:r>
    </w:p>
    <w:p w:rsidR="007E408C" w:rsidRPr="0032224D" w:rsidRDefault="007E408C" w:rsidP="0058097B">
      <w:pPr>
        <w:spacing w:after="0" w:line="240" w:lineRule="auto"/>
        <w:ind w:firstLine="260"/>
        <w:jc w:val="both"/>
        <w:rPr>
          <w:rFonts w:ascii="Times New Roman" w:hAnsi="Times New Roman"/>
          <w:sz w:val="24"/>
          <w:szCs w:val="24"/>
        </w:rPr>
      </w:pPr>
      <w:bookmarkStart w:id="116" w:name="dst100538"/>
      <w:bookmarkEnd w:id="116"/>
      <w:r w:rsidRPr="0032224D">
        <w:rPr>
          <w:rFonts w:ascii="Times New Roman" w:hAnsi="Times New Roman"/>
          <w:sz w:val="24"/>
          <w:szCs w:val="24"/>
        </w:rPr>
        <w:t>2) самоконтроль:</w:t>
      </w:r>
    </w:p>
    <w:p w:rsidR="007E408C" w:rsidRPr="0032224D" w:rsidRDefault="007E408C" w:rsidP="0058097B">
      <w:pPr>
        <w:spacing w:after="0" w:line="240" w:lineRule="auto"/>
        <w:ind w:firstLine="260"/>
        <w:jc w:val="both"/>
        <w:rPr>
          <w:rFonts w:ascii="Times New Roman" w:hAnsi="Times New Roman"/>
          <w:sz w:val="24"/>
          <w:szCs w:val="24"/>
        </w:rPr>
      </w:pPr>
      <w:bookmarkStart w:id="117" w:name="dst100539"/>
      <w:bookmarkEnd w:id="117"/>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8097B">
      <w:pPr>
        <w:spacing w:after="0" w:line="240" w:lineRule="auto"/>
        <w:ind w:firstLine="260"/>
        <w:jc w:val="both"/>
        <w:rPr>
          <w:rFonts w:ascii="Times New Roman" w:hAnsi="Times New Roman"/>
          <w:sz w:val="24"/>
          <w:szCs w:val="24"/>
        </w:rPr>
      </w:pPr>
      <w:bookmarkStart w:id="118" w:name="dst100540"/>
      <w:bookmarkEnd w:id="118"/>
      <w:r w:rsidRPr="0032224D">
        <w:rPr>
          <w:rFonts w:ascii="Times New Roman" w:hAnsi="Times New Roman"/>
          <w:sz w:val="24"/>
          <w:szCs w:val="24"/>
        </w:rPr>
        <w:t>давать адекватную оценку ситуации и предлагать план ее изменения;</w:t>
      </w:r>
    </w:p>
    <w:p w:rsidR="007E408C" w:rsidRPr="0032224D" w:rsidRDefault="007E408C" w:rsidP="0058097B">
      <w:pPr>
        <w:spacing w:after="0" w:line="240" w:lineRule="auto"/>
        <w:ind w:firstLine="260"/>
        <w:jc w:val="both"/>
        <w:rPr>
          <w:rFonts w:ascii="Times New Roman" w:hAnsi="Times New Roman"/>
          <w:sz w:val="24"/>
          <w:szCs w:val="24"/>
        </w:rPr>
      </w:pPr>
      <w:bookmarkStart w:id="119" w:name="dst100541"/>
      <w:bookmarkEnd w:id="119"/>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8097B">
      <w:pPr>
        <w:spacing w:after="0" w:line="240" w:lineRule="auto"/>
        <w:ind w:firstLine="260"/>
        <w:jc w:val="both"/>
        <w:rPr>
          <w:rFonts w:ascii="Times New Roman" w:hAnsi="Times New Roman"/>
          <w:sz w:val="24"/>
          <w:szCs w:val="24"/>
        </w:rPr>
      </w:pPr>
      <w:bookmarkStart w:id="120" w:name="dst100542"/>
      <w:bookmarkEnd w:id="120"/>
      <w:r w:rsidRPr="0032224D">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E408C" w:rsidRPr="0032224D" w:rsidRDefault="007E408C" w:rsidP="0058097B">
      <w:pPr>
        <w:spacing w:after="0" w:line="240" w:lineRule="auto"/>
        <w:ind w:firstLine="260"/>
        <w:jc w:val="both"/>
        <w:rPr>
          <w:rFonts w:ascii="Times New Roman" w:hAnsi="Times New Roman"/>
          <w:sz w:val="24"/>
          <w:szCs w:val="24"/>
        </w:rPr>
      </w:pPr>
      <w:bookmarkStart w:id="121" w:name="dst100543"/>
      <w:bookmarkEnd w:id="121"/>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8097B">
      <w:pPr>
        <w:spacing w:after="0" w:line="240" w:lineRule="auto"/>
        <w:ind w:firstLine="260"/>
        <w:jc w:val="both"/>
        <w:rPr>
          <w:rFonts w:ascii="Times New Roman" w:hAnsi="Times New Roman"/>
          <w:sz w:val="24"/>
          <w:szCs w:val="24"/>
        </w:rPr>
      </w:pPr>
      <w:bookmarkStart w:id="122" w:name="dst100544"/>
      <w:bookmarkEnd w:id="122"/>
      <w:r w:rsidRPr="0032224D">
        <w:rPr>
          <w:rFonts w:ascii="Times New Roman" w:hAnsi="Times New Roman"/>
          <w:sz w:val="24"/>
          <w:szCs w:val="24"/>
        </w:rPr>
        <w:t>оценивать соответствие результата цели и условиям;</w:t>
      </w:r>
    </w:p>
    <w:p w:rsidR="007E408C" w:rsidRPr="0032224D" w:rsidRDefault="007E408C" w:rsidP="0058097B">
      <w:pPr>
        <w:spacing w:after="0" w:line="240" w:lineRule="auto"/>
        <w:ind w:firstLine="260"/>
        <w:jc w:val="both"/>
        <w:rPr>
          <w:rFonts w:ascii="Times New Roman" w:hAnsi="Times New Roman"/>
          <w:sz w:val="24"/>
          <w:szCs w:val="24"/>
        </w:rPr>
      </w:pPr>
      <w:bookmarkStart w:id="123" w:name="dst100545"/>
      <w:bookmarkEnd w:id="123"/>
      <w:r w:rsidRPr="0032224D">
        <w:rPr>
          <w:rFonts w:ascii="Times New Roman" w:hAnsi="Times New Roman"/>
          <w:sz w:val="24"/>
          <w:szCs w:val="24"/>
        </w:rPr>
        <w:t>3) эмоциональный интеллект:</w:t>
      </w:r>
    </w:p>
    <w:p w:rsidR="007E408C" w:rsidRPr="0032224D" w:rsidRDefault="007E408C" w:rsidP="0058097B">
      <w:pPr>
        <w:spacing w:after="0" w:line="240" w:lineRule="auto"/>
        <w:ind w:firstLine="260"/>
        <w:jc w:val="both"/>
        <w:rPr>
          <w:rFonts w:ascii="Times New Roman" w:hAnsi="Times New Roman"/>
          <w:sz w:val="24"/>
          <w:szCs w:val="24"/>
        </w:rPr>
      </w:pPr>
      <w:bookmarkStart w:id="124" w:name="dst100546"/>
      <w:bookmarkEnd w:id="124"/>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58097B">
      <w:pPr>
        <w:spacing w:after="0" w:line="240" w:lineRule="auto"/>
        <w:ind w:firstLine="260"/>
        <w:jc w:val="both"/>
        <w:rPr>
          <w:rFonts w:ascii="Times New Roman" w:hAnsi="Times New Roman"/>
          <w:sz w:val="24"/>
          <w:szCs w:val="24"/>
        </w:rPr>
      </w:pPr>
      <w:bookmarkStart w:id="125" w:name="dst100547"/>
      <w:bookmarkEnd w:id="125"/>
      <w:r w:rsidRPr="0032224D">
        <w:rPr>
          <w:rFonts w:ascii="Times New Roman" w:hAnsi="Times New Roman"/>
          <w:sz w:val="24"/>
          <w:szCs w:val="24"/>
        </w:rPr>
        <w:t>выявлять и анализировать причины эмоций;</w:t>
      </w:r>
    </w:p>
    <w:p w:rsidR="007E408C" w:rsidRPr="0032224D" w:rsidRDefault="007E408C" w:rsidP="0058097B">
      <w:pPr>
        <w:spacing w:after="0" w:line="240" w:lineRule="auto"/>
        <w:ind w:firstLine="260"/>
        <w:jc w:val="both"/>
        <w:rPr>
          <w:rFonts w:ascii="Times New Roman" w:hAnsi="Times New Roman"/>
          <w:sz w:val="24"/>
          <w:szCs w:val="24"/>
        </w:rPr>
      </w:pPr>
      <w:bookmarkStart w:id="126" w:name="dst100548"/>
      <w:bookmarkEnd w:id="126"/>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58097B">
      <w:pPr>
        <w:spacing w:after="0" w:line="240" w:lineRule="auto"/>
        <w:ind w:firstLine="260"/>
        <w:jc w:val="both"/>
        <w:rPr>
          <w:rFonts w:ascii="Times New Roman" w:hAnsi="Times New Roman"/>
          <w:sz w:val="24"/>
          <w:szCs w:val="24"/>
        </w:rPr>
      </w:pPr>
      <w:bookmarkStart w:id="127" w:name="dst100549"/>
      <w:bookmarkEnd w:id="127"/>
      <w:r w:rsidRPr="0032224D">
        <w:rPr>
          <w:rFonts w:ascii="Times New Roman" w:hAnsi="Times New Roman"/>
          <w:sz w:val="24"/>
          <w:szCs w:val="24"/>
        </w:rPr>
        <w:t>регулировать способ выражения эмоций;</w:t>
      </w:r>
    </w:p>
    <w:p w:rsidR="007E408C" w:rsidRPr="0032224D" w:rsidRDefault="007E408C" w:rsidP="0058097B">
      <w:pPr>
        <w:spacing w:after="0" w:line="240" w:lineRule="auto"/>
        <w:ind w:firstLine="260"/>
        <w:jc w:val="both"/>
        <w:rPr>
          <w:rFonts w:ascii="Times New Roman" w:hAnsi="Times New Roman"/>
          <w:sz w:val="24"/>
          <w:szCs w:val="24"/>
        </w:rPr>
      </w:pPr>
      <w:bookmarkStart w:id="128" w:name="dst100550"/>
      <w:bookmarkEnd w:id="128"/>
      <w:r w:rsidRPr="0032224D">
        <w:rPr>
          <w:rFonts w:ascii="Times New Roman" w:hAnsi="Times New Roman"/>
          <w:sz w:val="24"/>
          <w:szCs w:val="24"/>
        </w:rPr>
        <w:t>4) принятие себя и других:</w:t>
      </w:r>
    </w:p>
    <w:p w:rsidR="007E408C" w:rsidRPr="0032224D" w:rsidRDefault="007E408C" w:rsidP="0058097B">
      <w:pPr>
        <w:spacing w:after="0" w:line="240" w:lineRule="auto"/>
        <w:ind w:firstLine="260"/>
        <w:jc w:val="both"/>
        <w:rPr>
          <w:rFonts w:ascii="Times New Roman" w:hAnsi="Times New Roman"/>
          <w:sz w:val="24"/>
          <w:szCs w:val="24"/>
        </w:rPr>
      </w:pPr>
      <w:bookmarkStart w:id="129" w:name="dst100551"/>
      <w:bookmarkEnd w:id="129"/>
      <w:r w:rsidRPr="0032224D">
        <w:rPr>
          <w:rFonts w:ascii="Times New Roman" w:hAnsi="Times New Roman"/>
          <w:sz w:val="24"/>
          <w:szCs w:val="24"/>
        </w:rPr>
        <w:t>осознанно относиться к другому человеку, его мнению;</w:t>
      </w:r>
    </w:p>
    <w:p w:rsidR="007E408C" w:rsidRPr="0032224D" w:rsidRDefault="007E408C" w:rsidP="0058097B">
      <w:pPr>
        <w:spacing w:after="0" w:line="240" w:lineRule="auto"/>
        <w:ind w:firstLine="260"/>
        <w:jc w:val="both"/>
        <w:rPr>
          <w:rFonts w:ascii="Times New Roman" w:hAnsi="Times New Roman"/>
          <w:sz w:val="24"/>
          <w:szCs w:val="24"/>
        </w:rPr>
      </w:pPr>
      <w:bookmarkStart w:id="130" w:name="dst100552"/>
      <w:bookmarkEnd w:id="130"/>
      <w:r w:rsidRPr="0032224D">
        <w:rPr>
          <w:rFonts w:ascii="Times New Roman" w:hAnsi="Times New Roman"/>
          <w:sz w:val="24"/>
          <w:szCs w:val="24"/>
        </w:rPr>
        <w:t>признавать свое право на ошибку и такое же право другого;</w:t>
      </w:r>
    </w:p>
    <w:p w:rsidR="007E408C" w:rsidRPr="0032224D" w:rsidRDefault="007E408C" w:rsidP="0058097B">
      <w:pPr>
        <w:spacing w:after="0" w:line="240" w:lineRule="auto"/>
        <w:ind w:firstLine="260"/>
        <w:jc w:val="both"/>
        <w:rPr>
          <w:rFonts w:ascii="Times New Roman" w:hAnsi="Times New Roman"/>
          <w:sz w:val="24"/>
          <w:szCs w:val="24"/>
        </w:rPr>
      </w:pPr>
      <w:bookmarkStart w:id="131" w:name="dst100553"/>
      <w:bookmarkEnd w:id="131"/>
      <w:r w:rsidRPr="0032224D">
        <w:rPr>
          <w:rFonts w:ascii="Times New Roman" w:hAnsi="Times New Roman"/>
          <w:sz w:val="24"/>
          <w:szCs w:val="24"/>
        </w:rPr>
        <w:t>принимать себя и других, не осуждая;</w:t>
      </w:r>
    </w:p>
    <w:p w:rsidR="007E408C" w:rsidRPr="0032224D" w:rsidRDefault="007E408C" w:rsidP="0058097B">
      <w:pPr>
        <w:spacing w:after="0" w:line="240" w:lineRule="auto"/>
        <w:ind w:firstLine="260"/>
        <w:jc w:val="both"/>
        <w:rPr>
          <w:rFonts w:ascii="Times New Roman" w:hAnsi="Times New Roman"/>
          <w:sz w:val="24"/>
          <w:szCs w:val="24"/>
        </w:rPr>
      </w:pPr>
      <w:bookmarkStart w:id="132" w:name="dst100554"/>
      <w:bookmarkEnd w:id="132"/>
      <w:r w:rsidRPr="0032224D">
        <w:rPr>
          <w:rFonts w:ascii="Times New Roman" w:hAnsi="Times New Roman"/>
          <w:sz w:val="24"/>
          <w:szCs w:val="24"/>
        </w:rPr>
        <w:t>открытость себе и другим;</w:t>
      </w:r>
    </w:p>
    <w:p w:rsidR="007E408C" w:rsidRPr="0032224D" w:rsidRDefault="007E408C" w:rsidP="0058097B">
      <w:pPr>
        <w:spacing w:after="0" w:line="240" w:lineRule="auto"/>
        <w:ind w:firstLine="260"/>
        <w:jc w:val="both"/>
        <w:rPr>
          <w:rFonts w:ascii="Times New Roman" w:hAnsi="Times New Roman"/>
          <w:sz w:val="24"/>
          <w:szCs w:val="24"/>
        </w:rPr>
      </w:pPr>
      <w:bookmarkStart w:id="133" w:name="dst100555"/>
      <w:bookmarkEnd w:id="133"/>
      <w:r w:rsidRPr="0032224D">
        <w:rPr>
          <w:rFonts w:ascii="Times New Roman" w:hAnsi="Times New Roman"/>
          <w:sz w:val="24"/>
          <w:szCs w:val="24"/>
        </w:rPr>
        <w:t>осознавать невозможность контролировать все вокруг.</w:t>
      </w:r>
    </w:p>
    <w:p w:rsidR="007E408C" w:rsidRPr="0032224D" w:rsidRDefault="007E408C" w:rsidP="00C006CC">
      <w:pPr>
        <w:spacing w:after="0" w:line="240" w:lineRule="auto"/>
        <w:ind w:firstLine="708"/>
        <w:jc w:val="both"/>
        <w:rPr>
          <w:rFonts w:ascii="Times New Roman" w:hAnsi="Times New Roman"/>
          <w:sz w:val="24"/>
          <w:szCs w:val="24"/>
        </w:rPr>
      </w:pPr>
      <w:bookmarkStart w:id="134" w:name="dst100556"/>
      <w:bookmarkEnd w:id="134"/>
      <w:r w:rsidRPr="0032224D">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E408C" w:rsidRPr="0032224D" w:rsidRDefault="007E408C" w:rsidP="00C006CC">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Требования к предметным результатам в ООП ООО МБОУ «СОШ №30»:</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сформулированы в деятельностной форме с усилением акцента на применение знаний и конкретные умения;</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w:t>
      </w:r>
      <w:r w:rsidRPr="0032224D">
        <w:rPr>
          <w:rStyle w:val="2"/>
          <w:rFonts w:ascii="Times New Roman" w:hAnsi="Times New Roman" w:cs="Times New Roman"/>
          <w:color w:val="auto"/>
          <w:sz w:val="24"/>
          <w:szCs w:val="24"/>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7E408C" w:rsidRPr="0032224D" w:rsidRDefault="007E408C" w:rsidP="0058097B">
      <w:pPr>
        <w:widowControl w:val="0"/>
        <w:numPr>
          <w:ilvl w:val="0"/>
          <w:numId w:val="8"/>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7E408C" w:rsidRPr="0032224D" w:rsidRDefault="007E408C" w:rsidP="0058097B">
      <w:pPr>
        <w:widowControl w:val="0"/>
        <w:numPr>
          <w:ilvl w:val="0"/>
          <w:numId w:val="8"/>
        </w:numPr>
        <w:tabs>
          <w:tab w:val="left" w:pos="202"/>
        </w:tabs>
        <w:spacing w:after="0" w:line="240" w:lineRule="auto"/>
        <w:ind w:left="260" w:hanging="260"/>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усиливают акценты на изучение явлений и процессов современной России и мира в целом, современного состояния науки.</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Fonts w:ascii="Times New Roman" w:hAnsi="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widowControl w:val="0"/>
        <w:tabs>
          <w:tab w:val="left" w:pos="462"/>
        </w:tabs>
        <w:spacing w:after="0" w:line="240" w:lineRule="auto"/>
        <w:ind w:right="-1"/>
        <w:jc w:val="center"/>
        <w:rPr>
          <w:rFonts w:ascii="Times New Roman" w:hAnsi="Times New Roman"/>
          <w:sz w:val="24"/>
          <w:szCs w:val="24"/>
        </w:rPr>
      </w:pPr>
      <w:r w:rsidRPr="0032224D">
        <w:rPr>
          <w:rStyle w:val="7"/>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p>
    <w:p w:rsidR="007E408C" w:rsidRPr="0032224D" w:rsidRDefault="007E408C" w:rsidP="0058097B">
      <w:pPr>
        <w:widowControl w:val="0"/>
        <w:tabs>
          <w:tab w:val="left" w:pos="644"/>
        </w:tabs>
        <w:spacing w:after="0" w:line="240" w:lineRule="auto"/>
        <w:jc w:val="both"/>
        <w:outlineLvl w:val="3"/>
        <w:rPr>
          <w:rStyle w:val="4"/>
          <w:rFonts w:ascii="Times New Roman" w:hAnsi="Times New Roman" w:cs="Times New Roman"/>
          <w:b w:val="0"/>
          <w:bCs w:val="0"/>
          <w:color w:val="auto"/>
          <w:sz w:val="24"/>
          <w:szCs w:val="24"/>
        </w:rPr>
      </w:pPr>
      <w:bookmarkStart w:id="135" w:name="bookmark8"/>
    </w:p>
    <w:p w:rsidR="007E408C" w:rsidRPr="0032224D" w:rsidRDefault="007E408C" w:rsidP="0058097B">
      <w:pPr>
        <w:widowControl w:val="0"/>
        <w:tabs>
          <w:tab w:val="left" w:pos="644"/>
        </w:tabs>
        <w:spacing w:after="0" w:line="240" w:lineRule="auto"/>
        <w:jc w:val="both"/>
        <w:outlineLvl w:val="3"/>
        <w:rPr>
          <w:rFonts w:ascii="Times New Roman" w:hAnsi="Times New Roman"/>
          <w:sz w:val="24"/>
          <w:szCs w:val="24"/>
        </w:rPr>
      </w:pPr>
      <w:r w:rsidRPr="0032224D">
        <w:rPr>
          <w:rStyle w:val="4"/>
          <w:rFonts w:ascii="Times New Roman" w:hAnsi="Times New Roman" w:cs="Times New Roman"/>
          <w:bCs w:val="0"/>
          <w:color w:val="auto"/>
          <w:sz w:val="24"/>
          <w:szCs w:val="24"/>
        </w:rPr>
        <w:t>1.3.1. Общие положения</w:t>
      </w:r>
      <w:bookmarkEnd w:id="135"/>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МБОУ «СОШ №30» и служит основой при разработке «Положения о системе внутренней системе оценки результатов освоения основной образовательной программы основного общего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w:t>
      </w:r>
      <w:r w:rsidRPr="0032224D">
        <w:rPr>
          <w:rStyle w:val="20"/>
          <w:rFonts w:ascii="Times New Roman" w:hAnsi="Times New Roman" w:cs="Times New Roman"/>
          <w:i w:val="0"/>
          <w:color w:val="auto"/>
          <w:sz w:val="24"/>
          <w:szCs w:val="24"/>
        </w:rPr>
        <w:t>ориентация образовательной деятельности</w:t>
      </w:r>
      <w:r w:rsidRPr="0032224D">
        <w:rPr>
          <w:rStyle w:val="2"/>
          <w:rFonts w:ascii="Times New Roman" w:hAnsi="Times New Roman" w:cs="Times New Roman"/>
          <w:i/>
          <w:color w:val="auto"/>
          <w:sz w:val="24"/>
          <w:szCs w:val="24"/>
        </w:rPr>
        <w:t xml:space="preserve"> </w:t>
      </w:r>
      <w:r w:rsidRPr="0032224D">
        <w:rPr>
          <w:rStyle w:val="2"/>
          <w:rFonts w:ascii="Times New Roman" w:hAnsi="Times New Roman" w:cs="Times New Roman"/>
          <w:color w:val="auto"/>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2224D">
        <w:rPr>
          <w:rStyle w:val="20"/>
          <w:rFonts w:ascii="Times New Roman" w:hAnsi="Times New Roman" w:cs="Times New Roman"/>
          <w:i w:val="0"/>
          <w:color w:val="auto"/>
          <w:sz w:val="24"/>
          <w:szCs w:val="24"/>
        </w:rPr>
        <w:t>«обратной связи»,</w:t>
      </w:r>
      <w:r w:rsidRPr="0032224D">
        <w:rPr>
          <w:rStyle w:val="2"/>
          <w:rFonts w:ascii="Times New Roman" w:hAnsi="Times New Roman" w:cs="Times New Roman"/>
          <w:i/>
          <w:color w:val="auto"/>
          <w:sz w:val="24"/>
          <w:szCs w:val="24"/>
        </w:rPr>
        <w:t xml:space="preserve"> </w:t>
      </w:r>
      <w:r w:rsidRPr="0032224D">
        <w:rPr>
          <w:rStyle w:val="2"/>
          <w:rFonts w:ascii="Times New Roman" w:hAnsi="Times New Roman" w:cs="Times New Roman"/>
          <w:color w:val="auto"/>
          <w:sz w:val="24"/>
          <w:szCs w:val="24"/>
        </w:rPr>
        <w:t>позволяющей осуществлять</w:t>
      </w:r>
      <w:r w:rsidRPr="0032224D">
        <w:rPr>
          <w:rStyle w:val="2"/>
          <w:rFonts w:ascii="Times New Roman" w:hAnsi="Times New Roman" w:cs="Times New Roman"/>
          <w:i/>
          <w:color w:val="auto"/>
          <w:sz w:val="24"/>
          <w:szCs w:val="24"/>
        </w:rPr>
        <w:t xml:space="preserve"> </w:t>
      </w:r>
      <w:r w:rsidRPr="0032224D">
        <w:rPr>
          <w:rStyle w:val="20"/>
          <w:rFonts w:ascii="Times New Roman" w:hAnsi="Times New Roman" w:cs="Times New Roman"/>
          <w:i w:val="0"/>
          <w:color w:val="auto"/>
          <w:sz w:val="24"/>
          <w:szCs w:val="24"/>
        </w:rPr>
        <w:t>управление образовательной деятельностью.</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Основными направлениями и целями оценочной деятельности в МБОУ «СОШ №30» являются:</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оценка результатов деятельности педагогических кадров как основа аттестационных процедур;</w:t>
      </w:r>
    </w:p>
    <w:p w:rsidR="007E408C" w:rsidRPr="0032224D" w:rsidRDefault="007E408C" w:rsidP="0058097B">
      <w:pPr>
        <w:widowControl w:val="0"/>
        <w:numPr>
          <w:ilvl w:val="0"/>
          <w:numId w:val="11"/>
        </w:numPr>
        <w:tabs>
          <w:tab w:val="left" w:pos="0"/>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оценка результатов деятельности образовательной организации как основа аккредитационных процедур.</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МБОУ «СОШ №30».</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Система оценки включает процедуры внутренней и внешней оценки.</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Внутренняя оценка включает:</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стартовую диагностику,</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текущую и тематическую оценку,</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портфолио,</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психолого-педагогическое наблюдение,</w:t>
      </w:r>
    </w:p>
    <w:p w:rsidR="007E408C" w:rsidRPr="0032224D" w:rsidRDefault="007E408C" w:rsidP="0058097B">
      <w:pPr>
        <w:widowControl w:val="0"/>
        <w:numPr>
          <w:ilvl w:val="0"/>
          <w:numId w:val="12"/>
        </w:numPr>
        <w:tabs>
          <w:tab w:val="left" w:pos="2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внутренний мониторинг образовательных достижений обучающихся.</w:t>
      </w:r>
    </w:p>
    <w:p w:rsidR="007E408C" w:rsidRPr="0032224D" w:rsidRDefault="007E408C" w:rsidP="0058097B">
      <w:pPr>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К внешним процедурам относятся: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государственная итоговая аттестация,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независимая оценка качества образования,</w:t>
      </w:r>
    </w:p>
    <w:p w:rsidR="007E408C" w:rsidRPr="0032224D" w:rsidRDefault="007E408C" w:rsidP="0058097B">
      <w:pPr>
        <w:widowControl w:val="0"/>
        <w:numPr>
          <w:ilvl w:val="0"/>
          <w:numId w:val="13"/>
        </w:numPr>
        <w:tabs>
          <w:tab w:val="left" w:pos="0"/>
          <w:tab w:val="left" w:pos="709"/>
        </w:tabs>
        <w:spacing w:after="0" w:line="240" w:lineRule="auto"/>
        <w:ind w:firstLine="426"/>
        <w:jc w:val="both"/>
        <w:rPr>
          <w:rFonts w:ascii="Times New Roman" w:hAnsi="Times New Roman"/>
          <w:sz w:val="24"/>
          <w:szCs w:val="24"/>
        </w:rPr>
      </w:pPr>
      <w:r w:rsidRPr="0032224D">
        <w:rPr>
          <w:rStyle w:val="2"/>
          <w:rFonts w:ascii="Times New Roman" w:hAnsi="Times New Roman" w:cs="Times New Roman"/>
          <w:color w:val="auto"/>
          <w:sz w:val="24"/>
          <w:szCs w:val="24"/>
        </w:rPr>
        <w:t>мониторинговые исследования муниципального, регионального и федерального уровней.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В соответствии с ФГОС ООО система оценки МБОУ «СОШ №30» реализует системно-деятельностный, уровневый и комплексный подходы к оценке образовательных достижений.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Комплексный подход к оценке образовательных достижений реализуется с помощью:</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оценки предметных и метапредметных результатов;</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E408C" w:rsidRPr="0032224D" w:rsidRDefault="007E408C" w:rsidP="0058097B">
      <w:pPr>
        <w:widowControl w:val="0"/>
        <w:numPr>
          <w:ilvl w:val="0"/>
          <w:numId w:val="14"/>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E408C" w:rsidRPr="0032224D" w:rsidRDefault="007E408C" w:rsidP="0058097B">
      <w:pPr>
        <w:widowControl w:val="0"/>
        <w:numPr>
          <w:ilvl w:val="0"/>
          <w:numId w:val="14"/>
        </w:numPr>
        <w:tabs>
          <w:tab w:val="left" w:pos="0"/>
          <w:tab w:val="left" w:pos="993"/>
        </w:tabs>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использования мониторинга динамических показателей освоения умений и знаний, в том числе с использованием информационно-коммуникационных (цифровых) технологий.</w:t>
      </w:r>
    </w:p>
    <w:p w:rsidR="007E408C" w:rsidRPr="0032224D" w:rsidRDefault="007E408C" w:rsidP="0058097B">
      <w:pPr>
        <w:widowControl w:val="0"/>
        <w:tabs>
          <w:tab w:val="left" w:pos="0"/>
          <w:tab w:val="left" w:pos="993"/>
        </w:tabs>
        <w:spacing w:after="0" w:line="240" w:lineRule="auto"/>
        <w:ind w:left="709"/>
        <w:jc w:val="both"/>
        <w:rPr>
          <w:rFonts w:ascii="Times New Roman" w:hAnsi="Times New Roman"/>
          <w:sz w:val="24"/>
          <w:szCs w:val="24"/>
        </w:rPr>
      </w:pP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color w:val="auto"/>
          <w:sz w:val="24"/>
          <w:szCs w:val="24"/>
        </w:rPr>
      </w:pPr>
      <w:bookmarkStart w:id="136" w:name="bookmark9"/>
      <w:r w:rsidRPr="0032224D">
        <w:rPr>
          <w:rStyle w:val="5"/>
          <w:rFonts w:ascii="Times New Roman" w:hAnsi="Times New Roman" w:cs="Times New Roman"/>
          <w:color w:val="auto"/>
          <w:sz w:val="24"/>
          <w:szCs w:val="24"/>
        </w:rPr>
        <w:t>1.3.2. Особенности оценки личностных результатов</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color w:val="auto"/>
          <w:sz w:val="24"/>
          <w:szCs w:val="24"/>
        </w:rPr>
        <w:tab/>
      </w:r>
      <w:r w:rsidRPr="0032224D">
        <w:rPr>
          <w:rStyle w:val="5"/>
          <w:rFonts w:ascii="Times New Roman" w:hAnsi="Times New Roman" w:cs="Times New Roman"/>
          <w:b w:val="0"/>
          <w:color w:val="auto"/>
          <w:sz w:val="24"/>
          <w:szCs w:val="24"/>
        </w:rPr>
        <w:t>Оценка личностных результатов обучающихся осуществляются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ab/>
        <w:t xml:space="preserve">Оценка сформированности отдельных личностных результатов проводится с использованием внутреннего мониторинга и включает в себя: </w:t>
      </w:r>
    </w:p>
    <w:p w:rsidR="007E408C" w:rsidRPr="0032224D" w:rsidRDefault="007E408C" w:rsidP="00527B75">
      <w:pPr>
        <w:pStyle w:val="ListParagraph"/>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соблюдение норм и правил поведения, принятых в МБОУ «СОШ №30»;</w:t>
      </w:r>
    </w:p>
    <w:p w:rsidR="007E408C" w:rsidRPr="0032224D" w:rsidRDefault="007E408C" w:rsidP="00527B75">
      <w:pPr>
        <w:pStyle w:val="ListParagraph"/>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участие в общественной жизни школы, ближайшего окружения, Российской Федерации, общественно-полезной деятельности;</w:t>
      </w:r>
    </w:p>
    <w:p w:rsidR="007E408C" w:rsidRPr="0032224D" w:rsidRDefault="007E408C" w:rsidP="00527B75">
      <w:pPr>
        <w:pStyle w:val="ListParagraph"/>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ответственности за результаты обучения;</w:t>
      </w:r>
    </w:p>
    <w:p w:rsidR="007E408C" w:rsidRPr="0032224D" w:rsidRDefault="007E408C" w:rsidP="00527B75">
      <w:pPr>
        <w:pStyle w:val="ListParagraph"/>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способности делать осознанный выбор своей образовательной траектории, в том числе выбор профессии;</w:t>
      </w:r>
    </w:p>
    <w:p w:rsidR="007E408C" w:rsidRPr="0032224D" w:rsidRDefault="007E408C" w:rsidP="00527B75">
      <w:pPr>
        <w:pStyle w:val="ListParagraph"/>
        <w:widowControl w:val="0"/>
        <w:numPr>
          <w:ilvl w:val="0"/>
          <w:numId w:val="220"/>
        </w:numPr>
        <w:tabs>
          <w:tab w:val="left" w:pos="567"/>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становление ценностно-смысловых установок обучающихся, формируемых средствами учебных предметов.</w:t>
      </w:r>
    </w:p>
    <w:p w:rsidR="007E408C" w:rsidRPr="0032224D" w:rsidRDefault="007E408C" w:rsidP="00A84452">
      <w:pPr>
        <w:pStyle w:val="ListParagraph"/>
        <w:widowControl w:val="0"/>
        <w:tabs>
          <w:tab w:val="left" w:pos="0"/>
        </w:tabs>
        <w:spacing w:after="0" w:line="240" w:lineRule="auto"/>
        <w:ind w:left="0" w:firstLine="567"/>
        <w:jc w:val="both"/>
        <w:outlineLvl w:val="4"/>
        <w:rPr>
          <w:rStyle w:val="5"/>
          <w:rFonts w:ascii="Times New Roman" w:hAnsi="Times New Roman" w:cs="Times New Roman"/>
          <w:b w:val="0"/>
          <w:color w:val="auto"/>
          <w:sz w:val="24"/>
          <w:szCs w:val="24"/>
        </w:rPr>
      </w:pPr>
      <w:r w:rsidRPr="0032224D">
        <w:rPr>
          <w:rStyle w:val="5"/>
          <w:rFonts w:ascii="Times New Roman" w:hAnsi="Times New Roman" w:cs="Times New Roman"/>
          <w:b w:val="0"/>
          <w:color w:val="auto"/>
          <w:sz w:val="24"/>
          <w:szCs w:val="24"/>
        </w:rPr>
        <w:t>Результаты, полученные в ходе как внешних, так и внутренних мониторингов, используются только в виде агрегированных данных.</w:t>
      </w: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b w:val="0"/>
          <w:color w:val="auto"/>
          <w:sz w:val="24"/>
          <w:szCs w:val="24"/>
        </w:rPr>
      </w:pPr>
    </w:p>
    <w:p w:rsidR="007E408C" w:rsidRPr="0032224D" w:rsidRDefault="007E408C" w:rsidP="0045726E">
      <w:pPr>
        <w:widowControl w:val="0"/>
        <w:tabs>
          <w:tab w:val="left" w:pos="567"/>
        </w:tabs>
        <w:spacing w:after="0" w:line="240" w:lineRule="auto"/>
        <w:jc w:val="both"/>
        <w:outlineLvl w:val="4"/>
        <w:rPr>
          <w:rStyle w:val="5"/>
          <w:rFonts w:ascii="Times New Roman" w:hAnsi="Times New Roman" w:cs="Times New Roman"/>
          <w:color w:val="auto"/>
          <w:sz w:val="24"/>
          <w:szCs w:val="24"/>
        </w:rPr>
      </w:pPr>
      <w:r w:rsidRPr="0032224D">
        <w:rPr>
          <w:rStyle w:val="5"/>
          <w:rFonts w:ascii="Times New Roman" w:hAnsi="Times New Roman" w:cs="Times New Roman"/>
          <w:color w:val="auto"/>
          <w:sz w:val="24"/>
          <w:szCs w:val="24"/>
        </w:rPr>
        <w:t>1.3.3. Особенности оценки метапредметных результатов</w:t>
      </w:r>
    </w:p>
    <w:bookmarkEnd w:id="136"/>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Основным объектом и предметом оценки метапредметных результатов является овладение:</w:t>
      </w:r>
    </w:p>
    <w:p w:rsidR="007E408C" w:rsidRPr="0032224D" w:rsidRDefault="007E408C" w:rsidP="00914F5E">
      <w:pPr>
        <w:pStyle w:val="ListParagraph"/>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E408C" w:rsidRPr="0032224D" w:rsidRDefault="007E408C" w:rsidP="00914F5E">
      <w:pPr>
        <w:pStyle w:val="ListParagraph"/>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E408C" w:rsidRPr="0032224D" w:rsidRDefault="007E408C" w:rsidP="00914F5E">
      <w:pPr>
        <w:pStyle w:val="ListParagraph"/>
        <w:numPr>
          <w:ilvl w:val="0"/>
          <w:numId w:val="15"/>
        </w:numPr>
        <w:tabs>
          <w:tab w:val="left" w:pos="851"/>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Оценка достижения метапредметных результатов осуществляется администрацией МБОУ «СОШ №30» в ходе внутреннего мониторинга. Содержание и периодичность внутреннего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В МБОУ «СОШ №30» для оценки достижения метапредметных результатов используются материалы образовательных платформ, а так же:</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для проверки читательской грамотности — письменная работа на межпредметной основе;</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для проверки цифровой грамотности — практическая работа в сочетании с письменной (компьютеризованной) частью;</w:t>
      </w:r>
    </w:p>
    <w:p w:rsidR="007E408C" w:rsidRPr="0032224D" w:rsidRDefault="007E408C" w:rsidP="0058097B">
      <w:pPr>
        <w:widowControl w:val="0"/>
        <w:numPr>
          <w:ilvl w:val="0"/>
          <w:numId w:val="9"/>
        </w:numPr>
        <w:tabs>
          <w:tab w:val="left" w:pos="202"/>
        </w:tabs>
        <w:spacing w:after="0" w:line="240" w:lineRule="auto"/>
        <w:ind w:left="260" w:hanging="260"/>
        <w:jc w:val="both"/>
        <w:rPr>
          <w:rFonts w:ascii="Times New Roman" w:hAnsi="Times New Roman"/>
          <w:sz w:val="24"/>
          <w:szCs w:val="24"/>
        </w:rPr>
      </w:pPr>
      <w:r w:rsidRPr="0032224D">
        <w:rPr>
          <w:rStyle w:val="2"/>
          <w:rFonts w:ascii="Times New Roman" w:hAnsi="Times New Roman" w:cs="Times New Roman"/>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Каждый из перечисленных видов диагностики проводится с периодичностью не менее чем один раз в два года.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b w:val="0"/>
          <w:color w:val="auto"/>
          <w:sz w:val="24"/>
          <w:szCs w:val="24"/>
        </w:rPr>
        <w:t>Групповые и (или) индивидуальные учебные исследования и проекты</w:t>
      </w:r>
      <w:r w:rsidRPr="0032224D">
        <w:rPr>
          <w:rStyle w:val="2Tahoma"/>
          <w:rFonts w:ascii="Times New Roman" w:hAnsi="Times New Roman" w:cs="Times New Roman"/>
          <w:color w:val="auto"/>
          <w:sz w:val="24"/>
          <w:szCs w:val="24"/>
        </w:rPr>
        <w:t xml:space="preserve"> </w:t>
      </w:r>
      <w:r w:rsidRPr="0032224D">
        <w:rPr>
          <w:rStyle w:val="2"/>
          <w:rFonts w:ascii="Times New Roman" w:hAnsi="Times New Roman" w:cs="Times New Roman"/>
          <w:color w:val="auto"/>
          <w:sz w:val="24"/>
          <w:szCs w:val="24"/>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Результатом (продуктом) проектной деятельности может быть одна из следующих работ:</w:t>
      </w:r>
    </w:p>
    <w:p w:rsidR="007E408C" w:rsidRPr="0032224D" w:rsidRDefault="007E408C" w:rsidP="0058097B">
      <w:pPr>
        <w:tabs>
          <w:tab w:val="left" w:pos="529"/>
        </w:tabs>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а)</w:t>
      </w:r>
      <w:r w:rsidRPr="0032224D">
        <w:rPr>
          <w:rStyle w:val="2"/>
          <w:rFonts w:ascii="Times New Roman" w:hAnsi="Times New Roman" w:cs="Times New Roman"/>
          <w:color w:val="auto"/>
          <w:sz w:val="24"/>
          <w:szCs w:val="24"/>
        </w:rPr>
        <w:tab/>
        <w:t>письменная работа (эссе, реферат, аналитические материалы, обзорные материалы, отчеты о проведенных исследованиях, стендовый доклад и др.);</w:t>
      </w:r>
    </w:p>
    <w:p w:rsidR="007E408C" w:rsidRPr="0032224D" w:rsidRDefault="007E408C" w:rsidP="0058097B">
      <w:pPr>
        <w:tabs>
          <w:tab w:val="left" w:pos="524"/>
        </w:tabs>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б)</w:t>
      </w:r>
      <w:r w:rsidRPr="0032224D">
        <w:rPr>
          <w:rStyle w:val="2"/>
          <w:rFonts w:ascii="Times New Roman" w:hAnsi="Times New Roman" w:cs="Times New Roman"/>
          <w:color w:val="auto"/>
          <w:sz w:val="24"/>
          <w:szCs w:val="24"/>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E408C" w:rsidRPr="0032224D" w:rsidRDefault="007E408C" w:rsidP="0058097B">
      <w:pPr>
        <w:tabs>
          <w:tab w:val="left" w:pos="534"/>
        </w:tabs>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в)</w:t>
      </w:r>
      <w:r w:rsidRPr="0032224D">
        <w:rPr>
          <w:rStyle w:val="2"/>
          <w:rFonts w:ascii="Times New Roman" w:hAnsi="Times New Roman" w:cs="Times New Roman"/>
          <w:color w:val="auto"/>
          <w:sz w:val="24"/>
          <w:szCs w:val="24"/>
        </w:rPr>
        <w:tab/>
        <w:t>материальный объект, макет, иное конструкторское изделие;</w:t>
      </w:r>
    </w:p>
    <w:p w:rsidR="007E408C" w:rsidRPr="0032224D" w:rsidRDefault="007E408C" w:rsidP="0058097B">
      <w:pPr>
        <w:tabs>
          <w:tab w:val="left" w:pos="529"/>
        </w:tabs>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г)</w:t>
      </w:r>
      <w:r w:rsidRPr="0032224D">
        <w:rPr>
          <w:rStyle w:val="2"/>
          <w:rFonts w:ascii="Times New Roman" w:hAnsi="Times New Roman" w:cs="Times New Roman"/>
          <w:color w:val="auto"/>
          <w:sz w:val="24"/>
          <w:szCs w:val="24"/>
        </w:rPr>
        <w:tab/>
        <w:t>отчетные материалы по социальному проекту, которые могут включать как тексты, так и мультимедийные продукты.</w:t>
      </w:r>
    </w:p>
    <w:p w:rsidR="007E408C" w:rsidRPr="0032224D" w:rsidRDefault="007E408C" w:rsidP="008337EF">
      <w:pPr>
        <w:shd w:val="clear" w:color="auto" w:fill="FFFFFF"/>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подробно изложены в «Положении о проектной и учебно-исследовательской деятельности учащихся»</w:t>
      </w:r>
      <w:r w:rsidRPr="0032224D">
        <w:rPr>
          <w:rFonts w:ascii="Times New Roman" w:hAnsi="Times New Roman"/>
          <w:sz w:val="24"/>
          <w:szCs w:val="24"/>
        </w:rPr>
        <w:t>.</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Проект оценивается  по следующим критериям:</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Способность к самостоятельному приобретению знаний и решению проблем</w:t>
      </w:r>
      <w:r w:rsidRPr="0032224D">
        <w:rPr>
          <w:rStyle w:val="2"/>
          <w:rFonts w:ascii="Times New Roman" w:hAnsi="Times New Roman" w:cs="Times New Roman"/>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предметных знаний и способов действий</w:t>
      </w:r>
      <w:r w:rsidRPr="0032224D">
        <w:rPr>
          <w:rStyle w:val="2"/>
          <w:rFonts w:ascii="Times New Roman" w:hAnsi="Times New Roman" w:cs="Times New Roman"/>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E408C" w:rsidRPr="0032224D" w:rsidRDefault="007E408C" w:rsidP="0058097B">
      <w:pPr>
        <w:widowControl w:val="0"/>
        <w:numPr>
          <w:ilvl w:val="0"/>
          <w:numId w:val="10"/>
        </w:numPr>
        <w:tabs>
          <w:tab w:val="left" w:pos="524"/>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регулятивных действий</w:t>
      </w:r>
      <w:r w:rsidRPr="0032224D">
        <w:rPr>
          <w:rStyle w:val="2"/>
          <w:rFonts w:ascii="Times New Roman" w:hAnsi="Times New Roman" w:cs="Times New Roman"/>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E408C" w:rsidRPr="0032224D" w:rsidRDefault="007E408C" w:rsidP="0058097B">
      <w:pPr>
        <w:widowControl w:val="0"/>
        <w:numPr>
          <w:ilvl w:val="0"/>
          <w:numId w:val="10"/>
        </w:numPr>
        <w:tabs>
          <w:tab w:val="left" w:pos="529"/>
        </w:tabs>
        <w:spacing w:after="0" w:line="240" w:lineRule="auto"/>
        <w:ind w:firstLine="260"/>
        <w:jc w:val="both"/>
        <w:rPr>
          <w:rFonts w:ascii="Times New Roman" w:hAnsi="Times New Roman"/>
          <w:sz w:val="24"/>
          <w:szCs w:val="24"/>
        </w:rPr>
      </w:pPr>
      <w:r w:rsidRPr="0032224D">
        <w:rPr>
          <w:rStyle w:val="2Tahoma"/>
          <w:rFonts w:ascii="Times New Roman" w:hAnsi="Times New Roman" w:cs="Times New Roman"/>
          <w:color w:val="auto"/>
          <w:sz w:val="24"/>
          <w:szCs w:val="24"/>
        </w:rPr>
        <w:t>Сформированность коммуникативных действий</w:t>
      </w:r>
      <w:r w:rsidRPr="0032224D">
        <w:rPr>
          <w:rStyle w:val="2"/>
          <w:rFonts w:ascii="Times New Roman" w:hAnsi="Times New Roman" w:cs="Times New Roman"/>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7E408C" w:rsidRPr="0032224D" w:rsidRDefault="007E408C" w:rsidP="00B51E3B">
      <w:pPr>
        <w:spacing w:after="0" w:line="240" w:lineRule="auto"/>
        <w:jc w:val="both"/>
        <w:rPr>
          <w:rStyle w:val="4"/>
          <w:rFonts w:ascii="Times New Roman" w:hAnsi="Times New Roman" w:cs="Times New Roman"/>
          <w:bCs w:val="0"/>
          <w:color w:val="auto"/>
          <w:sz w:val="24"/>
          <w:szCs w:val="24"/>
        </w:rPr>
      </w:pPr>
      <w:r w:rsidRPr="0032224D">
        <w:rPr>
          <w:rStyle w:val="4"/>
          <w:rFonts w:ascii="Times New Roman" w:hAnsi="Times New Roman" w:cs="Times New Roman"/>
          <w:bCs w:val="0"/>
          <w:color w:val="auto"/>
          <w:sz w:val="24"/>
          <w:szCs w:val="24"/>
        </w:rPr>
        <w:t>1.3.4. Особенности оценки предметных результатов</w:t>
      </w:r>
    </w:p>
    <w:p w:rsidR="007E408C" w:rsidRPr="0032224D" w:rsidRDefault="007E408C" w:rsidP="0058097B">
      <w:pPr>
        <w:spacing w:after="0" w:line="240" w:lineRule="auto"/>
        <w:ind w:firstLine="708"/>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реальных жизненных условиях, а также на успешное обучение. Оценка предметных результатов представляет собой оценку достижения обучающимся планируемых результатов по отдельным учебным предметам. </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(математической, естественно-научной, читательской и др.).</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 xml:space="preserve">Для оценки предметных результатов используются следующие критерии: </w:t>
      </w:r>
      <w:r w:rsidRPr="0032224D">
        <w:rPr>
          <w:rStyle w:val="20"/>
          <w:rFonts w:ascii="Times New Roman" w:hAnsi="Times New Roman" w:cs="Times New Roman"/>
          <w:color w:val="auto"/>
          <w:sz w:val="24"/>
          <w:szCs w:val="24"/>
        </w:rPr>
        <w:t>знание и понимание, применение, функциональность.</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знание и понимание</w:t>
      </w:r>
      <w:r w:rsidRPr="0032224D">
        <w:rPr>
          <w:rStyle w:val="2"/>
          <w:rFonts w:ascii="Times New Roman" w:hAnsi="Times New Roman"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применение</w:t>
      </w:r>
      <w:r w:rsidRPr="0032224D">
        <w:rPr>
          <w:rStyle w:val="2"/>
          <w:rFonts w:ascii="Times New Roman" w:hAnsi="Times New Roman" w:cs="Times New Roman"/>
          <w:color w:val="auto"/>
          <w:sz w:val="24"/>
          <w:szCs w:val="24"/>
        </w:rPr>
        <w:t>» включает:</w:t>
      </w:r>
    </w:p>
    <w:p w:rsidR="007E408C" w:rsidRPr="0032224D" w:rsidRDefault="007E408C" w:rsidP="0058097B">
      <w:pPr>
        <w:pStyle w:val="ListParagraph"/>
        <w:numPr>
          <w:ilvl w:val="0"/>
          <w:numId w:val="16"/>
        </w:numPr>
        <w:spacing w:after="0" w:line="240" w:lineRule="auto"/>
        <w:ind w:left="0" w:firstLine="360"/>
        <w:jc w:val="both"/>
        <w:rPr>
          <w:rFonts w:ascii="Times New Roman" w:hAnsi="Times New Roman"/>
          <w:sz w:val="24"/>
          <w:szCs w:val="24"/>
        </w:rPr>
      </w:pPr>
      <w:r w:rsidRPr="0032224D">
        <w:rPr>
          <w:rStyle w:val="2"/>
          <w:rFonts w:ascii="Times New Roman" w:hAnsi="Times New Roman" w:cs="Times New Roman"/>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учебной деятельности;</w:t>
      </w:r>
    </w:p>
    <w:p w:rsidR="007E408C" w:rsidRPr="0032224D" w:rsidRDefault="007E408C" w:rsidP="0058097B">
      <w:pPr>
        <w:pStyle w:val="ListParagraph"/>
        <w:numPr>
          <w:ilvl w:val="0"/>
          <w:numId w:val="16"/>
        </w:numPr>
        <w:spacing w:after="0" w:line="240" w:lineRule="auto"/>
        <w:ind w:left="0" w:firstLine="360"/>
        <w:jc w:val="both"/>
        <w:rPr>
          <w:rFonts w:ascii="Times New Roman" w:hAnsi="Times New Roman"/>
          <w:sz w:val="24"/>
          <w:szCs w:val="24"/>
        </w:rPr>
      </w:pPr>
      <w:r w:rsidRPr="0032224D">
        <w:rPr>
          <w:rStyle w:val="2"/>
          <w:rFonts w:ascii="Times New Roman" w:hAnsi="Times New Roman" w:cs="Times New Roman"/>
          <w:color w:val="auto"/>
          <w:sz w:val="24"/>
          <w:szCs w:val="24"/>
        </w:rPr>
        <w:t xml:space="preserve">использование </w:t>
      </w:r>
      <w:r w:rsidRPr="0032224D">
        <w:rPr>
          <w:rStyle w:val="20"/>
          <w:rFonts w:ascii="Times New Roman" w:hAnsi="Times New Roman" w:cs="Times New Roman"/>
          <w:i w:val="0"/>
          <w:color w:val="auto"/>
          <w:sz w:val="24"/>
          <w:szCs w:val="24"/>
        </w:rPr>
        <w:t>специфических для предмета способов действий и видов деятельности</w:t>
      </w:r>
      <w:r w:rsidRPr="0032224D">
        <w:rPr>
          <w:rStyle w:val="2"/>
          <w:rFonts w:ascii="Times New Roman" w:hAnsi="Times New Roman" w:cs="Times New Roman"/>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Обобщенный критерий «</w:t>
      </w:r>
      <w:r w:rsidRPr="0032224D">
        <w:rPr>
          <w:rStyle w:val="2Tahoma"/>
          <w:rFonts w:ascii="Times New Roman" w:hAnsi="Times New Roman" w:cs="Times New Roman"/>
          <w:color w:val="auto"/>
          <w:sz w:val="24"/>
          <w:szCs w:val="24"/>
        </w:rPr>
        <w:t>функциональность</w:t>
      </w:r>
      <w:r w:rsidRPr="0032224D">
        <w:rPr>
          <w:rStyle w:val="2"/>
          <w:rFonts w:ascii="Times New Roman" w:hAnsi="Times New Roman" w:cs="Times New Roman"/>
          <w:color w:val="auto"/>
          <w:sz w:val="24"/>
          <w:szCs w:val="24"/>
        </w:rPr>
        <w:t xml:space="preserve">» включает осознанное использование приобретенных знаний и способов действий при решении </w:t>
      </w:r>
      <w:r w:rsidRPr="0032224D">
        <w:rPr>
          <w:rStyle w:val="20"/>
          <w:rFonts w:ascii="Times New Roman" w:hAnsi="Times New Roman" w:cs="Times New Roman"/>
          <w:i w:val="0"/>
          <w:color w:val="auto"/>
          <w:sz w:val="24"/>
          <w:szCs w:val="24"/>
        </w:rPr>
        <w:t>внеучебных проблем</w:t>
      </w:r>
      <w:r w:rsidRPr="0032224D">
        <w:rPr>
          <w:rStyle w:val="20"/>
          <w:rFonts w:ascii="Times New Roman" w:hAnsi="Times New Roman" w:cs="Times New Roman"/>
          <w:color w:val="auto"/>
          <w:sz w:val="24"/>
          <w:szCs w:val="24"/>
        </w:rPr>
        <w:t xml:space="preserve">, </w:t>
      </w:r>
      <w:r w:rsidRPr="0032224D">
        <w:rPr>
          <w:rStyle w:val="2"/>
          <w:rFonts w:ascii="Times New Roman" w:hAnsi="Times New Roman" w:cs="Times New Roman"/>
          <w:color w:val="auto"/>
          <w:sz w:val="24"/>
          <w:szCs w:val="24"/>
        </w:rPr>
        <w:t>различающихся сложностью предметного содержания, читательских умений, контекста, а также сочетанием когнитивных операций.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 а также администрацией МБОУ «СОШ №30» в ходе внутришкольного мониторинга.</w:t>
      </w:r>
    </w:p>
    <w:p w:rsidR="007E408C" w:rsidRPr="0032224D" w:rsidRDefault="007E408C" w:rsidP="0058097B">
      <w:pPr>
        <w:shd w:val="clear" w:color="auto" w:fill="FFFFFF"/>
        <w:spacing w:after="0" w:line="240" w:lineRule="auto"/>
        <w:ind w:firstLine="708"/>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Особенности оценки по отдельному предмету фиксируются в «</w:t>
      </w:r>
      <w:r w:rsidRPr="0032224D">
        <w:rPr>
          <w:rFonts w:ascii="YS Text" w:hAnsi="YS Text" w:hint="eastAsia"/>
          <w:sz w:val="24"/>
          <w:szCs w:val="24"/>
        </w:rPr>
        <w:t>Положении</w:t>
      </w:r>
      <w:r w:rsidRPr="0032224D">
        <w:rPr>
          <w:rFonts w:ascii="YS Text" w:hAnsi="YS Text"/>
          <w:sz w:val="24"/>
          <w:szCs w:val="24"/>
        </w:rPr>
        <w:t xml:space="preserve"> </w:t>
      </w:r>
      <w:r w:rsidRPr="0032224D">
        <w:rPr>
          <w:rFonts w:ascii="YS Text" w:hAnsi="YS Text" w:hint="eastAsia"/>
          <w:sz w:val="24"/>
          <w:szCs w:val="24"/>
        </w:rPr>
        <w:t>о</w:t>
      </w:r>
      <w:r w:rsidRPr="0032224D">
        <w:rPr>
          <w:rFonts w:ascii="YS Text" w:hAnsi="YS Text"/>
          <w:sz w:val="24"/>
          <w:szCs w:val="24"/>
        </w:rPr>
        <w:t xml:space="preserve"> </w:t>
      </w:r>
      <w:r w:rsidRPr="0032224D">
        <w:rPr>
          <w:rFonts w:ascii="YS Text" w:hAnsi="YS Text" w:hint="eastAsia"/>
          <w:sz w:val="24"/>
          <w:szCs w:val="24"/>
        </w:rPr>
        <w:t>формах</w:t>
      </w:r>
      <w:r w:rsidRPr="0032224D">
        <w:rPr>
          <w:rFonts w:ascii="YS Text" w:hAnsi="YS Text"/>
          <w:sz w:val="24"/>
          <w:szCs w:val="24"/>
        </w:rPr>
        <w:t xml:space="preserve">, </w:t>
      </w:r>
      <w:r w:rsidRPr="0032224D">
        <w:rPr>
          <w:rFonts w:ascii="YS Text" w:hAnsi="YS Text" w:hint="eastAsia"/>
          <w:sz w:val="24"/>
          <w:szCs w:val="24"/>
        </w:rPr>
        <w:t>периодичности</w:t>
      </w:r>
      <w:r w:rsidRPr="0032224D">
        <w:rPr>
          <w:rFonts w:ascii="YS Text" w:hAnsi="YS Text"/>
          <w:sz w:val="24"/>
          <w:szCs w:val="24"/>
        </w:rPr>
        <w:t xml:space="preserve"> </w:t>
      </w:r>
      <w:r w:rsidRPr="0032224D">
        <w:rPr>
          <w:rFonts w:ascii="YS Text" w:hAnsi="YS Text" w:hint="eastAsia"/>
          <w:sz w:val="24"/>
          <w:szCs w:val="24"/>
        </w:rPr>
        <w:t>текущего</w:t>
      </w:r>
      <w:r w:rsidRPr="0032224D">
        <w:rPr>
          <w:rFonts w:ascii="YS Text" w:hAnsi="YS Text"/>
          <w:sz w:val="24"/>
          <w:szCs w:val="24"/>
        </w:rPr>
        <w:t xml:space="preserve"> </w:t>
      </w:r>
      <w:r w:rsidRPr="0032224D">
        <w:rPr>
          <w:rFonts w:ascii="YS Text" w:hAnsi="YS Text" w:hint="eastAsia"/>
          <w:sz w:val="24"/>
          <w:szCs w:val="24"/>
        </w:rPr>
        <w:t>контроля</w:t>
      </w:r>
      <w:r w:rsidRPr="0032224D">
        <w:rPr>
          <w:rFonts w:ascii="YS Text" w:hAnsi="YS Text"/>
          <w:sz w:val="24"/>
          <w:szCs w:val="24"/>
        </w:rPr>
        <w:t xml:space="preserve"> </w:t>
      </w:r>
      <w:r w:rsidRPr="0032224D">
        <w:rPr>
          <w:rFonts w:ascii="YS Text" w:hAnsi="YS Text" w:hint="eastAsia"/>
          <w:sz w:val="24"/>
          <w:szCs w:val="24"/>
        </w:rPr>
        <w:t>и</w:t>
      </w:r>
      <w:r w:rsidRPr="0032224D">
        <w:rPr>
          <w:rFonts w:ascii="YS Text" w:hAnsi="YS Text"/>
          <w:sz w:val="24"/>
          <w:szCs w:val="24"/>
        </w:rPr>
        <w:t xml:space="preserve"> </w:t>
      </w:r>
      <w:r w:rsidRPr="0032224D">
        <w:rPr>
          <w:rFonts w:ascii="YS Text" w:hAnsi="YS Text" w:hint="eastAsia"/>
          <w:sz w:val="24"/>
          <w:szCs w:val="24"/>
        </w:rPr>
        <w:t>промежуточной</w:t>
      </w:r>
      <w:r w:rsidRPr="0032224D">
        <w:rPr>
          <w:rFonts w:ascii="YS Text" w:hAnsi="YS Text"/>
          <w:sz w:val="24"/>
          <w:szCs w:val="24"/>
        </w:rPr>
        <w:t xml:space="preserve"> </w:t>
      </w:r>
      <w:r w:rsidRPr="0032224D">
        <w:rPr>
          <w:rFonts w:ascii="YS Text" w:hAnsi="YS Text" w:hint="eastAsia"/>
          <w:sz w:val="24"/>
          <w:szCs w:val="24"/>
        </w:rPr>
        <w:t>аттестации</w:t>
      </w:r>
      <w:r w:rsidRPr="0032224D">
        <w:rPr>
          <w:rFonts w:ascii="YS Text" w:hAnsi="YS Text"/>
          <w:sz w:val="24"/>
          <w:szCs w:val="24"/>
        </w:rPr>
        <w:t xml:space="preserve"> </w:t>
      </w:r>
      <w:r w:rsidRPr="0032224D">
        <w:rPr>
          <w:rFonts w:ascii="Times New Roman" w:hAnsi="Times New Roman"/>
          <w:sz w:val="24"/>
          <w:szCs w:val="24"/>
        </w:rPr>
        <w:t>обучающихся»</w:t>
      </w:r>
      <w:r w:rsidRPr="0032224D">
        <w:rPr>
          <w:rFonts w:ascii="YS Text" w:hAnsi="YS Text"/>
          <w:sz w:val="24"/>
          <w:szCs w:val="24"/>
        </w:rPr>
        <w:t xml:space="preserve">, </w:t>
      </w:r>
      <w:r w:rsidRPr="0032224D">
        <w:rPr>
          <w:rStyle w:val="2"/>
          <w:rFonts w:ascii="Times New Roman" w:hAnsi="Times New Roman" w:cs="Times New Roman"/>
          <w:color w:val="auto"/>
          <w:sz w:val="24"/>
          <w:szCs w:val="24"/>
        </w:rPr>
        <w:t xml:space="preserve">которое утверждается педагогическим советом образовательной организации и доводится до сведения учащихся и их родителей (законных представителей). </w:t>
      </w:r>
      <w:bookmarkStart w:id="137" w:name="bookmark12"/>
    </w:p>
    <w:p w:rsidR="007E408C" w:rsidRPr="0032224D" w:rsidRDefault="007E408C" w:rsidP="0058097B">
      <w:pPr>
        <w:shd w:val="clear" w:color="auto" w:fill="FFFFFF"/>
        <w:spacing w:after="0" w:line="240" w:lineRule="auto"/>
        <w:ind w:firstLine="708"/>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Описание оценки предметных результатов по отдельному учебному предмету включает:</w:t>
      </w:r>
    </w:p>
    <w:p w:rsidR="007E408C" w:rsidRPr="0032224D" w:rsidRDefault="007E408C" w:rsidP="00527B75">
      <w:pPr>
        <w:pStyle w:val="ListParagraph"/>
        <w:numPr>
          <w:ilvl w:val="0"/>
          <w:numId w:val="221"/>
        </w:numPr>
        <w:shd w:val="clear" w:color="auto" w:fill="FFFFFF"/>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список итоговых планируемых результатов с указанием этапов их формирования и способов оценки;</w:t>
      </w:r>
    </w:p>
    <w:p w:rsidR="007E408C" w:rsidRPr="0032224D" w:rsidRDefault="007E408C" w:rsidP="00527B75">
      <w:pPr>
        <w:pStyle w:val="ListParagraph"/>
        <w:numPr>
          <w:ilvl w:val="0"/>
          <w:numId w:val="221"/>
        </w:numPr>
        <w:shd w:val="clear" w:color="auto" w:fill="FFFFFF"/>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требования к выставлению отметок за промежуточную аттестацию;</w:t>
      </w:r>
    </w:p>
    <w:p w:rsidR="007E408C" w:rsidRPr="0032224D" w:rsidRDefault="007E408C" w:rsidP="00527B75">
      <w:pPr>
        <w:pStyle w:val="ListParagraph"/>
        <w:numPr>
          <w:ilvl w:val="0"/>
          <w:numId w:val="221"/>
        </w:numPr>
        <w:shd w:val="clear" w:color="auto" w:fill="FFFFFF"/>
        <w:tabs>
          <w:tab w:val="left" w:pos="993"/>
        </w:tabs>
        <w:spacing w:after="0" w:line="240" w:lineRule="auto"/>
        <w:ind w:left="0"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график контрольных мероприятий.</w:t>
      </w:r>
    </w:p>
    <w:bookmarkEnd w:id="137"/>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Стартовая диагностика </w:t>
      </w:r>
      <w:r w:rsidRPr="0032224D">
        <w:rPr>
          <w:rStyle w:val="2"/>
          <w:rFonts w:ascii="Times New Roman" w:hAnsi="Times New Roman" w:cs="Times New Roman"/>
          <w:color w:val="auto"/>
          <w:sz w:val="24"/>
          <w:szCs w:val="24"/>
        </w:rPr>
        <w:t>представляет собой процедуру оценки готовности к обучению на уровне основного общего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Текущая оценка </w:t>
      </w:r>
      <w:r w:rsidRPr="0032224D">
        <w:rPr>
          <w:rStyle w:val="2"/>
          <w:rFonts w:ascii="Times New Roman" w:hAnsi="Times New Roman" w:cs="Times New Roman"/>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(поддерживающей и направляющей усилия учащегося, включающей его в самостоятельную оценочную деятельность)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учебной деятельности.</w:t>
      </w:r>
    </w:p>
    <w:p w:rsidR="007E408C" w:rsidRPr="0032224D" w:rsidRDefault="007E408C" w:rsidP="0058097B">
      <w:pPr>
        <w:spacing w:after="0" w:line="240" w:lineRule="auto"/>
        <w:ind w:firstLine="708"/>
        <w:jc w:val="both"/>
        <w:rPr>
          <w:rStyle w:val="2"/>
          <w:rFonts w:ascii="Times New Roman" w:hAnsi="Times New Roman" w:cs="Times New Roman"/>
          <w:color w:val="auto"/>
          <w:sz w:val="24"/>
          <w:szCs w:val="24"/>
        </w:rPr>
      </w:pPr>
      <w:r w:rsidRPr="0032224D">
        <w:rPr>
          <w:rStyle w:val="2Tahoma"/>
          <w:rFonts w:ascii="Times New Roman" w:hAnsi="Times New Roman" w:cs="Times New Roman"/>
          <w:color w:val="auto"/>
          <w:sz w:val="24"/>
          <w:szCs w:val="24"/>
        </w:rPr>
        <w:t xml:space="preserve">Тематическая оценка </w:t>
      </w:r>
      <w:r w:rsidRPr="0032224D">
        <w:rPr>
          <w:rStyle w:val="2"/>
          <w:rFonts w:ascii="Times New Roman" w:hAnsi="Times New Roman" w:cs="Times New Roman"/>
          <w:color w:val="auto"/>
          <w:sz w:val="24"/>
          <w:szCs w:val="24"/>
        </w:rPr>
        <w:t>представляет собой процедуру оценки уровня достижения тематических планируемых результатов по предмету.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 деятельности и ее индивидуализации.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Портфолио </w:t>
      </w:r>
      <w:r w:rsidRPr="0032224D">
        <w:rPr>
          <w:rStyle w:val="2"/>
          <w:rFonts w:ascii="Times New Roman" w:hAnsi="Times New Roman" w:cs="Times New Roman"/>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Внутренний мониторинг </w:t>
      </w:r>
      <w:r w:rsidRPr="0032224D">
        <w:rPr>
          <w:rStyle w:val="2"/>
          <w:rFonts w:ascii="Times New Roman" w:hAnsi="Times New Roman" w:cs="Times New Roman"/>
          <w:color w:val="auto"/>
          <w:sz w:val="24"/>
          <w:szCs w:val="24"/>
        </w:rPr>
        <w:t>представляет собой процедуры:</w:t>
      </w:r>
    </w:p>
    <w:p w:rsidR="007E408C" w:rsidRPr="0032224D" w:rsidRDefault="007E408C" w:rsidP="0028192D">
      <w:pPr>
        <w:widowControl w:val="0"/>
        <w:numPr>
          <w:ilvl w:val="0"/>
          <w:numId w:val="17"/>
        </w:numPr>
        <w:tabs>
          <w:tab w:val="left" w:pos="0"/>
          <w:tab w:val="left" w:pos="993"/>
        </w:tabs>
        <w:spacing w:after="0" w:line="240" w:lineRule="auto"/>
        <w:ind w:firstLine="709"/>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стартовая диагностика;</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оценки уровня достижения предметных и метапредметных результатов;</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оценки уровня функциональной грамотности;</w:t>
      </w:r>
    </w:p>
    <w:p w:rsidR="007E408C" w:rsidRPr="0032224D" w:rsidRDefault="007E408C" w:rsidP="0028192D">
      <w:pPr>
        <w:widowControl w:val="0"/>
        <w:numPr>
          <w:ilvl w:val="0"/>
          <w:numId w:val="17"/>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оценки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для подготовки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Tahoma"/>
          <w:rFonts w:ascii="Times New Roman" w:hAnsi="Times New Roman" w:cs="Times New Roman"/>
          <w:color w:val="auto"/>
          <w:sz w:val="24"/>
          <w:szCs w:val="24"/>
        </w:rPr>
        <w:t xml:space="preserve">Промежуточная аттестация </w:t>
      </w:r>
      <w:r w:rsidRPr="0032224D">
        <w:rPr>
          <w:rStyle w:val="2"/>
          <w:rFonts w:ascii="Times New Roman" w:hAnsi="Times New Roman" w:cs="Times New Roman"/>
          <w:color w:val="auto"/>
          <w:sz w:val="24"/>
          <w:szCs w:val="24"/>
        </w:rPr>
        <w:t xml:space="preserve">представляет собой процедуру аттестации обучающихся, которая проводится в конце каждой четверти (или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Промежуточная аттестация внеурочной деятельности представляет собой подведение итогов </w:t>
      </w:r>
      <w:r w:rsidRPr="0032224D">
        <w:rPr>
          <w:rFonts w:ascii="Times New Roman" w:hAnsi="Times New Roman"/>
          <w:sz w:val="24"/>
          <w:szCs w:val="24"/>
          <w:lang w:eastAsia="ar-SA"/>
        </w:rPr>
        <w:t>конкурсов, соревнований, показательных выступлений, защиты проектов и др., проводящихся в рамках данного курса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7"/>
          <w:rFonts w:ascii="Times New Roman" w:hAnsi="Times New Roman" w:cs="Times New Roman"/>
          <w:color w:val="auto"/>
          <w:sz w:val="24"/>
          <w:szCs w:val="24"/>
        </w:rPr>
        <w:t>Государственная итоговая аттестация</w:t>
      </w:r>
    </w:p>
    <w:p w:rsidR="007E408C" w:rsidRPr="0032224D" w:rsidRDefault="007E408C" w:rsidP="0058097B">
      <w:pPr>
        <w:spacing w:after="0" w:line="240" w:lineRule="auto"/>
        <w:ind w:firstLine="708"/>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Характеристика готовится на основании:</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объективных показателей образовательных достижений обучающегося на уровне основного образования;</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портфолио выпускника;</w:t>
      </w:r>
    </w:p>
    <w:p w:rsidR="007E408C" w:rsidRPr="0032224D" w:rsidRDefault="007E408C" w:rsidP="0028192D">
      <w:pPr>
        <w:widowControl w:val="0"/>
        <w:numPr>
          <w:ilvl w:val="0"/>
          <w:numId w:val="18"/>
        </w:numPr>
        <w:tabs>
          <w:tab w:val="left" w:pos="0"/>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В характеристике выпускника:</w:t>
      </w:r>
    </w:p>
    <w:p w:rsidR="007E408C" w:rsidRPr="0032224D" w:rsidRDefault="007E408C" w:rsidP="0028192D">
      <w:pPr>
        <w:widowControl w:val="0"/>
        <w:numPr>
          <w:ilvl w:val="0"/>
          <w:numId w:val="19"/>
        </w:numPr>
        <w:tabs>
          <w:tab w:val="left" w:pos="142"/>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7E408C" w:rsidRPr="0032224D" w:rsidRDefault="007E408C" w:rsidP="0028192D">
      <w:pPr>
        <w:pStyle w:val="ListParagraph"/>
        <w:numPr>
          <w:ilvl w:val="0"/>
          <w:numId w:val="19"/>
        </w:numPr>
        <w:tabs>
          <w:tab w:val="left" w:pos="142"/>
          <w:tab w:val="left" w:pos="993"/>
        </w:tabs>
        <w:spacing w:after="0" w:line="240" w:lineRule="auto"/>
        <w:ind w:left="0" w:firstLine="709"/>
        <w:jc w:val="both"/>
        <w:rPr>
          <w:rFonts w:ascii="Times New Roman" w:hAnsi="Times New Roman"/>
          <w:sz w:val="24"/>
          <w:szCs w:val="24"/>
        </w:rPr>
      </w:pPr>
      <w:r w:rsidRPr="0032224D">
        <w:rPr>
          <w:rStyle w:val="2"/>
          <w:rFonts w:ascii="Times New Roman" w:hAnsi="Times New Roman" w:cs="Times New Roman"/>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E408C" w:rsidRPr="0032224D" w:rsidRDefault="007E408C" w:rsidP="0058097B">
      <w:pPr>
        <w:tabs>
          <w:tab w:val="left" w:pos="142"/>
          <w:tab w:val="left" w:pos="993"/>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2. СОДЕРЖАТЕЛЬНЫЙ РАЗДЕЛ ОСНОВНОЙ ОБРАЗОВАТЕЛЬНОЙ ПРОГРАММЫ ОСНОВНОГО ОБЩЕГО ОБРАЗОВАНИЯ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МБОУ «СОШ №30» и разрабатываются на основе требований ФГОС к результатам освоения программы основного общего образования.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Все рабочие программы, используемые в МБОУ «СОШ №30» составлены в соответствии с федеральными рабочими программами и «Положением о рабочей программе учебных предметов, учебных курсов (в том числе внеурочной деятельности), учебных модулей муниципального бюджетного общеобразовательного учреждения «Средняя общеобразовательная школа №30» Старооскольского городского округа» и включают:</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1. Пояснительную записку.</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2. Содержание учебного предмета, учебного курса (в том числе внеурочной деятельности), учебного модуля.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3. Планируемые результаты освоения учебного предмета, учебного курса (в том числе внеурочной деятельности), учебного модуля.</w:t>
      </w:r>
    </w:p>
    <w:p w:rsidR="007E408C" w:rsidRPr="0032224D" w:rsidRDefault="007E408C" w:rsidP="008F4D0F">
      <w:pPr>
        <w:spacing w:after="0" w:line="240" w:lineRule="auto"/>
        <w:ind w:firstLine="567"/>
        <w:jc w:val="both"/>
        <w:rPr>
          <w:rFonts w:ascii="Times New Roman" w:hAnsi="Times New Roman"/>
          <w:sz w:val="24"/>
          <w:szCs w:val="24"/>
        </w:rPr>
      </w:pPr>
      <w:r w:rsidRPr="0032224D">
        <w:rPr>
          <w:rFonts w:ascii="Times New Roman" w:hAnsi="Times New Roman"/>
          <w:sz w:val="24"/>
          <w:szCs w:val="24"/>
        </w:rPr>
        <w:t>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ФГОС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7E408C" w:rsidRPr="0032224D" w:rsidRDefault="007E408C" w:rsidP="008F4D0F">
      <w:pPr>
        <w:spacing w:after="0" w:line="240" w:lineRule="auto"/>
        <w:ind w:firstLine="708"/>
        <w:jc w:val="both"/>
        <w:rPr>
          <w:rStyle w:val="2"/>
          <w:rFonts w:ascii="Times New Roman" w:hAnsi="Times New Roman" w:cs="Times New Roman"/>
          <w:color w:val="auto"/>
          <w:sz w:val="24"/>
          <w:szCs w:val="24"/>
        </w:rPr>
      </w:pPr>
      <w:r w:rsidRPr="0032224D">
        <w:rPr>
          <w:rFonts w:ascii="Times New Roman" w:hAnsi="Times New Roman"/>
          <w:sz w:val="24"/>
          <w:szCs w:val="24"/>
        </w:rPr>
        <w:t xml:space="preserve">Личностные планируемые результаты </w:t>
      </w:r>
      <w:r w:rsidRPr="0032224D">
        <w:rPr>
          <w:rStyle w:val="2"/>
          <w:rFonts w:ascii="Times New Roman" w:hAnsi="Times New Roman" w:cs="Times New Roman"/>
          <w:color w:val="auto"/>
          <w:sz w:val="24"/>
          <w:szCs w:val="24"/>
        </w:rPr>
        <w:t xml:space="preserve">достигаются в единстве учебной и воспитательной деятельности </w:t>
      </w:r>
      <w:r w:rsidRPr="0032224D">
        <w:rPr>
          <w:rFonts w:ascii="Times New Roma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32224D">
        <w:rPr>
          <w:rStyle w:val="2"/>
          <w:rFonts w:ascii="Times New Roman" w:hAnsi="Times New Roman" w:cs="Times New Roman"/>
          <w:color w:val="auto"/>
          <w:sz w:val="24"/>
          <w:szCs w:val="24"/>
        </w:rPr>
        <w:t xml:space="preserve"> Личностные результаты освоения рабочей программы по предмету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w:t>
      </w:r>
    </w:p>
    <w:p w:rsidR="007E408C" w:rsidRPr="0032224D" w:rsidRDefault="007E408C" w:rsidP="008F4D0F">
      <w:pPr>
        <w:spacing w:after="0" w:line="240" w:lineRule="auto"/>
        <w:ind w:firstLine="708"/>
        <w:jc w:val="both"/>
      </w:pPr>
      <w:r w:rsidRPr="0032224D">
        <w:rPr>
          <w:rFonts w:ascii="Times New Roman" w:hAnsi="Times New Roman"/>
          <w:sz w:val="24"/>
          <w:szCs w:val="24"/>
        </w:rPr>
        <w:t>В тематическом планировании рабочей программы отражены целевые приоритеты воспитания при изучении разделов программы.</w:t>
      </w:r>
    </w:p>
    <w:p w:rsidR="007E408C" w:rsidRPr="0032224D" w:rsidRDefault="007E408C" w:rsidP="002D10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Рабочие программы учебных курсов внеурочной деятельности содержат указание на форму проведения занятий.</w:t>
      </w:r>
    </w:p>
    <w:p w:rsidR="007E408C" w:rsidRPr="0032224D" w:rsidRDefault="007E408C" w:rsidP="002D101C">
      <w:pPr>
        <w:spacing w:after="0" w:line="240" w:lineRule="auto"/>
        <w:ind w:firstLine="708"/>
        <w:jc w:val="both"/>
        <w:rPr>
          <w:rFonts w:ascii="Times New Roman" w:hAnsi="Times New Roman"/>
          <w:sz w:val="24"/>
          <w:szCs w:val="24"/>
        </w:rPr>
      </w:pPr>
    </w:p>
    <w:p w:rsidR="007E408C" w:rsidRPr="0032224D" w:rsidRDefault="007E408C" w:rsidP="002D101C">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w:t>
      </w:r>
      <w:r w:rsidRPr="0032224D">
        <w:rPr>
          <w:rFonts w:ascii="Times New Roman" w:hAnsi="Times New Roman"/>
          <w:b/>
          <w:sz w:val="24"/>
          <w:szCs w:val="24"/>
        </w:rPr>
        <w:tab/>
        <w:t>РАБОЧИЕ ПРОГРАММЫ УЧЕБНЫХ ПРЕДМЕТОВ, УЧЕБНЫХ КУРСОВ (В ТОМ ЧИСЛЕ ВНЕУРОЧНОЙ ДЕЯТЕЛЬНОСТИ), УЧЕБНЫХ МОДУЛЕЙ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2.1.1 Русский язык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русскому языку на уровне основного общего образования подготовлена в соответствии с федеральной рабочей программой по учебному предмету «Русский язык», составлена на основе требований Федерального государственного образовательного стандарта основного общего образования, Концепции преподавания русского языка и литературы в Российской Федерации, а также ориентирована на целевые приоритеты, сформулированные в федеральной программе воспитания.</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w:t>
      </w:r>
      <w:r w:rsidRPr="0032224D">
        <w:t xml:space="preserve"> </w:t>
      </w:r>
      <w:r w:rsidRPr="0032224D">
        <w:rPr>
          <w:rFonts w:ascii="Times New Roman" w:hAnsi="Times New Roman"/>
          <w:sz w:val="24"/>
          <w:szCs w:val="24"/>
        </w:rPr>
        <w:t>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E408C" w:rsidRPr="0032224D" w:rsidRDefault="007E408C" w:rsidP="001D29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русского языка:</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E408C" w:rsidRPr="0032224D" w:rsidRDefault="007E408C" w:rsidP="0028192D">
      <w:pPr>
        <w:pStyle w:val="ListParagraph"/>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«Русский язык» входит в предметную область «Русский язык и литература»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Общие сведения о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и выразительность русского языка. Лингвистика как наука о языке. Основные разделы лингвистики.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 как раздел лингвистики. Понятие «орфограмма». Буквенные и небуквенные орфограммы. Правописание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грамматики. Грамматическое значение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w:t>
      </w:r>
    </w:p>
    <w:p w:rsidR="007E408C" w:rsidRPr="0032224D" w:rsidRDefault="007E408C" w:rsidP="0028192D">
      <w:pPr>
        <w:pStyle w:val="ListParagraph"/>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-лаг- — -лож-;</w:t>
      </w:r>
    </w:p>
    <w:p w:rsidR="007E408C" w:rsidRPr="0032224D" w:rsidRDefault="007E408C" w:rsidP="0028192D">
      <w:pPr>
        <w:pStyle w:val="ListParagraph"/>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-раст- — -ращ- — -рос-; -гар- — -гор-, -зар- — -зор-;</w:t>
      </w:r>
    </w:p>
    <w:p w:rsidR="007E408C" w:rsidRPr="0032224D" w:rsidRDefault="007E408C" w:rsidP="0028192D">
      <w:pPr>
        <w:pStyle w:val="ListParagraph"/>
        <w:numPr>
          <w:ilvl w:val="0"/>
          <w:numId w:val="76"/>
        </w:numPr>
        <w:spacing w:after="0" w:line="240" w:lineRule="auto"/>
        <w:jc w:val="both"/>
        <w:rPr>
          <w:rFonts w:ascii="Times New Roman" w:hAnsi="Times New Roman"/>
          <w:sz w:val="24"/>
          <w:szCs w:val="24"/>
        </w:rPr>
      </w:pPr>
      <w:r w:rsidRPr="0032224D">
        <w:rPr>
          <w:rFonts w:ascii="Times New Roman" w:hAnsi="Times New Roman"/>
          <w:sz w:val="24"/>
          <w:szCs w:val="24"/>
        </w:rPr>
        <w:t>-клан- — -клон-, -скак- — -скоч-.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Слитное и раздельное написание не с именами существительными.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-бер- — -бир-,</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-блест- — -блист-,</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-дер- — -дир-,</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-жег- — -жиг-,</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-мер- — -мир-,</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-пер- — -пир-,</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-стел- — -стил-,</w:t>
      </w:r>
    </w:p>
    <w:p w:rsidR="007E408C" w:rsidRPr="0032224D" w:rsidRDefault="007E408C" w:rsidP="0028192D">
      <w:pPr>
        <w:pStyle w:val="ListParagraph"/>
        <w:numPr>
          <w:ilvl w:val="0"/>
          <w:numId w:val="77"/>
        </w:numPr>
        <w:spacing w:after="0" w:line="240" w:lineRule="auto"/>
        <w:ind w:left="709" w:hanging="283"/>
        <w:jc w:val="both"/>
        <w:rPr>
          <w:rFonts w:ascii="Times New Roman" w:hAnsi="Times New Roman"/>
          <w:sz w:val="24"/>
          <w:szCs w:val="24"/>
        </w:rPr>
      </w:pPr>
      <w:r w:rsidRPr="0032224D">
        <w:rPr>
          <w:rFonts w:ascii="Times New Roman" w:hAnsi="Times New Roman"/>
          <w:sz w:val="24"/>
          <w:szCs w:val="24"/>
        </w:rPr>
        <w:t>-тер- — -тир-.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 государственный язык Российской Федерации и язык межнационального общения. Понятие о литературном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rsidR="007E408C" w:rsidRPr="0032224D" w:rsidRDefault="007E408C" w:rsidP="00A262B1">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числительное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Местоимение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развивающееся явление. Взаимосвязь языка,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науки о языке (обобщение).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 как служебная часть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в кругу других славянских языков.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монолог-рассуждение, монолог-повествование; выступление с научным сообщением.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Официально-деловой стиль. Сфера употребления, функции, языковые особенности.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лингвистики. Словосочетание и предложение как единицы синтаксиса. Пунктуация.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Двусоставное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Главные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Второстепенные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Односоставные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однородными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обособленными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обращениями, вводными и вставными конструкциями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русского языка в Российской Федерации. Русский язык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 - смысловым типам речи. Информационная переработка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 Синонимия предложений с прямой и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DB1A19">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FD15D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D15D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sidRPr="0032224D">
        <w:t xml:space="preserve"> </w:t>
      </w:r>
      <w:r w:rsidRPr="0032224D">
        <w:rPr>
          <w:rFonts w:ascii="Times New Roman" w:hAnsi="Times New Roman"/>
          <w:sz w:val="24"/>
          <w:szCs w:val="24"/>
        </w:rPr>
        <w:t>регулятивные универсальные учебные действия, совместная деятельность.</w:t>
      </w:r>
    </w:p>
    <w:p w:rsidR="007E408C" w:rsidRPr="0032224D" w:rsidRDefault="007E408C" w:rsidP="00DB1A19">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DB1A19">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r w:rsidRPr="0032224D">
        <w:rPr>
          <w:rFonts w:ascii="Times New Roman" w:hAnsi="Times New Roman"/>
          <w:b/>
          <w:bCs/>
          <w:sz w:val="28"/>
          <w:szCs w:val="28"/>
        </w:rPr>
        <w:t xml:space="preserve"> </w:t>
      </w:r>
    </w:p>
    <w:p w:rsidR="007E408C" w:rsidRPr="0032224D" w:rsidRDefault="007E408C" w:rsidP="0028192D">
      <w:pPr>
        <w:pStyle w:val="ListParagraph"/>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28192D">
      <w:pPr>
        <w:pStyle w:val="ListParagraph"/>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28192D">
      <w:pPr>
        <w:pStyle w:val="ListParagraph"/>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28192D">
      <w:pPr>
        <w:pStyle w:val="ListParagraph"/>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 информации текста, необходимой для решения поставленной учебной задачи;</w:t>
      </w:r>
    </w:p>
    <w:p w:rsidR="007E408C" w:rsidRPr="0032224D" w:rsidRDefault="007E408C" w:rsidP="0028192D">
      <w:pPr>
        <w:pStyle w:val="ListParagraph"/>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28192D">
      <w:pPr>
        <w:pStyle w:val="ListParagraph"/>
        <w:numPr>
          <w:ilvl w:val="0"/>
          <w:numId w:val="7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F95C4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95C4F">
      <w:pPr>
        <w:pStyle w:val="ListParagraph"/>
        <w:numPr>
          <w:ilvl w:val="0"/>
          <w:numId w:val="79"/>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28192D">
      <w:pPr>
        <w:pStyle w:val="ListParagraph"/>
        <w:numPr>
          <w:ilvl w:val="0"/>
          <w:numId w:val="7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361C4E">
      <w:pPr>
        <w:pStyle w:val="ListParagraph"/>
        <w:numPr>
          <w:ilvl w:val="0"/>
          <w:numId w:val="8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28192D">
      <w:pPr>
        <w:pStyle w:val="ListParagraph"/>
        <w:numPr>
          <w:ilvl w:val="0"/>
          <w:numId w:val="8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28192D">
      <w:pPr>
        <w:pStyle w:val="ListParagraph"/>
        <w:numPr>
          <w:ilvl w:val="0"/>
          <w:numId w:val="8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DB1A19">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0868E3">
      <w:pPr>
        <w:pStyle w:val="ListParagraph"/>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0868E3">
      <w:pPr>
        <w:pStyle w:val="ListParagraph"/>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0868E3">
      <w:pPr>
        <w:pStyle w:val="ListParagraph"/>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ListParagraph"/>
        <w:numPr>
          <w:ilvl w:val="0"/>
          <w:numId w:val="8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0868E3">
      <w:pPr>
        <w:pStyle w:val="ListParagraph"/>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0868E3">
      <w:pPr>
        <w:pStyle w:val="ListParagraph"/>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ListParagraph"/>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ListParagraph"/>
        <w:numPr>
          <w:ilvl w:val="0"/>
          <w:numId w:val="8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0868E3">
      <w:pPr>
        <w:pStyle w:val="ListParagraph"/>
        <w:numPr>
          <w:ilvl w:val="0"/>
          <w:numId w:val="8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0868E3">
      <w:pPr>
        <w:pStyle w:val="ListParagraph"/>
        <w:numPr>
          <w:ilvl w:val="0"/>
          <w:numId w:val="8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0868E3">
      <w:pPr>
        <w:pStyle w:val="ListParagraph"/>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0868E3">
      <w:pPr>
        <w:pStyle w:val="ListParagraph"/>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0868E3">
      <w:pPr>
        <w:pStyle w:val="ListParagraph"/>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ListParagraph"/>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ListParagraph"/>
        <w:numPr>
          <w:ilvl w:val="0"/>
          <w:numId w:val="8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527B75">
      <w:pPr>
        <w:pStyle w:val="ListParagraph"/>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27B75">
      <w:pPr>
        <w:pStyle w:val="ListParagraph"/>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527B75">
      <w:pPr>
        <w:pStyle w:val="ListParagraph"/>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E408C" w:rsidRPr="0032224D" w:rsidRDefault="007E408C" w:rsidP="00527B75">
      <w:pPr>
        <w:pStyle w:val="ListParagraph"/>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527B75">
      <w:pPr>
        <w:pStyle w:val="ListParagraph"/>
        <w:numPr>
          <w:ilvl w:val="0"/>
          <w:numId w:val="234"/>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361C4E">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rsidR="007E408C" w:rsidRPr="0032224D" w:rsidRDefault="007E408C" w:rsidP="00F94AB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русском языке как одном из славянских языков.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F94AB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8F4D0F">
      <w:pPr>
        <w:spacing w:after="0" w:line="240" w:lineRule="auto"/>
        <w:jc w:val="both"/>
        <w:rPr>
          <w:rFonts w:ascii="Times New Roman" w:hAnsi="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712"/>
        <w:gridCol w:w="907"/>
        <w:gridCol w:w="1503"/>
        <w:gridCol w:w="3402"/>
      </w:tblGrid>
      <w:tr w:rsidR="007E408C" w:rsidRPr="0032224D" w:rsidTr="009A30DA">
        <w:tc>
          <w:tcPr>
            <w:tcW w:w="649"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712"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402"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A30DA">
        <w:tc>
          <w:tcPr>
            <w:tcW w:w="10173"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pacing w:val="1"/>
                <w:sz w:val="20"/>
                <w:szCs w:val="20"/>
                <w:lang w:eastAsia="en-US"/>
              </w:rPr>
              <w:t>5 класс</w:t>
            </w: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2</w:t>
            </w:r>
          </w:p>
        </w:tc>
        <w:tc>
          <w:tcPr>
            <w:tcW w:w="1503" w:type="dxa"/>
            <w:vMerge w:val="restart"/>
            <w:tcBorders>
              <w:top w:val="single" w:sz="4" w:space="0" w:color="000000"/>
              <w:left w:val="single" w:sz="4" w:space="0" w:color="000000"/>
              <w:right w:val="single" w:sz="4" w:space="0" w:color="000000"/>
            </w:tcBorders>
          </w:tcPr>
          <w:p w:rsidR="007E408C" w:rsidRPr="0032224D" w:rsidRDefault="007E408C" w:rsidP="00866599">
            <w:pPr>
              <w:widowControl w:val="0"/>
              <w:spacing w:after="0" w:line="240" w:lineRule="auto"/>
              <w:rPr>
                <w:rFonts w:ascii="Times New Roman" w:hAnsi="Times New Roman"/>
                <w:sz w:val="20"/>
                <w:szCs w:val="20"/>
              </w:rPr>
            </w:pPr>
            <w:hyperlink r:id="rId7">
              <w:r w:rsidRPr="0032224D">
                <w:rPr>
                  <w:rFonts w:ascii="Times New Roman" w:hAnsi="Times New Roman"/>
                  <w:sz w:val="20"/>
                  <w:szCs w:val="20"/>
                </w:rPr>
                <w:t>https://resh.edu.ru</w:t>
              </w:r>
            </w:hyperlink>
            <w:r w:rsidRPr="0032224D">
              <w:rPr>
                <w:rStyle w:val="-"/>
                <w:rFonts w:ascii="Times New Roman" w:hAnsi="Times New Roman"/>
                <w:color w:val="auto"/>
              </w:rPr>
              <w:t>/</w:t>
            </w:r>
          </w:p>
          <w:p w:rsidR="007E408C" w:rsidRPr="0032224D" w:rsidRDefault="007E408C" w:rsidP="00866599">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7</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11</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4</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37</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8F4FA0">
        <w:tc>
          <w:tcPr>
            <w:tcW w:w="649" w:type="dxa"/>
          </w:tcPr>
          <w:p w:rsidR="007E408C" w:rsidRPr="0032224D" w:rsidRDefault="007E408C" w:rsidP="0086659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28</w:t>
            </w:r>
          </w:p>
        </w:tc>
        <w:tc>
          <w:tcPr>
            <w:tcW w:w="1503" w:type="dxa"/>
            <w:vMerge/>
            <w:tcBorders>
              <w:left w:val="single" w:sz="4" w:space="0" w:color="000000"/>
              <w:right w:val="single" w:sz="4" w:space="0" w:color="000000"/>
            </w:tcBorders>
            <w:vAlign w:val="center"/>
          </w:tcPr>
          <w:p w:rsidR="007E408C" w:rsidRPr="0032224D" w:rsidRDefault="007E408C" w:rsidP="00866599">
            <w:pPr>
              <w:spacing w:after="0" w:line="240" w:lineRule="auto"/>
              <w:rPr>
                <w:rFonts w:ascii="Times New Roman" w:hAnsi="Times New Roman"/>
                <w:sz w:val="20"/>
                <w:szCs w:val="20"/>
              </w:rPr>
            </w:pPr>
          </w:p>
        </w:tc>
        <w:tc>
          <w:tcPr>
            <w:tcW w:w="3402" w:type="dxa"/>
            <w:vMerge/>
            <w:vAlign w:val="center"/>
          </w:tcPr>
          <w:p w:rsidR="007E408C" w:rsidRPr="0032224D" w:rsidRDefault="007E408C" w:rsidP="00866599">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60</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3" w:type="dxa"/>
            <w:vMerge/>
            <w:tcBorders>
              <w:left w:val="single" w:sz="4" w:space="0" w:color="000000"/>
              <w:right w:val="single" w:sz="4" w:space="0" w:color="000000"/>
            </w:tcBorders>
            <w:vAlign w:val="center"/>
          </w:tcPr>
          <w:p w:rsidR="007E408C" w:rsidRPr="0032224D" w:rsidRDefault="007E408C" w:rsidP="009A30DA">
            <w:pPr>
              <w:spacing w:after="0" w:line="240" w:lineRule="auto"/>
              <w:rPr>
                <w:rFonts w:ascii="Times New Roman" w:hAnsi="Times New Roman"/>
                <w:sz w:val="20"/>
                <w:szCs w:val="20"/>
              </w:rPr>
            </w:pPr>
          </w:p>
        </w:tc>
        <w:tc>
          <w:tcPr>
            <w:tcW w:w="3402"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9A30DA">
            <w:pPr>
              <w:spacing w:after="0" w:line="240" w:lineRule="auto"/>
              <w:rPr>
                <w:sz w:val="20"/>
                <w:szCs w:val="20"/>
              </w:rPr>
            </w:pPr>
          </w:p>
        </w:tc>
        <w:tc>
          <w:tcPr>
            <w:tcW w:w="3712" w:type="dxa"/>
          </w:tcPr>
          <w:p w:rsidR="007E408C" w:rsidRPr="0032224D" w:rsidRDefault="007E408C" w:rsidP="009A30D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9A30D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3</w:t>
            </w:r>
          </w:p>
        </w:tc>
        <w:tc>
          <w:tcPr>
            <w:tcW w:w="1503" w:type="dxa"/>
            <w:vMerge w:val="restart"/>
            <w:tcBorders>
              <w:top w:val="single" w:sz="4" w:space="0" w:color="000000"/>
              <w:left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z w:val="20"/>
                <w:szCs w:val="20"/>
              </w:rPr>
            </w:pPr>
            <w:hyperlink r:id="rId8">
              <w:r w:rsidRPr="0032224D">
                <w:rPr>
                  <w:rFonts w:ascii="Times New Roman" w:hAnsi="Times New Roman"/>
                  <w:sz w:val="20"/>
                  <w:szCs w:val="20"/>
                </w:rPr>
                <w:t>https://resh.edu.ru</w:t>
              </w:r>
            </w:hyperlink>
            <w:r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11</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Лексикология. Культура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22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Словообразование.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16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204</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z w:val="20"/>
                <w:szCs w:val="20"/>
              </w:rPr>
            </w:pPr>
            <w:hyperlink r:id="rId9">
              <w:r w:rsidRPr="0032224D">
                <w:rPr>
                  <w:rFonts w:ascii="Times New Roman" w:hAnsi="Times New Roman"/>
                  <w:sz w:val="20"/>
                  <w:szCs w:val="20"/>
                </w:rPr>
                <w:t>https://resh.edu.ru</w:t>
              </w:r>
            </w:hyperlink>
            <w:r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6</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Система языка. Морфология. Культура речи. Орфография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101</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8A367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1</w:t>
            </w:r>
          </w:p>
        </w:tc>
        <w:tc>
          <w:tcPr>
            <w:tcW w:w="1503" w:type="dxa"/>
            <w:vMerge w:val="restart"/>
            <w:tcBorders>
              <w:top w:val="single" w:sz="4" w:space="0" w:color="000000"/>
              <w:left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z w:val="20"/>
                <w:szCs w:val="20"/>
              </w:rPr>
            </w:pPr>
            <w:hyperlink r:id="rId10">
              <w:r w:rsidRPr="0032224D">
                <w:rPr>
                  <w:rFonts w:ascii="Times New Roman" w:hAnsi="Times New Roman"/>
                  <w:sz w:val="20"/>
                  <w:szCs w:val="20"/>
                </w:rPr>
                <w:t>https://resh.edu.ru</w:t>
              </w:r>
            </w:hyperlink>
            <w:r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2</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Система языка. </w:t>
            </w:r>
            <w:r w:rsidRPr="0032224D">
              <w:rPr>
                <w:rFonts w:ascii="Times New Roman" w:hAnsi="Times New Roman"/>
                <w:spacing w:val="1"/>
                <w:sz w:val="20"/>
                <w:szCs w:val="20"/>
              </w:rPr>
              <w:t>Словосочетание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953BC7">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Система языка. Предложение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953BC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10173" w:type="dxa"/>
            <w:gridSpan w:val="5"/>
          </w:tcPr>
          <w:p w:rsidR="007E408C" w:rsidRPr="0032224D" w:rsidRDefault="007E408C" w:rsidP="00953BC7">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Общие сведения о языке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3" w:type="dxa"/>
            <w:vMerge w:val="restart"/>
            <w:tcBorders>
              <w:top w:val="single" w:sz="4" w:space="0" w:color="000000"/>
              <w:left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z w:val="20"/>
                <w:szCs w:val="20"/>
              </w:rPr>
            </w:pPr>
            <w:hyperlink r:id="rId11">
              <w:r w:rsidRPr="0032224D">
                <w:rPr>
                  <w:rFonts w:ascii="Times New Roman" w:hAnsi="Times New Roman"/>
                  <w:sz w:val="20"/>
                  <w:szCs w:val="20"/>
                </w:rPr>
                <w:t>https://resh.edu.ru</w:t>
              </w:r>
            </w:hyperlink>
            <w:r w:rsidRPr="0032224D">
              <w:rPr>
                <w:rStyle w:val="-"/>
                <w:rFonts w:ascii="Times New Roman" w:hAnsi="Times New Roman"/>
                <w:color w:val="auto"/>
              </w:rPr>
              <w:t>/</w:t>
            </w:r>
          </w:p>
          <w:p w:rsidR="007E408C" w:rsidRPr="0032224D" w:rsidRDefault="007E408C" w:rsidP="008A3671">
            <w:pPr>
              <w:widowControl w:val="0"/>
              <w:spacing w:after="0" w:line="240" w:lineRule="auto"/>
              <w:rPr>
                <w:rFonts w:ascii="Times New Roman" w:hAnsi="Times New Roman"/>
                <w:sz w:val="20"/>
                <w:szCs w:val="20"/>
              </w:rPr>
            </w:pPr>
          </w:p>
        </w:tc>
        <w:tc>
          <w:tcPr>
            <w:tcW w:w="3402" w:type="dxa"/>
            <w:vMerge w:val="restart"/>
          </w:tcPr>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A3671">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Язык и речь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4</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Текст</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3</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Функциональные разновидности языка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rFonts w:ascii="Times New Roman" w:hAnsi="Times New Roman"/>
                <w:sz w:val="20"/>
                <w:szCs w:val="20"/>
              </w:rPr>
              <w:t>5</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Система языка. Синтаксис. Культура речи. Пунктуация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spacing w:after="0" w:line="240" w:lineRule="auto"/>
              <w:jc w:val="center"/>
              <w:rPr>
                <w:sz w:val="20"/>
                <w:szCs w:val="20"/>
              </w:rPr>
            </w:pPr>
            <w:r w:rsidRPr="0032224D">
              <w:rPr>
                <w:sz w:val="20"/>
                <w:szCs w:val="20"/>
              </w:rPr>
              <w:t>69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Повторение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A367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712"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A367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r w:rsidR="007E408C" w:rsidRPr="0032224D" w:rsidTr="002E7B97">
        <w:tc>
          <w:tcPr>
            <w:tcW w:w="649" w:type="dxa"/>
          </w:tcPr>
          <w:p w:rsidR="007E408C" w:rsidRPr="0032224D" w:rsidRDefault="007E408C" w:rsidP="008A3671">
            <w:pPr>
              <w:spacing w:after="0" w:line="240" w:lineRule="auto"/>
              <w:rPr>
                <w:sz w:val="20"/>
                <w:szCs w:val="20"/>
              </w:rPr>
            </w:pPr>
          </w:p>
        </w:tc>
        <w:tc>
          <w:tcPr>
            <w:tcW w:w="3712" w:type="dxa"/>
          </w:tcPr>
          <w:p w:rsidR="007E408C" w:rsidRPr="0032224D" w:rsidRDefault="007E408C" w:rsidP="008A367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A367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c>
          <w:tcPr>
            <w:tcW w:w="3402" w:type="dxa"/>
            <w:vMerge/>
          </w:tcPr>
          <w:p w:rsidR="007E408C" w:rsidRPr="0032224D" w:rsidRDefault="007E408C" w:rsidP="008A3671">
            <w:pPr>
              <w:widowControl w:val="0"/>
              <w:autoSpaceDE w:val="0"/>
              <w:autoSpaceDN w:val="0"/>
              <w:spacing w:after="0" w:line="240" w:lineRule="auto"/>
              <w:rPr>
                <w:rFonts w:ascii="Times New Roman" w:hAnsi="Times New Roman"/>
                <w:sz w:val="20"/>
                <w:szCs w:val="20"/>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 Литература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литературе на уровне основного общего образования подготовлена в соответствии с федеральной рабочей программой по учебному предмету «Литература», составлена на основе требований Федерального государственного образовательного стандарта основного общего образования, с учётом Концепции преподавания русского языка и литературы в Российской Федерации,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предмета «Литература»:</w:t>
      </w:r>
    </w:p>
    <w:p w:rsidR="007E408C" w:rsidRPr="0032224D" w:rsidRDefault="007E408C" w:rsidP="000868E3">
      <w:pPr>
        <w:pStyle w:val="ListParagraph"/>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формирование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w:t>
      </w:r>
    </w:p>
    <w:p w:rsidR="007E408C" w:rsidRPr="0032224D" w:rsidRDefault="007E408C" w:rsidP="000868E3">
      <w:pPr>
        <w:pStyle w:val="ListParagraph"/>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развитие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w:t>
      </w:r>
      <w:r w:rsidRPr="0032224D">
        <w:t xml:space="preserve"> </w:t>
      </w:r>
      <w:r w:rsidRPr="0032224D">
        <w:rPr>
          <w:rFonts w:ascii="Times New Roman" w:hAnsi="Times New Roman"/>
          <w:sz w:val="24"/>
          <w:szCs w:val="24"/>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Предмет «Литература» входит в предметную область «Русский язык и литература» и является обязательным для изучения.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литературы отводится 442 часа: в 5 классе — 102 часа (3 часа в неделю), в 6 классе — 102 часа (3 часа в неделю), в 7 классе 68 часов (2 часа в неделю), в 8 классе — 68 часов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Мифы народов России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Малые жанры: пословицы, поговорки, загадки. Сказки народов России и народов мира (не менее трёх).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А. Крылов. Басни (три по выбору). Например, «Волк на псарне», «Листы и Корни», «Свинья под Дубом», «Квартет», «Осёл и Соловей», «Ворона и Лисица».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трёх). «Зимнее утро», «Зимний вечер», «Няне» и др. «Сказка о мёртвой царевне и о семи богатырях».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Стихотворение «Бородино».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«Ночь перед Рождеством» из сборника «Вечера на хуторе близ Диканьки».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 «Муму».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А. Некрасов. Стихотворения (не менее двух). «Крестьянские дети». «Школьник». Поэма «Мороз, Красный нос» (фрагмент).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Рассказ «Кавказский пленник».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XIX—ХХ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Юмористические рассказы отечественных писателей XIX— XX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(два рассказа по выбору). Например, «Лошадиная фамилия», «Мальчики», «Хирургия»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М. Зощенко (два рассказа по выбору). Например, «Галоша», «Лёля и Минька», «Ёлка», «Золотые слова», «Встреча»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отечественной литературы о природе и животных (не менее двух). Например, А. И. Куприна, М. М. Пришвина, К. Г. Паустовского.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Платонов. Рассказы (один по выбору). Например, «Корова», «Никита» и др. А. П. Астафьев. Рассказ «Васюткино озеро».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XX—XXI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(одно по выбору). Например, Р. Г. Гамзатов. «Песня соловья»; М. Карим. «Эту песню мать мне пела».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 К. Андерсен. Сказки (одна по выбору). Например, «Снежная королева»,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приключенческая проза (два произведения по выбору). Например, Р. Л. Стивенсон. «Остров сокровищ», «Чёрная стрела»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Античная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Гомер. Поэмы. «Илиада», «Одиссея» (фрагменты).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былины (не менее двух). Например, «Илья Муромец и Соловей-разбойник», «Садко».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Пушкин. Стихотворения (не менее трёх). «Песнь о вещем Олеге», «Зимняя дорога», «Узник», «Туча» и др. Роман «Дубровский».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трёх). «Три пальмы», «Листок», «Утёс»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В. Кольцов. Стихотворения (не менее двух). Например, «Косарь»,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И. Тютчев. Стихотворения (не менее двух). «Есть в осени первоначальной...», «С поляны коршун поднялся...».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А. Фет. Стихотворения (не менее двух). «Учись у них — у дуба, у берёзы.», «Я пришёл к тебе с приветом.».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 «Бежин 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С. Лесков. Сказ «Левша».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Повесть «Детство»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Рассказы (три по выбору). Например, «Толстый и тонкий», «Хамелеон», «Смерть чиновника»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И. Куприн. Рассказ «Чудесный доктор».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Проза отечественных писателей конца XX—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 Г. Распутин. Рассказ «Уроки французского».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 Дефо. «Робинзон Крузо»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 Свифт. «Путешествия Гулливера»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Древнерусские повести (одна повесть по выбору). Например, «Поучение» Владимира Мономаха (в сокращении)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«Тарас Бульба».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Рассказ «После бала».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А. Некрасов. Стихотворения (не менее двух). Например, «Размышления у парадного подъезда», «Железная дорога»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XIX века. Ф. И. Тютчев, А. А. Фет, А. К. Толстой и др. (не менее двух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конца XIX — начала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Рассказы (один по выбору). Например, «Тоска», «Злоумышленник»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Горький. Ранние рассказы (одно произведение по выбору). Например, «Старуха Изергиль» (легенда о Данко), «Челкаш»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Грин. Повести и рассказы (одно произведение по выбору). Например, «Алые паруса», «Зелёная лампа»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 Платонов. Рассказы (один по выбору). Например, «Юшка», «Неизвестный цветок»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Шукшин. Рассказы (один по выбору). Например, «Чудик», «Стенька Разин», «Критики»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прозаиков второй половины XX— начала XXI века (не менее двух). Например, произведения Ф. А. Абрамова, В. П. Астафьева, В. И. Белова, Ф. А. Искандера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де Сервантес Сааведра. Роман «Хитроумный идальго Дон Кихот Ламанчский»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 де Сент Экзюпери. Повесть-сказка «Маленький принц».</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XVIII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 И. Фонвизин. Комедия «Недоросль».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«Шинель». Комедия «Ревизор».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Повести (одна по выбору). Например, «Ася», «Первая любовь».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М. Достоевский. «Бедные люди», «Белые ночи» (одно произведение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Повести и рассказы (одно произведение по выбору). Например, «Отрочество» (главы).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Булгаков (одна повесть по выбору). Например, «Собачье сердце»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Т. Твардовский. Поэма «Василий Тёркин» (главы «Переправа», «Гармонь», «Два солдата», «Поединок»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Шолохов. Рассказ «Судьба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И. Солженицын. Рассказ «Матрёнин двор».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XX—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Ж.-Б. Мольер. Комедия «Мещанин во дворянстве» (фрагменты по выбору).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 о полку Игореве».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XVIII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 Державин. Стихотворения (два по выбору). Например, «Властителям и судиям», «Памятник»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М. Карамзин. Повесть «Бедная 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Жуковский. Баллады, элегии (одна-две по выбору). Например, «Светлана», «Невыразимое», «Море»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Грибоедов. Комедия «Горе от 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пушкинской эпохи. К. Н. Батюшков, А. А. Дельвиг, Н. М. Языков, Е. А. Баратынский (не менее трёх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Поэма «Мёртвые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Данте. «Божественная комедия» (не менее двух фрагментов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Шекспир. Трагедия «Гамлет»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И.-В. Гёте. Трагедия «Фауст» (не менее двух фрагментов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Зарубежная проза первой половины XIX в. (одно произведение по выбору). Например, произведения Э. Т. А. Гофмана, В. Гюго, В. Скотта и др.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личностные результаты: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D30B3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Обеспечение 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E408C" w:rsidRPr="0032224D" w:rsidRDefault="007E408C" w:rsidP="00722AF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A350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722AF1">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722AF1">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r w:rsidRPr="0032224D">
        <w:rPr>
          <w:rFonts w:ascii="Times New Roman" w:hAnsi="Times New Roman"/>
          <w:b/>
          <w:bCs/>
          <w:sz w:val="28"/>
          <w:szCs w:val="28"/>
        </w:rPr>
        <w:t xml:space="preserve"> </w:t>
      </w:r>
    </w:p>
    <w:p w:rsidR="007E408C" w:rsidRPr="0032224D" w:rsidRDefault="007E408C" w:rsidP="000868E3">
      <w:pPr>
        <w:pStyle w:val="ListParagraph"/>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E408C" w:rsidRPr="0032224D" w:rsidRDefault="007E408C" w:rsidP="000868E3">
      <w:pPr>
        <w:pStyle w:val="ListParagraph"/>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E408C" w:rsidRPr="0032224D" w:rsidRDefault="007E408C" w:rsidP="000868E3">
      <w:pPr>
        <w:pStyle w:val="ListParagraph"/>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E408C" w:rsidRPr="0032224D" w:rsidRDefault="007E408C" w:rsidP="000868E3">
      <w:pPr>
        <w:pStyle w:val="ListParagraph"/>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учебной задачи;</w:t>
      </w:r>
    </w:p>
    <w:p w:rsidR="007E408C" w:rsidRPr="0032224D" w:rsidRDefault="007E408C" w:rsidP="000868E3">
      <w:pPr>
        <w:pStyle w:val="ListParagraph"/>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E408C" w:rsidRPr="0032224D" w:rsidRDefault="007E408C" w:rsidP="000868E3">
      <w:pPr>
        <w:pStyle w:val="ListParagraph"/>
        <w:numPr>
          <w:ilvl w:val="0"/>
          <w:numId w:val="8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722AF1">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литературном образовании;</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ListParagraph"/>
        <w:numPr>
          <w:ilvl w:val="0"/>
          <w:numId w:val="8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722AF1">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E408C" w:rsidRPr="0032224D" w:rsidRDefault="007E408C" w:rsidP="000868E3">
      <w:pPr>
        <w:pStyle w:val="ListParagraph"/>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E408C" w:rsidRPr="0032224D" w:rsidRDefault="007E408C" w:rsidP="000868E3">
      <w:pPr>
        <w:pStyle w:val="ListParagraph"/>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E408C" w:rsidRPr="0032224D" w:rsidRDefault="007E408C" w:rsidP="000868E3">
      <w:pPr>
        <w:pStyle w:val="ListParagraph"/>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E408C" w:rsidRPr="0032224D" w:rsidRDefault="007E408C" w:rsidP="000868E3">
      <w:pPr>
        <w:pStyle w:val="ListParagraph"/>
        <w:numPr>
          <w:ilvl w:val="0"/>
          <w:numId w:val="8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эту информацию.</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722AF1">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722AF1">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литературе на уровне основного общего образования обеспечивают: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10)</w:t>
      </w:r>
      <w:r w:rsidRPr="0032224D">
        <w:rPr>
          <w:rFonts w:ascii="Times New Roman" w:hAnsi="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11)</w:t>
      </w:r>
      <w:r w:rsidRPr="0032224D">
        <w:rPr>
          <w:rFonts w:ascii="Times New Roman" w:hAnsi="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12)</w:t>
      </w:r>
      <w:r w:rsidRPr="0032224D">
        <w:rPr>
          <w:rFonts w:ascii="Times New Roman" w:hAnsi="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13)</w:t>
      </w:r>
      <w:r w:rsidRPr="0032224D">
        <w:rPr>
          <w:rFonts w:ascii="Times New Roman" w:hAnsi="Times New Roman"/>
          <w:sz w:val="24"/>
          <w:szCs w:val="24"/>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 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14)</w:t>
      </w:r>
      <w:r w:rsidRPr="0032224D">
        <w:rPr>
          <w:rFonts w:ascii="Times New Roman" w:hAnsi="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15)</w:t>
      </w:r>
      <w:r w:rsidRPr="0032224D">
        <w:rPr>
          <w:rFonts w:ascii="Times New Roman" w:hAnsi="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16)</w:t>
      </w:r>
      <w:r w:rsidRPr="0032224D">
        <w:rPr>
          <w:rFonts w:ascii="Times New Roman" w:hAnsi="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17)</w:t>
      </w:r>
      <w:r w:rsidRPr="0032224D">
        <w:rPr>
          <w:rFonts w:ascii="Times New Roman" w:hAnsi="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научится: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темы и сюжеты произведений, образы персонажей;</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интерпретации и оценки текстуально изученных произведений фольклора и литературы;</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E408C" w:rsidRPr="0032224D" w:rsidRDefault="007E408C" w:rsidP="000868E3">
      <w:pPr>
        <w:pStyle w:val="ListParagraph"/>
        <w:numPr>
          <w:ilvl w:val="0"/>
          <w:numId w:val="9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научится:</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давать аргументированную оценку прочитанному;</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E408C" w:rsidRPr="0032224D" w:rsidRDefault="007E408C" w:rsidP="000868E3">
      <w:pPr>
        <w:pStyle w:val="ListParagraph"/>
        <w:numPr>
          <w:ilvl w:val="0"/>
          <w:numId w:val="9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научится:</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E408C" w:rsidRPr="0032224D" w:rsidRDefault="007E408C" w:rsidP="000868E3">
      <w:pPr>
        <w:pStyle w:val="ListParagraph"/>
        <w:numPr>
          <w:ilvl w:val="0"/>
          <w:numId w:val="9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научится:</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E408C" w:rsidRPr="0032224D" w:rsidRDefault="007E408C" w:rsidP="000868E3">
      <w:pPr>
        <w:pStyle w:val="ListParagraph"/>
        <w:numPr>
          <w:ilvl w:val="0"/>
          <w:numId w:val="9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научится:</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E408C" w:rsidRPr="0032224D" w:rsidRDefault="007E408C" w:rsidP="000868E3">
      <w:pPr>
        <w:pStyle w:val="ListParagraph"/>
        <w:numPr>
          <w:ilvl w:val="0"/>
          <w:numId w:val="9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288"/>
        <w:gridCol w:w="907"/>
        <w:gridCol w:w="1786"/>
        <w:gridCol w:w="3401"/>
      </w:tblGrid>
      <w:tr w:rsidR="007E408C" w:rsidRPr="0032224D" w:rsidTr="009A30DA">
        <w:tc>
          <w:tcPr>
            <w:tcW w:w="649"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88"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Название темы </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6"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401" w:type="dxa"/>
          </w:tcPr>
          <w:p w:rsidR="007E408C" w:rsidRPr="0032224D" w:rsidRDefault="007E408C" w:rsidP="008F4D0F">
            <w:pPr>
              <w:widowControl w:val="0"/>
              <w:autoSpaceDE w:val="0"/>
              <w:autoSpaceDN w:val="0"/>
              <w:spacing w:after="0" w:line="240" w:lineRule="auto"/>
              <w:ind w:right="170"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A30DA">
        <w:tc>
          <w:tcPr>
            <w:tcW w:w="10031"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pacing w:val="1"/>
                <w:sz w:val="20"/>
                <w:szCs w:val="20"/>
                <w:lang w:eastAsia="en-US"/>
              </w:rPr>
              <w:t>5 класс</w:t>
            </w: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Мифология</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val="restart"/>
          </w:tcPr>
          <w:p w:rsidR="007E408C" w:rsidRPr="0032224D" w:rsidRDefault="007E408C" w:rsidP="009A30DA">
            <w:pPr>
              <w:widowControl w:val="0"/>
              <w:autoSpaceDE w:val="0"/>
              <w:autoSpaceDN w:val="0"/>
              <w:spacing w:after="0" w:line="240" w:lineRule="auto"/>
              <w:rPr>
                <w:rFonts w:ascii="Times New Roman" w:hAnsi="Times New Roman"/>
                <w:sz w:val="20"/>
                <w:szCs w:val="20"/>
              </w:rPr>
            </w:pPr>
            <w:hyperlink r:id="rId12" w:history="1">
              <w:r w:rsidRPr="0032224D">
                <w:rPr>
                  <w:rStyle w:val="Hyperlink"/>
                  <w:rFonts w:ascii="Times New Roman" w:hAnsi="Times New Roman"/>
                  <w:color w:val="auto"/>
                </w:rPr>
                <w:t>https://resh.edu.ru</w:t>
              </w:r>
            </w:hyperlink>
            <w:r w:rsidRPr="0032224D">
              <w:rPr>
                <w:rStyle w:val="-"/>
                <w:rFonts w:ascii="Times New Roman" w:hAnsi="Times New Roman"/>
                <w:color w:val="auto"/>
              </w:rPr>
              <w:t>/</w:t>
            </w:r>
          </w:p>
        </w:tc>
        <w:tc>
          <w:tcPr>
            <w:tcW w:w="3401" w:type="dxa"/>
            <w:vMerge w:val="restart"/>
          </w:tcPr>
          <w:p w:rsidR="007E408C" w:rsidRPr="0032224D" w:rsidRDefault="007E408C" w:rsidP="009A30D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9A30D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19</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второй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XIX—</w:t>
            </w:r>
            <w:r w:rsidRPr="0032224D">
              <w:rPr>
                <w:rStyle w:val="a4"/>
                <w:rFonts w:ascii="LiberationSerif" w:hAnsi="LiberationSerif" w:hint="eastAsia"/>
                <w:b w:val="0"/>
                <w:bCs/>
                <w:sz w:val="20"/>
                <w:szCs w:val="20"/>
              </w:rPr>
              <w:t>ХХ</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веков</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17</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XX—XXI </w:t>
            </w:r>
            <w:r w:rsidRPr="0032224D">
              <w:rPr>
                <w:rStyle w:val="a4"/>
                <w:rFonts w:ascii="LiberationSerif" w:hAnsi="LiberationSerif" w:hint="eastAsia"/>
                <w:b w:val="0"/>
                <w:bCs/>
                <w:sz w:val="20"/>
                <w:szCs w:val="20"/>
              </w:rPr>
              <w:t>веков</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Зарубежная</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A30DA">
        <w:tc>
          <w:tcPr>
            <w:tcW w:w="649" w:type="dxa"/>
          </w:tcPr>
          <w:p w:rsidR="007E408C" w:rsidRPr="0032224D" w:rsidRDefault="007E408C" w:rsidP="009A30D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ign w:val="center"/>
          </w:tcPr>
          <w:p w:rsidR="007E408C" w:rsidRPr="0032224D" w:rsidRDefault="007E408C" w:rsidP="009A30DA">
            <w:pPr>
              <w:spacing w:after="0" w:line="240" w:lineRule="auto"/>
              <w:rPr>
                <w:rFonts w:ascii="Times New Roman" w:hAnsi="Times New Roman"/>
                <w:sz w:val="20"/>
                <w:szCs w:val="20"/>
              </w:rPr>
            </w:pPr>
          </w:p>
        </w:tc>
        <w:tc>
          <w:tcPr>
            <w:tcW w:w="3401" w:type="dxa"/>
            <w:vMerge/>
            <w:vAlign w:val="center"/>
          </w:tcPr>
          <w:p w:rsidR="007E408C" w:rsidRPr="0032224D" w:rsidRDefault="007E408C" w:rsidP="009A30DA">
            <w:pPr>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9A30D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9A30D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9A30D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903CC1">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Античная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val="restart"/>
          </w:tcPr>
          <w:p w:rsidR="007E408C" w:rsidRPr="0032224D" w:rsidRDefault="007E408C" w:rsidP="008F5D4A">
            <w:pPr>
              <w:widowControl w:val="0"/>
              <w:autoSpaceDE w:val="0"/>
              <w:autoSpaceDN w:val="0"/>
              <w:spacing w:after="0" w:line="240" w:lineRule="auto"/>
              <w:rPr>
                <w:rFonts w:ascii="Times New Roman" w:hAnsi="Times New Roman"/>
                <w:sz w:val="20"/>
                <w:szCs w:val="20"/>
              </w:rPr>
            </w:pPr>
            <w:hyperlink r:id="rId13" w:history="1">
              <w:r w:rsidRPr="0032224D">
                <w:rPr>
                  <w:rStyle w:val="Hyperlink"/>
                  <w:rFonts w:ascii="Times New Roman" w:hAnsi="Times New Roman"/>
                  <w:color w:val="auto"/>
                </w:rPr>
                <w:t>https://resh.edu.ru</w:t>
              </w:r>
            </w:hyperlink>
            <w:r w:rsidRPr="0032224D">
              <w:rPr>
                <w:rStyle w:val="-"/>
                <w:rFonts w:ascii="Times New Roman" w:hAnsi="Times New Roman"/>
                <w:color w:val="auto"/>
              </w:rPr>
              <w:t>/</w:t>
            </w:r>
          </w:p>
        </w:tc>
        <w:tc>
          <w:tcPr>
            <w:tcW w:w="3401" w:type="dxa"/>
            <w:vMerge w:val="restart"/>
          </w:tcPr>
          <w:p w:rsidR="007E408C" w:rsidRPr="0032224D" w:rsidRDefault="007E408C" w:rsidP="008F5D4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F5D4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Фольклор</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F47CF">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Древнерусская</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Style w:val="a4"/>
                <w:rFonts w:ascii="LiberationSerif" w:hAnsi="LiberationSerif"/>
                <w:b w:val="0"/>
                <w:bCs/>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второй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ХХ</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21</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Зарубежная</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649" w:type="dxa"/>
          </w:tcPr>
          <w:p w:rsidR="007E408C" w:rsidRPr="0032224D" w:rsidRDefault="007E408C"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vAlign w:val="center"/>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8F5D4A">
            <w:pPr>
              <w:spacing w:after="0" w:line="240" w:lineRule="auto"/>
              <w:jc w:val="center"/>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64245D">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restart"/>
          </w:tcPr>
          <w:p w:rsidR="007E408C" w:rsidRPr="0032224D" w:rsidRDefault="007E408C" w:rsidP="008F5D4A">
            <w:pPr>
              <w:widowControl w:val="0"/>
              <w:autoSpaceDE w:val="0"/>
              <w:autoSpaceDN w:val="0"/>
              <w:spacing w:after="0" w:line="240" w:lineRule="auto"/>
              <w:rPr>
                <w:rFonts w:ascii="Times New Roman" w:hAnsi="Times New Roman"/>
                <w:sz w:val="20"/>
                <w:szCs w:val="20"/>
              </w:rPr>
            </w:pPr>
            <w:hyperlink r:id="rId14" w:history="1">
              <w:r w:rsidRPr="0032224D">
                <w:rPr>
                  <w:rStyle w:val="Hyperlink"/>
                  <w:rFonts w:ascii="Times New Roman" w:hAnsi="Times New Roman"/>
                  <w:color w:val="auto"/>
                </w:rPr>
                <w:t>https://resh.edu.ru</w:t>
              </w:r>
            </w:hyperlink>
            <w:r w:rsidRPr="0032224D">
              <w:rPr>
                <w:rStyle w:val="-"/>
                <w:rFonts w:ascii="Times New Roman" w:hAnsi="Times New Roman"/>
                <w:color w:val="auto"/>
              </w:rPr>
              <w:t>/</w:t>
            </w:r>
          </w:p>
        </w:tc>
        <w:tc>
          <w:tcPr>
            <w:tcW w:w="3401" w:type="dxa"/>
            <w:vMerge w:val="restart"/>
          </w:tcPr>
          <w:p w:rsidR="007E408C" w:rsidRPr="0032224D" w:rsidRDefault="007E408C" w:rsidP="008F5D4A">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8F5D4A">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502B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второй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конца</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начала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ХХ</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Style w:val="a4"/>
                <w:rFonts w:ascii="LiberationSerif" w:hAnsi="LiberationSerif"/>
                <w:b w:val="0"/>
                <w:bCs/>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Зарубежная</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1502B1">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8F5D4A">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8F5D4A">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8F5D4A">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FA1359">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64245D">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val="restart"/>
          </w:tcPr>
          <w:p w:rsidR="007E408C" w:rsidRPr="0032224D" w:rsidRDefault="007E408C" w:rsidP="00FA1359">
            <w:pPr>
              <w:widowControl w:val="0"/>
              <w:autoSpaceDE w:val="0"/>
              <w:autoSpaceDN w:val="0"/>
              <w:spacing w:after="0" w:line="240" w:lineRule="auto"/>
              <w:rPr>
                <w:rFonts w:ascii="Times New Roman" w:hAnsi="Times New Roman"/>
                <w:sz w:val="20"/>
                <w:szCs w:val="20"/>
              </w:rPr>
            </w:pPr>
            <w:hyperlink r:id="rId15" w:history="1">
              <w:r w:rsidRPr="0032224D">
                <w:rPr>
                  <w:rStyle w:val="Hyperlink"/>
                  <w:rFonts w:ascii="Times New Roman" w:hAnsi="Times New Roman"/>
                  <w:color w:val="auto"/>
                </w:rPr>
                <w:t>https://resh.edu.ru</w:t>
              </w:r>
            </w:hyperlink>
            <w:r w:rsidRPr="0032224D">
              <w:rPr>
                <w:rStyle w:val="-"/>
                <w:rFonts w:ascii="Times New Roman" w:hAnsi="Times New Roman"/>
                <w:color w:val="auto"/>
              </w:rPr>
              <w:t>/</w:t>
            </w:r>
          </w:p>
        </w:tc>
        <w:tc>
          <w:tcPr>
            <w:tcW w:w="3401" w:type="dxa"/>
            <w:vMerge w:val="restart"/>
          </w:tcPr>
          <w:p w:rsidR="007E408C" w:rsidRPr="0032224D" w:rsidRDefault="007E408C" w:rsidP="00FA1359">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A1359">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X</w:t>
            </w:r>
            <w:r w:rsidRPr="0032224D">
              <w:rPr>
                <w:rStyle w:val="a4"/>
                <w:rFonts w:ascii="LiberationSerif" w:hAnsi="LiberationSerif"/>
                <w:b w:val="0"/>
                <w:bCs/>
                <w:sz w:val="20"/>
                <w:szCs w:val="20"/>
                <w:lang w:val="en-US"/>
              </w:rPr>
              <w:t>VIII</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Style w:val="a4"/>
                <w:rFonts w:ascii="LiberationSerif" w:hAnsi="LiberationSerif"/>
                <w:b w:val="0"/>
                <w:bCs/>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второй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Style w:val="a4"/>
                <w:rFonts w:ascii="LiberationSerif" w:hAnsi="LiberationSerif"/>
                <w:b w:val="0"/>
                <w:bCs/>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Зарубежная</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rPr>
            </w:pPr>
            <w:r w:rsidRPr="0032224D">
              <w:rPr>
                <w:rFonts w:ascii="Times New Roman" w:hAnsi="Times New Roman"/>
              </w:rPr>
              <w:t>68</w:t>
            </w:r>
          </w:p>
        </w:tc>
        <w:tc>
          <w:tcPr>
            <w:tcW w:w="1786" w:type="dxa"/>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64245D">
        <w:tc>
          <w:tcPr>
            <w:tcW w:w="10031" w:type="dxa"/>
            <w:gridSpan w:val="5"/>
          </w:tcPr>
          <w:p w:rsidR="007E408C" w:rsidRPr="0032224D" w:rsidRDefault="007E408C" w:rsidP="00FA1359">
            <w:pPr>
              <w:widowControl w:val="0"/>
              <w:autoSpaceDE w:val="0"/>
              <w:autoSpaceDN w:val="0"/>
              <w:spacing w:after="0" w:line="240" w:lineRule="auto"/>
              <w:jc w:val="center"/>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64245D">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Древнерусская 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6" w:type="dxa"/>
            <w:vMerge w:val="restart"/>
          </w:tcPr>
          <w:p w:rsidR="007E408C" w:rsidRPr="0032224D" w:rsidRDefault="007E408C" w:rsidP="00FA1359">
            <w:pPr>
              <w:widowControl w:val="0"/>
              <w:autoSpaceDE w:val="0"/>
              <w:autoSpaceDN w:val="0"/>
              <w:spacing w:after="0" w:line="240" w:lineRule="auto"/>
              <w:rPr>
                <w:rFonts w:ascii="Times New Roman" w:hAnsi="Times New Roman"/>
                <w:sz w:val="20"/>
                <w:szCs w:val="20"/>
              </w:rPr>
            </w:pPr>
            <w:hyperlink r:id="rId16" w:history="1">
              <w:r w:rsidRPr="0032224D">
                <w:rPr>
                  <w:rStyle w:val="Hyperlink"/>
                  <w:rFonts w:ascii="Times New Roman" w:hAnsi="Times New Roman"/>
                  <w:color w:val="auto"/>
                </w:rPr>
                <w:t>https://resh.edu.ru</w:t>
              </w:r>
            </w:hyperlink>
            <w:r w:rsidRPr="0032224D">
              <w:rPr>
                <w:rStyle w:val="-"/>
                <w:rFonts w:ascii="Times New Roman" w:hAnsi="Times New Roman"/>
                <w:color w:val="auto"/>
              </w:rPr>
              <w:t>/</w:t>
            </w:r>
          </w:p>
        </w:tc>
        <w:tc>
          <w:tcPr>
            <w:tcW w:w="3401" w:type="dxa"/>
            <w:vMerge w:val="restart"/>
          </w:tcPr>
          <w:p w:rsidR="007E408C" w:rsidRPr="0032224D" w:rsidRDefault="007E408C" w:rsidP="00FA1359">
            <w:pPr>
              <w:widowControl w:val="0"/>
              <w:spacing w:after="0" w:line="240" w:lineRule="auto"/>
              <w:rPr>
                <w:rFonts w:ascii="Times New Roman" w:hAnsi="Times New Roman"/>
                <w:sz w:val="20"/>
                <w:szCs w:val="20"/>
                <w:lang w:eastAsia="en-US"/>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A1359">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X</w:t>
            </w:r>
            <w:r w:rsidRPr="0032224D">
              <w:rPr>
                <w:rStyle w:val="a4"/>
                <w:rFonts w:ascii="LiberationSerif" w:hAnsi="LiberationSerif"/>
                <w:b w:val="0"/>
                <w:bCs/>
                <w:sz w:val="20"/>
                <w:szCs w:val="20"/>
                <w:lang w:val="en-US"/>
              </w:rPr>
              <w:t>VIII</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Литература</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первой</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половины</w:t>
            </w:r>
            <w:r w:rsidRPr="0032224D">
              <w:rPr>
                <w:rStyle w:val="a4"/>
                <w:rFonts w:ascii="LiberationSerif" w:hAnsi="LiberationSerif"/>
                <w:b w:val="0"/>
                <w:bCs/>
                <w:sz w:val="20"/>
                <w:szCs w:val="20"/>
              </w:rPr>
              <w:t xml:space="preserve"> XIX </w:t>
            </w:r>
            <w:r w:rsidRPr="0032224D">
              <w:rPr>
                <w:rStyle w:val="a4"/>
                <w:rFonts w:ascii="LiberationSerif" w:hAnsi="LiberationSerif" w:hint="eastAsia"/>
                <w:b w:val="0"/>
                <w:bCs/>
                <w:sz w:val="20"/>
                <w:szCs w:val="20"/>
              </w:rPr>
              <w:t>века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55</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Style w:val="a4"/>
                <w:rFonts w:ascii="LiberationSerif" w:hAnsi="LiberationSerif" w:hint="eastAsia"/>
                <w:b w:val="0"/>
                <w:bCs/>
                <w:sz w:val="20"/>
                <w:szCs w:val="20"/>
              </w:rPr>
              <w:t>Зарубежная</w:t>
            </w:r>
            <w:r w:rsidRPr="0032224D">
              <w:rPr>
                <w:rStyle w:val="a4"/>
                <w:rFonts w:ascii="LiberationSerif" w:hAnsi="LiberationSerif"/>
                <w:b w:val="0"/>
                <w:bCs/>
                <w:sz w:val="20"/>
                <w:szCs w:val="20"/>
              </w:rPr>
              <w:t xml:space="preserve"> </w:t>
            </w:r>
            <w:r w:rsidRPr="0032224D">
              <w:rPr>
                <w:rStyle w:val="a4"/>
                <w:rFonts w:ascii="LiberationSerif" w:hAnsi="LiberationSerif" w:hint="eastAsia"/>
                <w:b w:val="0"/>
                <w:bCs/>
                <w:sz w:val="20"/>
                <w:szCs w:val="20"/>
              </w:rPr>
              <w:t>литература</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Развитие речи</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620412">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Внеклассное чтение</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sz w:val="20"/>
                <w:szCs w:val="20"/>
              </w:rPr>
            </w:pPr>
            <w:r w:rsidRPr="0032224D">
              <w:rPr>
                <w:rFonts w:ascii="Times New Roman" w:hAnsi="Times New Roman"/>
                <w:spacing w:val="1"/>
                <w:sz w:val="20"/>
                <w:szCs w:val="20"/>
              </w:rPr>
              <w:t>Итоговый контроль</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786"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r w:rsidR="007E408C" w:rsidRPr="0032224D" w:rsidTr="00903CC1">
        <w:tc>
          <w:tcPr>
            <w:tcW w:w="649" w:type="dxa"/>
          </w:tcPr>
          <w:p w:rsidR="007E408C" w:rsidRPr="0032224D" w:rsidRDefault="007E408C" w:rsidP="00FA1359">
            <w:pPr>
              <w:spacing w:after="0" w:line="240" w:lineRule="auto"/>
              <w:rPr>
                <w:sz w:val="20"/>
                <w:szCs w:val="20"/>
              </w:rPr>
            </w:pPr>
          </w:p>
        </w:tc>
        <w:tc>
          <w:tcPr>
            <w:tcW w:w="3288"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rPr>
                <w:rFonts w:ascii="Times New Roman" w:hAnsi="Times New Roman"/>
                <w:spacing w:val="1"/>
              </w:rPr>
            </w:pPr>
            <w:r w:rsidRPr="0032224D">
              <w:rPr>
                <w:rFonts w:ascii="LiberationSerif" w:hAnsi="LiberationSerif" w:hint="eastAsia"/>
              </w:rPr>
              <w:t>Итого</w:t>
            </w:r>
          </w:p>
        </w:tc>
        <w:tc>
          <w:tcPr>
            <w:tcW w:w="907" w:type="dxa"/>
            <w:tcBorders>
              <w:top w:val="single" w:sz="4" w:space="0" w:color="000000"/>
              <w:left w:val="single" w:sz="4" w:space="0" w:color="000000"/>
              <w:bottom w:val="single" w:sz="4" w:space="0" w:color="000000"/>
              <w:right w:val="single" w:sz="4" w:space="0" w:color="000000"/>
            </w:tcBorders>
          </w:tcPr>
          <w:p w:rsidR="007E408C" w:rsidRPr="0032224D" w:rsidRDefault="007E408C" w:rsidP="00FA1359">
            <w:pPr>
              <w:widowControl w:val="0"/>
              <w:spacing w:after="0" w:line="240" w:lineRule="auto"/>
              <w:jc w:val="center"/>
              <w:rPr>
                <w:rFonts w:ascii="Times New Roman" w:hAnsi="Times New Roman"/>
              </w:rPr>
            </w:pPr>
            <w:r w:rsidRPr="0032224D">
              <w:rPr>
                <w:rFonts w:ascii="Times New Roman" w:hAnsi="Times New Roman"/>
              </w:rPr>
              <w:t>102</w:t>
            </w:r>
          </w:p>
        </w:tc>
        <w:tc>
          <w:tcPr>
            <w:tcW w:w="1786" w:type="dxa"/>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c>
          <w:tcPr>
            <w:tcW w:w="3401" w:type="dxa"/>
            <w:vMerge/>
          </w:tcPr>
          <w:p w:rsidR="007E408C" w:rsidRPr="0032224D" w:rsidRDefault="007E408C" w:rsidP="00FA1359">
            <w:pPr>
              <w:widowControl w:val="0"/>
              <w:autoSpaceDE w:val="0"/>
              <w:autoSpaceDN w:val="0"/>
              <w:spacing w:after="0" w:line="240" w:lineRule="auto"/>
              <w:rPr>
                <w:rFonts w:ascii="Times New Roman" w:hAnsi="Times New Roman"/>
                <w:sz w:val="20"/>
                <w:szCs w:val="20"/>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2.1.3. Родной (русский) язык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родному (русскому) языку на уровне основного общего образования подготовлена в соответствии с федеральной рабочей программой по учебному предмету «Родной (русский) язык», на основе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Курс «Родной (русский)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родного (русского) языка являются:</w:t>
      </w:r>
    </w:p>
    <w:p w:rsidR="007E408C" w:rsidRPr="0032224D" w:rsidRDefault="007E408C" w:rsidP="000868E3">
      <w:pPr>
        <w:pStyle w:val="ListParagraph"/>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E408C" w:rsidRPr="0032224D" w:rsidRDefault="007E408C" w:rsidP="000868E3">
      <w:pPr>
        <w:pStyle w:val="ListParagraph"/>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E408C" w:rsidRPr="0032224D" w:rsidRDefault="007E408C" w:rsidP="000868E3">
      <w:pPr>
        <w:pStyle w:val="ListParagraph"/>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E408C" w:rsidRPr="0032224D" w:rsidRDefault="007E408C" w:rsidP="000868E3">
      <w:pPr>
        <w:pStyle w:val="ListParagraph"/>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E408C" w:rsidRPr="0032224D" w:rsidRDefault="007E408C" w:rsidP="000868E3">
      <w:pPr>
        <w:pStyle w:val="ListParagraph"/>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7E408C" w:rsidRPr="0032224D" w:rsidRDefault="007E408C" w:rsidP="000868E3">
      <w:pPr>
        <w:pStyle w:val="ListParagraph"/>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«Родной (русский) язык» входит в предметную область «Родной язык и родная литература» и изучается в МБОУ «СОШ №30» за счет части, формируемой участниками образовательных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этим в программе выделяются следующие блоки.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Краткая история русской письменности. Создание славянского алфавита.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Общеизвестные старинные русские города. Происхождение их названий. Ознакомление с историей и этимологией некоторых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 Средства выразительной устной речи (тон, тембр, темп), способы тренировки (скороговорки). Интонация и жесты. Текст. Композиционные формы описания, повествования, рассуждения.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IIспряжения на -ить.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 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Лексические заимствования последних десятилетий. Употребление иноязычных слов как проблема культуры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современной публицистике, в том числе в дисплейных текстах.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 Типичные акцентологические ошибки в современной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Эффективные приёмы слушания. Предтекстовый, текстовый и послетекстовый этапы работы. Основные способы и средства получения и переработки информации. Структура аргументации: тезис, аргумент. Способы аргументации. Правила эффективной аргументации. 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Язык художественной литературы. Сочинение в жанре письма другу (в том числе электронного), страницы дневника.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tabs>
          <w:tab w:val="left" w:pos="3150"/>
        </w:tabs>
        <w:spacing w:after="0" w:line="240" w:lineRule="auto"/>
        <w:ind w:firstLine="709"/>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0868E3">
      <w:pPr>
        <w:pStyle w:val="ListParagraph"/>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0868E3">
      <w:pPr>
        <w:pStyle w:val="ListParagraph"/>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ListParagraph"/>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необходимой для решения поставленной учебной задачи;</w:t>
      </w:r>
    </w:p>
    <w:p w:rsidR="007E408C" w:rsidRPr="0032224D" w:rsidRDefault="007E408C" w:rsidP="000868E3">
      <w:pPr>
        <w:pStyle w:val="ListParagraph"/>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ListParagraph"/>
        <w:numPr>
          <w:ilvl w:val="0"/>
          <w:numId w:val="96"/>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0868E3">
      <w:pPr>
        <w:pStyle w:val="ListParagraph"/>
        <w:numPr>
          <w:ilvl w:val="0"/>
          <w:numId w:val="97"/>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ListParagraph"/>
        <w:numPr>
          <w:ilvl w:val="0"/>
          <w:numId w:val="98"/>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0868E3">
      <w:pPr>
        <w:pStyle w:val="ListParagraph"/>
        <w:numPr>
          <w:ilvl w:val="0"/>
          <w:numId w:val="99"/>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ListParagraph"/>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0868E3">
      <w:pPr>
        <w:pStyle w:val="ListParagraph"/>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ListParagraph"/>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E408C" w:rsidRPr="0032224D" w:rsidRDefault="007E408C" w:rsidP="000868E3">
      <w:pPr>
        <w:pStyle w:val="ListParagraph"/>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0868E3">
      <w:pPr>
        <w:pStyle w:val="ListParagraph"/>
        <w:numPr>
          <w:ilvl w:val="0"/>
          <w:numId w:val="100"/>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0868E3">
      <w:pPr>
        <w:pStyle w:val="ListParagraph"/>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0868E3">
      <w:pPr>
        <w:pStyle w:val="ListParagraph"/>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ListParagraph"/>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ListParagraph"/>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0868E3">
      <w:pPr>
        <w:pStyle w:val="ListParagraph"/>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ListParagraph"/>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ListParagraph"/>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ListParagraph"/>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0868E3">
      <w:pPr>
        <w:pStyle w:val="ListParagraph"/>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0868E3">
      <w:pPr>
        <w:pStyle w:val="ListParagraph"/>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0868E3">
      <w:pPr>
        <w:pStyle w:val="ListParagraph"/>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ListParagraph"/>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ListParagraph"/>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приводить примеры, доказывающие, что изучение русского языка позволяет лучше узнать историю и культуру страны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объяснять взаимосвязь происхождения названий старинных русских городов и истории народа, истории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современном русском литературном языке;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показателях хорошей и правильной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общее представление о роли А. С. Пушкина в развитии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объявления (в устной и письменной форме) с учётом речевой ситуации;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создавать тексты публицистических жанров (девиз, слоган);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редактировать собственные тексты с целью совершенствования их содержания и формы; сопоставлять черновой и отредактированный тексты;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причины пополнения лексического состава языка; определять значения современных неологизмов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анализировать и исправлять типичные речевые ошибки в устной и письменной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описательного типа (определение понятия, пояснение, собственно описание);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уместно использовать жанры разговорной речи (рассказ о событии, «бывальщины» и др.) в ситуациях неформального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учебно-научные тексты (различные виды ответов на уроке) в письменной и устной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 создании устного научного сообщения языковые средства, способствующие его композиционному оформлению;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с учётом вариантов современных орфоэпических, грамматических и стилистических норм;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об активных процессах современного русского языка в области произношения и ударения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корректно употреблять термины в текстах учебно-научного стиля, в публицистических и художественных текстах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Язык и культура: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изменения лексических значений слов и их стилистической окраски в современном русском языке (на конкретных примерах);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Культура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Речь. Речевая деятельность. Текст: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структурные элементы и языковые особенности делового письма;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в собственной речевой практике прецедентные тексты;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создавать тексты публицистических жанров (проблемный очерк);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владеть правилами информационной безопасности при общении в социальных сетях.</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2.1.4. Родная (русская) литература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учебному предмету «Родная (русская) литература» на уровне основного общего образования подготовлена в соответствии с федеральной рабочей программой по учебному предмету «Родная (русская) литература»,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часть предметной области «Родной язык и родная литература» учебный предмет «Родная (русская) литература» тесно связан с предметом «Родной (русский) язык». Изучение предмета «Родная (русская) литература»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(русская) литература» имеет особенности, отличающие его от учебного предмета «Литература», входящего в предметную область «Русский язык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Специфика курса родной русской литературы обусловлена:</w:t>
      </w:r>
    </w:p>
    <w:p w:rsidR="007E408C" w:rsidRPr="0032224D" w:rsidRDefault="007E408C" w:rsidP="000868E3">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7E408C" w:rsidRPr="0032224D" w:rsidRDefault="007E408C" w:rsidP="000868E3">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Содержание курса «Родная (русская) литература»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Программа учебного предмета «Родная (русская) литература»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«Родная (русская) литература» обеспечивает достижение следующих целей:</w:t>
      </w:r>
    </w:p>
    <w:p w:rsidR="007E408C" w:rsidRPr="0032224D" w:rsidRDefault="007E408C" w:rsidP="000868E3">
      <w:pPr>
        <w:pStyle w:val="ListParagraph"/>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7E408C" w:rsidRPr="0032224D" w:rsidRDefault="007E408C" w:rsidP="000868E3">
      <w:pPr>
        <w:pStyle w:val="ListParagraph"/>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7E408C" w:rsidRPr="0032224D" w:rsidRDefault="007E408C" w:rsidP="000868E3">
      <w:pPr>
        <w:pStyle w:val="ListParagraph"/>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7E408C" w:rsidRPr="0032224D" w:rsidRDefault="007E408C" w:rsidP="000868E3">
      <w:pPr>
        <w:pStyle w:val="ListParagraph"/>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«Родная (русская) литература» направлен на решение следующих задач:</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E408C" w:rsidRPr="0032224D" w:rsidRDefault="007E408C" w:rsidP="000868E3">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«Родная (русская) литература» входит в предметную область «Родной язык и родная литература» и изучается в МБОУ «СОШ №30» за счет части, формируемой участниками образовательных отношений.</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Малые жанры фольклора: пословицы и поговорки о Родине, России, русском народе (не менее пяти произведений). 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Москва в произведениях русских писателей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 А. П. Чехов. «В Москве на Трубной площади».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лес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А. В. Кольцов «Лес», В. А. Рождественский «Берёза», В. А. Солоухин «Седьмую ночь без перерыва.» и др. И. С. Соколов-Микитов. «Русский лес».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Б. Л. Пастернак «Рождественская звезда» (фрагмент), В. Д. Берестов «Перед Рождеством» и др. И. Куприн. «Бедный принц». Н. Д. Телешов. «Ёлка Митрича».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Семейные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А. Крылов. Басни (одно произведение по выбору). Например: «Дерево»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 А. Бунин. «Снежный бык». И. Белов. «Скворцы».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война 1812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Ф. Н. Глинка «Авангардная песнь», Д. В. Давыдов «Партизан» (отрывок)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Парадоксы русского характера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 Г. Паустовский. «Похождения жука-носорога» (солдатская сказка). Ю. Я. Яковлев. «Сыновья Пешеходова».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Школьные контрольные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И. Чуковский. «Серебряный герб» (фрагмент). А. А. Гиваргизов. «Контрольный диктант».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Родной язык, родная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Бунин «Слово», В. Г. Гордейчев «Родная речь»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Богатыри и богатырство</w:t>
      </w:r>
    </w:p>
    <w:p w:rsidR="007E408C" w:rsidRPr="0032224D" w:rsidRDefault="007E408C" w:rsidP="008F4D0F">
      <w:pPr>
        <w:spacing w:after="0" w:line="240" w:lineRule="auto"/>
        <w:ind w:left="708"/>
        <w:jc w:val="both"/>
        <w:rPr>
          <w:rFonts w:ascii="Times New Roman" w:hAnsi="Times New Roman"/>
          <w:sz w:val="24"/>
          <w:szCs w:val="24"/>
        </w:rPr>
      </w:pPr>
      <w:r w:rsidRPr="0032224D">
        <w:rPr>
          <w:rFonts w:ascii="Times New Roman" w:hAnsi="Times New Roman"/>
          <w:sz w:val="24"/>
          <w:szCs w:val="24"/>
        </w:rPr>
        <w:t>Былины (одна былина по выбору). Например: «Илья Муромец и Святогор». Былинные сюжеты и герои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И. А. Бунин «Святогор и Илья». М. М. Пришвин. «Певец былин».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Север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Писахов. «Ледяна колокольня» (не менее одной главы по выбору, например: «Морожены песни»). Б. В. Шергин. «Поморские были и сказания» (не менее двух глав по выбору, например: «Детство в Архангельске», «Миша Ласкин»).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Зима в русской поэзии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С. Никитин «Встреча Зимы», А. А. Блок «Снег да снег. Всю избу занесло...», Н. М. Рубцов «Первый снег»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 мотивам русских сказок о зиме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 Л. Шварц. «Два брата».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Масленица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М. Ю. Лермонтов «Посреди небесных тел...», А. Д. Дементьев «Прощёное воскресенье» и др. П. Чехов. «Блины». Тэффи. «Блины».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Всюду родимую Русь узнаю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В. А. Рождественский «Русская природа» и др. К. Г. Паустовский. «Заботливый цветок». Ю. В. Бондарев. «Поздним вечером».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Оборона Севастополя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Чудеса нужно делать своими руками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Ф. И. Тютчев «Чему бы жизнь нас ни учила.» и др. Н. С. Лесков. «Неразменный рубль». П. Астафьев. «Бабушка с малиной».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Реальность и мечты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 П. Погодин. «Кирпичные острова» (рассказы «Как я с ним познакомился», «Кирпичные острова»). Е. С. Велтистов. «Миллион и один день каникул»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русском дышим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К. Д. Бальмонт «Русский язык», Ю. П. Мориц «Язык обид — язык не русский...»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лирические песни (не менее двух). Например: «На заре то было, братцы, на утренней.», «Ах вы, ветры, ветры буйные.»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сюжеты и мотивы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Пушкин. «Песни о Стеньке Разине» (песня 1). Стихотворения (не менее двух). Например: И. З. Суриков «Я ли в поле да не травушка была.», А. К. Толстой «Моя душа летит приветом.»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Сибирский край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Распутин. «Сибирь, Сибирь.» (одна глава по выбору, например «Тобольск»). А. И. Солженицын. «Колокол Углича».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Русское поле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С. Никитин «Поле», И. А. Гофф «Русское поле» и др. Д. В. Григорович. «Пахарь» (не менее одной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Пасха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 А. П. Чехов. «Казак».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мастера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Солоухин. «Камешки на ладони» (не менее двух миниатюр по выбору). Ф. А. Абрамов. «Дом» (один фрагмент по выбору). Стихотворения (не менее одного). Например: Р. И. Рождественский «О мастерах»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Первой мировой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С. М. Городецкий «Воздушный витязь», Н. С. Гумилёв «Наступление», «Война» и др. М. М. Пришвин. «Голубая стрекоза».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Долюшка женская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 Ф. А. Абрамов. «Золотые руки».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Взрослые детские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Игнатова. «Джинн Сева». Н. Н. Назаркин. «Изумрудная рыбка» (не менее двух глав по выбору, например, «Изумрудная рыбка», «Ах, миледи!», «Про личную жизнь»).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Такого языка на свете не бывало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Вс. Рождественский «В родной поэзии совсем не старовер.»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Легендарный герой земли русской Иван Сусанин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С. Н. Марков «Сусанин», О. А. Ильина «Во время грозного и злого поединка.» и др. П. Н. Полевой. «Избранник Божий» (не менее двух глав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 Золотому кольцу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Волга — русская река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 Волге (одна по выбору). Например: «Уж ты, Волга-река, Волга-матушка!..», «Вниз по матушке по Волге.» и др. Стихотворения (не менее двух). Например: Н. А. Некрасов «Люблю я краткой той поры.» (из поэмы «Горе старого Наума»), В. С. Высоцкий «Песня о Волге» и др. В. В. Розанов. «Русский Нил»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Троица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Бунин «Троица», С. А. Есенин «Троицыно утро, утренний канон.», Н. И. Рыленков «Возможно ль высказать без слов.» и др. И. А. Новиков. «Троицкая кукушка».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Родство душ</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А. Абрамов. «Валенки». Т. В. Михеева. «Не предавай меня!» (две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Дети на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 Н. Веркин. «Облачный полк» (не менее двух глав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Сеятель твой и хранитель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«Сфинкс». Ф. М. Достоевский. «Мужик Марей».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Пора взросления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 Л. Васильев. «Завтра была война» (не менее одной главы по выбору). Г. Н. Щербакова. «Вам и не снилось» (не менее одной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поэзии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одного). Например: И. Ф. Анненский «Третий мучительный сонет» и др. Дон Аминадо. «Наука стихосложения».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Родина моя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Преданья старины глубокой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Гроза двенадцатого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об Отечественной войне 1812 года (не менее одной). Например: «Как не две тученьки не две грозныя». 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 И. И. Лажечников. «Новобранец 1812 года»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 земли русской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Петербург в русской литературе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 Л. В. Успенский. «Записки старого петербуржца» (одна глава по выбору, например, «Фонарики-сударики»).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Родные просторы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Степь раздольная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народные песни о степи (одна по выбору). Например: «Уж ты, степь ли моя, степь Моздокская.», «Ах ты, степь широкая.» и др. Стихотворения (не менее двух). Например: П. А. Вяземский «Степь», И. З. Суриков «В степи» и др. А. П. Чехов. «Степь» (один фрагмент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Русские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Праздники русского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Августовские Спасы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Е. И. Носов. «Яблочный спас».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 родного дома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Родительский 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Платонов. «На заре туманной юности» (две главы по выбору). В. П. Астафьев. «Далёкая и близкая сказка» (рассказ из повести «Последний поклон»).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характер — русская душа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 до ордена — была бы Родина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Н. П. Майоров «Мы», М. В. Кульчицкий «Мечтатель, фантазёр, лентяй- завистник!..» и др. Ю. М. Нагибин. «Ваганов».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Е. И. Носов. «Переправа».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Загадки русской души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Судьбы русских эмигрантов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 К. Зайцев. «Лёгкое бремя». А. Т. Аверченко. «Русское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ваших ровесниках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Прощание с детством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 И. Коваль. «От Красных ворот» (не менее одного фрагмента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Лишь слову жизнь дана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«Припадаю к великой реке...»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(не менее двух). Например: И. А. Бродский «Мой народ», С. А. Каргашин «Я — русский! Спасибо, Господи!..» и др.</w:t>
      </w:r>
    </w:p>
    <w:p w:rsidR="007E408C" w:rsidRPr="0032224D" w:rsidRDefault="007E408C" w:rsidP="008F4D0F">
      <w:pPr>
        <w:spacing w:after="0" w:line="240" w:lineRule="auto"/>
        <w:ind w:firstLine="708"/>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предмету «Родная (русская) литература» на уровне основного общего образования достигаются в единстве учебной и воспитательной деятельности МБОУ «СОШ №34,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предмету «Родная (русская) литература»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0868E3">
      <w:pPr>
        <w:pStyle w:val="ListParagraph"/>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ListParagraph"/>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0868E3">
      <w:pPr>
        <w:pStyle w:val="ListParagraph"/>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коммуникативными действиями.</w:t>
      </w:r>
    </w:p>
    <w:p w:rsidR="007E408C" w:rsidRPr="0032224D" w:rsidRDefault="007E408C" w:rsidP="000868E3">
      <w:pPr>
        <w:pStyle w:val="ListParagraph"/>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0868E3">
      <w:pPr>
        <w:pStyle w:val="ListParagraph"/>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0868E3">
      <w:pPr>
        <w:pStyle w:val="ListParagraph"/>
        <w:numPr>
          <w:ilvl w:val="0"/>
          <w:numId w:val="108"/>
        </w:numPr>
        <w:tabs>
          <w:tab w:val="left" w:pos="284"/>
        </w:tabs>
        <w:spacing w:after="0" w:line="240" w:lineRule="auto"/>
        <w:ind w:left="0" w:firstLine="0"/>
        <w:jc w:val="both"/>
        <w:rPr>
          <w:rFonts w:ascii="Times New Roman" w:hAnsi="Times New Roman"/>
          <w:sz w:val="24"/>
          <w:szCs w:val="24"/>
        </w:rPr>
      </w:pPr>
      <w:r w:rsidRPr="0032224D">
        <w:rPr>
          <w:rFonts w:ascii="Times New Roman" w:hAnsi="Times New Roman"/>
          <w:sz w:val="24"/>
          <w:szCs w:val="24"/>
        </w:rPr>
        <w:t>Овладение универсальными учебными регулятивными действиями.</w:t>
      </w:r>
    </w:p>
    <w:p w:rsidR="007E408C" w:rsidRPr="0032224D" w:rsidRDefault="007E408C" w:rsidP="000868E3">
      <w:pPr>
        <w:pStyle w:val="ListParagraph"/>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7E408C" w:rsidRPr="0032224D" w:rsidRDefault="007E408C" w:rsidP="000868E3">
      <w:pPr>
        <w:pStyle w:val="ListParagraph"/>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0868E3">
      <w:pPr>
        <w:pStyle w:val="ListParagraph"/>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0868E3">
      <w:pPr>
        <w:pStyle w:val="ListParagraph"/>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r w:rsidRPr="0032224D">
        <w:rPr>
          <w:rFonts w:ascii="Times New Roman" w:hAnsi="Times New Roman"/>
          <w:sz w:val="24"/>
          <w:szCs w:val="24"/>
        </w:rPr>
        <w:tab/>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8КЛАСС</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9 КЛАСС</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2.1.5. Иностранный (английский) язык</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английскому языку на уровне основного общего образования подготовлена в соответствии с федеральной рабочей программой по учебному предмету «Иностранный (английский) язык»,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иноязычного образования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Иностранные языки – это средство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является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E408C" w:rsidRPr="0032224D" w:rsidRDefault="007E408C" w:rsidP="000868E3">
      <w:pPr>
        <w:pStyle w:val="ListParagraph"/>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«Иностранный (английский) язык» входит в предметную область «Иностранные языки»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иностранного языка отводится 510 часов: в 5 классе — 102 часа (3 часа в неделю), в 6 классе — 102 часа (3 часа в неделю), в 7 классе 102 часа (3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5 </w:t>
      </w:r>
      <w:r w:rsidRPr="0032224D">
        <w:rPr>
          <w:rFonts w:ascii="Times New Roman" w:hAnsi="Times New Roman"/>
          <w:b/>
          <w:sz w:val="24"/>
          <w:szCs w:val="24"/>
        </w:rPr>
        <w:t>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на базе умений, сформированных в начальной школе:</w:t>
      </w:r>
    </w:p>
    <w:p w:rsidR="007E408C" w:rsidRPr="0032224D" w:rsidRDefault="007E408C" w:rsidP="000868E3">
      <w:pPr>
        <w:pStyle w:val="ListParagraph"/>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ListParagraph"/>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7E408C" w:rsidRPr="0032224D" w:rsidRDefault="007E408C" w:rsidP="000868E3">
      <w:pPr>
        <w:pStyle w:val="ListParagraph"/>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на базе умений, сформированных в начальной школе:</w:t>
      </w:r>
    </w:p>
    <w:p w:rsidR="007E408C" w:rsidRPr="0032224D" w:rsidRDefault="007E408C" w:rsidP="000868E3">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0868E3">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аудирования на базе умений, сформированных в начальной школе:</w:t>
      </w:r>
    </w:p>
    <w:p w:rsidR="007E408C" w:rsidRPr="0032224D" w:rsidRDefault="007E408C" w:rsidP="000868E3">
      <w:pPr>
        <w:pStyle w:val="ListParagraph"/>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0868E3">
      <w:pPr>
        <w:pStyle w:val="ListParagraph"/>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 на базе умений, сформированных в начальной школе:</w:t>
      </w:r>
    </w:p>
    <w:p w:rsidR="007E408C" w:rsidRPr="0032224D" w:rsidRDefault="007E408C" w:rsidP="000868E3">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0868E3">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коротких поздравлений с праздниками (с Новым годом, Рождеством, днём рождения);</w:t>
      </w:r>
    </w:p>
    <w:p w:rsidR="007E408C" w:rsidRPr="0032224D" w:rsidRDefault="007E408C" w:rsidP="000868E3">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суффиксов-</w:t>
      </w:r>
      <w:r w:rsidRPr="0032224D">
        <w:rPr>
          <w:rFonts w:ascii="Times New Roman" w:hAnsi="Times New Roman"/>
          <w:sz w:val="24"/>
          <w:szCs w:val="24"/>
          <w:lang w:val="en-US"/>
        </w:rPr>
        <w:t>er</w:t>
      </w:r>
      <w:r w:rsidRPr="0032224D">
        <w:rPr>
          <w:rFonts w:ascii="Times New Roman" w:hAnsi="Times New Roman"/>
          <w:sz w:val="24"/>
          <w:szCs w:val="24"/>
        </w:rPr>
        <w:t>/-</w:t>
      </w:r>
      <w:r w:rsidRPr="0032224D">
        <w:rPr>
          <w:rFonts w:ascii="Times New Roman" w:hAnsi="Times New Roman"/>
          <w:sz w:val="24"/>
          <w:szCs w:val="24"/>
          <w:lang w:val="en-US"/>
        </w:rPr>
        <w:t>or</w:t>
      </w:r>
      <w:r w:rsidRPr="0032224D">
        <w:rPr>
          <w:rFonts w:ascii="Times New Roman" w:hAnsi="Times New Roman"/>
          <w:sz w:val="24"/>
          <w:szCs w:val="24"/>
        </w:rPr>
        <w:t xml:space="preserve"> (</w:t>
      </w:r>
      <w:r w:rsidRPr="0032224D">
        <w:rPr>
          <w:rFonts w:ascii="Times New Roman" w:hAnsi="Times New Roman"/>
          <w:sz w:val="24"/>
          <w:szCs w:val="24"/>
          <w:lang w:val="en-US"/>
        </w:rPr>
        <w:t>teacher</w:t>
      </w:r>
      <w:r w:rsidRPr="0032224D">
        <w:rPr>
          <w:rFonts w:ascii="Times New Roman" w:hAnsi="Times New Roman"/>
          <w:sz w:val="24"/>
          <w:szCs w:val="24"/>
        </w:rPr>
        <w:t>/</w:t>
      </w:r>
      <w:r w:rsidRPr="0032224D">
        <w:rPr>
          <w:rFonts w:ascii="Times New Roman" w:hAnsi="Times New Roman"/>
          <w:sz w:val="24"/>
          <w:szCs w:val="24"/>
          <w:lang w:val="en-US"/>
        </w:rPr>
        <w:t>visitor</w:t>
      </w:r>
      <w:r w:rsidRPr="0032224D">
        <w:rPr>
          <w:rFonts w:ascii="Times New Roman" w:hAnsi="Times New Roman"/>
          <w:sz w:val="24"/>
          <w:szCs w:val="24"/>
        </w:rPr>
        <w:t>), -</w:t>
      </w:r>
      <w:r w:rsidRPr="0032224D">
        <w:rPr>
          <w:rFonts w:ascii="Times New Roman" w:hAnsi="Times New Roman"/>
          <w:sz w:val="24"/>
          <w:szCs w:val="24"/>
          <w:lang w:val="en-US"/>
        </w:rPr>
        <w:t>ist</w:t>
      </w:r>
      <w:r w:rsidRPr="0032224D">
        <w:rPr>
          <w:rFonts w:ascii="Times New Roman" w:hAnsi="Times New Roman"/>
          <w:sz w:val="24"/>
          <w:szCs w:val="24"/>
        </w:rPr>
        <w:t xml:space="preserve"> (</w:t>
      </w:r>
      <w:r w:rsidRPr="0032224D">
        <w:rPr>
          <w:rFonts w:ascii="Times New Roman" w:hAnsi="Times New Roman"/>
          <w:sz w:val="24"/>
          <w:szCs w:val="24"/>
          <w:lang w:val="en-US"/>
        </w:rPr>
        <w:t>scientist</w:t>
      </w:r>
      <w:r w:rsidRPr="0032224D">
        <w:rPr>
          <w:rFonts w:ascii="Times New Roman" w:hAnsi="Times New Roman"/>
          <w:sz w:val="24"/>
          <w:szCs w:val="24"/>
        </w:rPr>
        <w:t xml:space="preserve">, </w:t>
      </w:r>
      <w:r w:rsidRPr="0032224D">
        <w:rPr>
          <w:rFonts w:ascii="Times New Roman" w:hAnsi="Times New Roman"/>
          <w:sz w:val="24"/>
          <w:szCs w:val="24"/>
          <w:lang w:val="en-US"/>
        </w:rPr>
        <w:t>tourist</w:t>
      </w:r>
      <w:r w:rsidRPr="0032224D">
        <w:rPr>
          <w:rFonts w:ascii="Times New Roman" w:hAnsi="Times New Roman"/>
          <w:sz w:val="24"/>
          <w:szCs w:val="24"/>
        </w:rPr>
        <w:t>), -</w:t>
      </w:r>
      <w:r w:rsidRPr="0032224D">
        <w:rPr>
          <w:rFonts w:ascii="Times New Roman" w:hAnsi="Times New Roman"/>
          <w:sz w:val="24"/>
          <w:szCs w:val="24"/>
          <w:lang w:val="en-US"/>
        </w:rPr>
        <w:t>sion</w:t>
      </w:r>
      <w:r w:rsidRPr="0032224D">
        <w:rPr>
          <w:rFonts w:ascii="Times New Roman" w:hAnsi="Times New Roman"/>
          <w:sz w:val="24"/>
          <w:szCs w:val="24"/>
        </w:rPr>
        <w:t>/-</w:t>
      </w:r>
      <w:r w:rsidRPr="0032224D">
        <w:rPr>
          <w:rFonts w:ascii="Times New Roman" w:hAnsi="Times New Roman"/>
          <w:sz w:val="24"/>
          <w:szCs w:val="24"/>
          <w:lang w:val="en-US"/>
        </w:rPr>
        <w:t>tion</w:t>
      </w:r>
      <w:r w:rsidRPr="0032224D">
        <w:rPr>
          <w:rFonts w:ascii="Times New Roman" w:hAnsi="Times New Roman"/>
          <w:sz w:val="24"/>
          <w:szCs w:val="24"/>
        </w:rPr>
        <w:t xml:space="preserve"> (</w:t>
      </w:r>
      <w:r w:rsidRPr="0032224D">
        <w:rPr>
          <w:rFonts w:ascii="Times New Roman" w:hAnsi="Times New Roman"/>
          <w:sz w:val="24"/>
          <w:szCs w:val="24"/>
          <w:lang w:val="en-US"/>
        </w:rPr>
        <w:t>dis</w:t>
      </w:r>
      <w:r w:rsidRPr="0032224D">
        <w:rPr>
          <w:rFonts w:ascii="Times New Roman" w:hAnsi="Times New Roman"/>
          <w:sz w:val="24"/>
          <w:szCs w:val="24"/>
        </w:rPr>
        <w:t xml:space="preserve">- </w:t>
      </w:r>
      <w:r w:rsidRPr="0032224D">
        <w:rPr>
          <w:rFonts w:ascii="Times New Roman" w:hAnsi="Times New Roman"/>
          <w:sz w:val="24"/>
          <w:szCs w:val="24"/>
          <w:lang w:val="en-US"/>
        </w:rPr>
        <w:t>cussion</w:t>
      </w:r>
      <w:r w:rsidRPr="0032224D">
        <w:rPr>
          <w:rFonts w:ascii="Times New Roman" w:hAnsi="Times New Roman"/>
          <w:sz w:val="24"/>
          <w:szCs w:val="24"/>
        </w:rPr>
        <w:t>/</w:t>
      </w:r>
      <w:r w:rsidRPr="0032224D">
        <w:rPr>
          <w:rFonts w:ascii="Times New Roman" w:hAnsi="Times New Roman"/>
          <w:sz w:val="24"/>
          <w:szCs w:val="24"/>
          <w:lang w:val="en-US"/>
        </w:rPr>
        <w:t>invitation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w:t>
      </w:r>
      <w:r w:rsidRPr="0032224D">
        <w:rPr>
          <w:rFonts w:ascii="Times New Roman" w:hAnsi="Times New Roman"/>
          <w:sz w:val="24"/>
          <w:szCs w:val="24"/>
          <w:lang w:val="en-US"/>
        </w:rPr>
        <w:t>ful</w:t>
      </w:r>
      <w:r w:rsidRPr="0032224D">
        <w:rPr>
          <w:rFonts w:ascii="Times New Roman" w:hAnsi="Times New Roman"/>
          <w:sz w:val="24"/>
          <w:szCs w:val="24"/>
        </w:rPr>
        <w:t xml:space="preserve"> (</w:t>
      </w:r>
      <w:r w:rsidRPr="0032224D">
        <w:rPr>
          <w:rFonts w:ascii="Times New Roman" w:hAnsi="Times New Roman"/>
          <w:sz w:val="24"/>
          <w:szCs w:val="24"/>
          <w:lang w:val="en-US"/>
        </w:rPr>
        <w:t>wonderful</w:t>
      </w:r>
      <w:r w:rsidRPr="0032224D">
        <w:rPr>
          <w:rFonts w:ascii="Times New Roman" w:hAnsi="Times New Roman"/>
          <w:sz w:val="24"/>
          <w:szCs w:val="24"/>
        </w:rPr>
        <w:t>), -</w:t>
      </w:r>
      <w:r w:rsidRPr="0032224D">
        <w:rPr>
          <w:rFonts w:ascii="Times New Roman" w:hAnsi="Times New Roman"/>
          <w:sz w:val="24"/>
          <w:szCs w:val="24"/>
          <w:lang w:val="en-US"/>
        </w:rPr>
        <w:t>ian</w:t>
      </w:r>
      <w:r w:rsidRPr="0032224D">
        <w:rPr>
          <w:rFonts w:ascii="Times New Roman" w:hAnsi="Times New Roman"/>
          <w:sz w:val="24"/>
          <w:szCs w:val="24"/>
        </w:rPr>
        <w:t>/-</w:t>
      </w:r>
      <w:r w:rsidRPr="0032224D">
        <w:rPr>
          <w:rFonts w:ascii="Times New Roman" w:hAnsi="Times New Roman"/>
          <w:sz w:val="24"/>
          <w:szCs w:val="24"/>
          <w:lang w:val="en-US"/>
        </w:rPr>
        <w:t>an</w:t>
      </w:r>
      <w:r w:rsidRPr="0032224D">
        <w:rPr>
          <w:rFonts w:ascii="Times New Roman" w:hAnsi="Times New Roman"/>
          <w:sz w:val="24"/>
          <w:szCs w:val="24"/>
        </w:rPr>
        <w:t xml:space="preserve"> (</w:t>
      </w:r>
      <w:r w:rsidRPr="0032224D">
        <w:rPr>
          <w:rFonts w:ascii="Times New Roman" w:hAnsi="Times New Roman"/>
          <w:sz w:val="24"/>
          <w:szCs w:val="24"/>
          <w:lang w:val="en-US"/>
        </w:rPr>
        <w:t>Russian</w:t>
      </w:r>
      <w:r w:rsidRPr="0032224D">
        <w:rPr>
          <w:rFonts w:ascii="Times New Roman" w:hAnsi="Times New Roman"/>
          <w:sz w:val="24"/>
          <w:szCs w:val="24"/>
        </w:rPr>
        <w:t>/</w:t>
      </w:r>
      <w:r w:rsidRPr="0032224D">
        <w:rPr>
          <w:rFonts w:ascii="Times New Roman" w:hAnsi="Times New Roman"/>
          <w:sz w:val="24"/>
          <w:szCs w:val="24"/>
          <w:lang w:val="en-US"/>
        </w:rPr>
        <w:t>American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наречий при помощи суффикса -ly (recently);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Present/Past/FutureSimpleTense). 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 учёные.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ListParagraph"/>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7E408C" w:rsidRPr="0032224D" w:rsidRDefault="007E408C" w:rsidP="000868E3">
      <w:pPr>
        <w:pStyle w:val="ListParagraph"/>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суффикса -ing (reading);</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-al (typical),  ing (amazing), -less (useless), -ive (impressive).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Синонимы. Антонимы.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as, notso ... as. Все типы вопросительных предложений (общий, специальный, альтернативный, разделительный вопросы) в Present/PastContinuousTense.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 Continuous Tense. Модальные</w:t>
      </w:r>
      <w:r w:rsidRPr="0032224D">
        <w:rPr>
          <w:rFonts w:ascii="Times New Roman" w:hAnsi="Times New Roman"/>
          <w:sz w:val="24"/>
          <w:szCs w:val="24"/>
          <w:lang w:val="en-US"/>
        </w:rPr>
        <w:t xml:space="preserve"> </w:t>
      </w:r>
      <w:r w:rsidRPr="0032224D">
        <w:rPr>
          <w:rFonts w:ascii="Times New Roman" w:hAnsi="Times New Roman"/>
          <w:sz w:val="24"/>
          <w:szCs w:val="24"/>
        </w:rPr>
        <w:t>глаголы</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их</w:t>
      </w:r>
      <w:r w:rsidRPr="0032224D">
        <w:rPr>
          <w:rFonts w:ascii="Times New Roman" w:hAnsi="Times New Roman"/>
          <w:sz w:val="24"/>
          <w:szCs w:val="24"/>
          <w:lang w:val="en-US"/>
        </w:rPr>
        <w:t xml:space="preserve"> </w:t>
      </w:r>
      <w:r w:rsidRPr="0032224D">
        <w:rPr>
          <w:rFonts w:ascii="Times New Roman" w:hAnsi="Times New Roman"/>
          <w:sz w:val="24"/>
          <w:szCs w:val="24"/>
        </w:rPr>
        <w:t>эквиваленты</w:t>
      </w:r>
      <w:r w:rsidRPr="0032224D">
        <w:rPr>
          <w:rFonts w:ascii="Times New Roman" w:hAnsi="Times New Roman"/>
          <w:sz w:val="24"/>
          <w:szCs w:val="24"/>
          <w:lang w:val="en-US"/>
        </w:rPr>
        <w:t xml:space="preserve"> (can/be able to, must/ have to, may, should, need). </w:t>
      </w: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w:t>
      </w:r>
      <w:r w:rsidRPr="0032224D">
        <w:rPr>
          <w:rFonts w:ascii="Times New Roman" w:hAnsi="Times New Roman"/>
          <w:sz w:val="24"/>
          <w:szCs w:val="24"/>
          <w:lang w:val="en-US"/>
        </w:rPr>
        <w:t xml:space="preserve"> </w:t>
      </w:r>
      <w:r w:rsidRPr="0032224D">
        <w:rPr>
          <w:rFonts w:ascii="Times New Roman" w:hAnsi="Times New Roman"/>
          <w:sz w:val="24"/>
          <w:szCs w:val="24"/>
        </w:rPr>
        <w:t>количество</w:t>
      </w:r>
      <w:r w:rsidRPr="0032224D">
        <w:rPr>
          <w:rFonts w:ascii="Times New Roman" w:hAnsi="Times New Roman"/>
          <w:sz w:val="24"/>
          <w:szCs w:val="24"/>
          <w:lang w:val="en-US"/>
        </w:rPr>
        <w:t xml:space="preserve">(little/a little, few/a few). </w:t>
      </w:r>
      <w:r w:rsidRPr="0032224D">
        <w:rPr>
          <w:rFonts w:ascii="Times New Roman" w:hAnsi="Times New Roman"/>
          <w:sz w:val="24"/>
          <w:szCs w:val="24"/>
        </w:rPr>
        <w:t>Возвратные</w:t>
      </w:r>
      <w:r w:rsidRPr="0032224D">
        <w:rPr>
          <w:rFonts w:ascii="Times New Roman" w:hAnsi="Times New Roman"/>
          <w:sz w:val="24"/>
          <w:szCs w:val="24"/>
          <w:lang w:val="en-US"/>
        </w:rPr>
        <w:t xml:space="preserve">, </w:t>
      </w:r>
      <w:r w:rsidRPr="0032224D">
        <w:rPr>
          <w:rFonts w:ascii="Times New Roman" w:hAnsi="Times New Roman"/>
          <w:sz w:val="24"/>
          <w:szCs w:val="24"/>
        </w:rPr>
        <w:t>неопределённые</w:t>
      </w:r>
      <w:r w:rsidRPr="0032224D">
        <w:rPr>
          <w:rFonts w:ascii="Times New Roman" w:hAnsi="Times New Roman"/>
          <w:sz w:val="24"/>
          <w:szCs w:val="24"/>
          <w:lang w:val="en-US"/>
        </w:rPr>
        <w:t xml:space="preserve"> </w:t>
      </w:r>
      <w:r w:rsidRPr="0032224D">
        <w:rPr>
          <w:rFonts w:ascii="Times New Roman" w:hAnsi="Times New Roman"/>
          <w:sz w:val="24"/>
          <w:szCs w:val="24"/>
        </w:rPr>
        <w:t>местоимения</w:t>
      </w:r>
      <w:r w:rsidRPr="0032224D">
        <w:rPr>
          <w:rFonts w:ascii="Times New Roman" w:hAnsi="Times New Roman"/>
          <w:sz w:val="24"/>
          <w:szCs w:val="24"/>
          <w:lang w:val="en-US"/>
        </w:rPr>
        <w:t xml:space="preserve"> (some, any)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их</w:t>
      </w:r>
      <w:r w:rsidRPr="0032224D">
        <w:rPr>
          <w:rFonts w:ascii="Times New Roman" w:hAnsi="Times New Roman"/>
          <w:sz w:val="24"/>
          <w:szCs w:val="24"/>
          <w:lang w:val="en-US"/>
        </w:rPr>
        <w:t xml:space="preserve"> </w:t>
      </w:r>
      <w:r w:rsidRPr="0032224D">
        <w:rPr>
          <w:rFonts w:ascii="Times New Roman" w:hAnsi="Times New Roman"/>
          <w:sz w:val="24"/>
          <w:szCs w:val="24"/>
        </w:rPr>
        <w:t>производные</w:t>
      </w:r>
      <w:r w:rsidRPr="0032224D">
        <w:rPr>
          <w:rFonts w:ascii="Times New Roman" w:hAnsi="Times New Roman"/>
          <w:sz w:val="24"/>
          <w:szCs w:val="24"/>
          <w:lang w:val="en-US"/>
        </w:rPr>
        <w:t xml:space="preserve"> (somebody, anybody; something, anything, etc.) every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производные</w:t>
      </w:r>
      <w:r w:rsidRPr="0032224D">
        <w:rPr>
          <w:rFonts w:ascii="Times New Roman" w:hAnsi="Times New Roman"/>
          <w:sz w:val="24"/>
          <w:szCs w:val="24"/>
          <w:lang w:val="en-US"/>
        </w:rPr>
        <w:t xml:space="preserve"> (everybody, everything, etc.)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повествовательных</w:t>
      </w:r>
      <w:r w:rsidRPr="0032224D">
        <w:rPr>
          <w:rFonts w:ascii="Times New Roman" w:hAnsi="Times New Roman"/>
          <w:sz w:val="24"/>
          <w:szCs w:val="24"/>
          <w:lang w:val="en-US"/>
        </w:rPr>
        <w:t xml:space="preserve"> (</w:t>
      </w:r>
      <w:r w:rsidRPr="0032224D">
        <w:rPr>
          <w:rFonts w:ascii="Times New Roman" w:hAnsi="Times New Roman"/>
          <w:sz w:val="24"/>
          <w:szCs w:val="24"/>
        </w:rPr>
        <w:t>утвердительных</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отрицательных</w:t>
      </w:r>
      <w:r w:rsidRPr="0032224D">
        <w:rPr>
          <w:rFonts w:ascii="Times New Roman" w:hAnsi="Times New Roman"/>
          <w:sz w:val="24"/>
          <w:szCs w:val="24"/>
          <w:lang w:val="en-US"/>
        </w:rPr>
        <w:t xml:space="preserve">) </w:t>
      </w:r>
      <w:r w:rsidRPr="0032224D">
        <w:rPr>
          <w:rFonts w:ascii="Times New Roman" w:hAnsi="Times New Roman"/>
          <w:sz w:val="24"/>
          <w:szCs w:val="24"/>
        </w:rPr>
        <w:t>и</w:t>
      </w:r>
      <w:r w:rsidRPr="0032224D">
        <w:rPr>
          <w:rFonts w:ascii="Times New Roman" w:hAnsi="Times New Roman"/>
          <w:sz w:val="24"/>
          <w:szCs w:val="24"/>
          <w:lang w:val="en-US"/>
        </w:rPr>
        <w:t xml:space="preserve"> </w:t>
      </w:r>
      <w:r w:rsidRPr="0032224D">
        <w:rPr>
          <w:rFonts w:ascii="Times New Roman" w:hAnsi="Times New Roman"/>
          <w:sz w:val="24"/>
          <w:szCs w:val="24"/>
        </w:rPr>
        <w:t>вопросительных</w:t>
      </w:r>
      <w:r w:rsidRPr="0032224D">
        <w:rPr>
          <w:rFonts w:ascii="Times New Roman" w:hAnsi="Times New Roman"/>
          <w:sz w:val="24"/>
          <w:szCs w:val="24"/>
          <w:lang w:val="en-US"/>
        </w:rPr>
        <w:t xml:space="preserve"> </w:t>
      </w:r>
      <w:r w:rsidRPr="0032224D">
        <w:rPr>
          <w:rFonts w:ascii="Times New Roman" w:hAnsi="Times New Roman"/>
          <w:sz w:val="24"/>
          <w:szCs w:val="24"/>
        </w:rPr>
        <w:t>предложениях</w:t>
      </w:r>
      <w:r w:rsidRPr="0032224D">
        <w:rPr>
          <w:rFonts w:ascii="Times New Roman" w:hAnsi="Times New Roman"/>
          <w:sz w:val="24"/>
          <w:szCs w:val="24"/>
          <w:lang w:val="en-US"/>
        </w:rPr>
        <w:t xml:space="preserve">. </w:t>
      </w: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ListParagraph"/>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Объём диалога — до 6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-ly (friendly), -ous (famous), -y (busy);</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прилагательных и наречий при помощи префиксов in /im- (informal, independently, impossible);</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 Условные предложения реального (Conditional0, ConditionalI) характера; предложения с конструкцией tobegoingto+ инфинитив и формы FutureSimpleTenseи PresentContinuousTenseдля выражения будущего действия. Конструкция usedto+ инфинитив глагола. Глаголы в наиболее употребительных формах страдательного залога (Present/PastSimplePassive).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w:t>
      </w:r>
      <w:r w:rsidRPr="0032224D">
        <w:rPr>
          <w:rFonts w:ascii="Times New Roman" w:hAnsi="Times New Roman"/>
          <w:sz w:val="24"/>
          <w:szCs w:val="24"/>
          <w:lang w:val="en-US"/>
        </w:rPr>
        <w:t>other</w:t>
      </w:r>
      <w:r w:rsidRPr="0032224D">
        <w:rPr>
          <w:rFonts w:ascii="Times New Roman" w:hAnsi="Times New Roman"/>
          <w:sz w:val="24"/>
          <w:szCs w:val="24"/>
        </w:rPr>
        <w:t>/</w:t>
      </w:r>
      <w:r w:rsidRPr="0032224D">
        <w:rPr>
          <w:rFonts w:ascii="Times New Roman" w:hAnsi="Times New Roman"/>
          <w:sz w:val="24"/>
          <w:szCs w:val="24"/>
          <w:lang w:val="en-US"/>
        </w:rPr>
        <w:t>another</w:t>
      </w:r>
      <w:r w:rsidRPr="0032224D">
        <w:rPr>
          <w:rFonts w:ascii="Times New Roman" w:hAnsi="Times New Roman"/>
          <w:sz w:val="24"/>
          <w:szCs w:val="24"/>
        </w:rPr>
        <w:t xml:space="preserve">, </w:t>
      </w:r>
      <w:r w:rsidRPr="0032224D">
        <w:rPr>
          <w:rFonts w:ascii="Times New Roman" w:hAnsi="Times New Roman"/>
          <w:sz w:val="24"/>
          <w:szCs w:val="24"/>
          <w:lang w:val="en-US"/>
        </w:rPr>
        <w:t>both</w:t>
      </w:r>
      <w:r w:rsidRPr="0032224D">
        <w:rPr>
          <w:rFonts w:ascii="Times New Roman" w:hAnsi="Times New Roman"/>
          <w:sz w:val="24"/>
          <w:szCs w:val="24"/>
        </w:rPr>
        <w:t xml:space="preserve">, </w:t>
      </w:r>
      <w:r w:rsidRPr="0032224D">
        <w:rPr>
          <w:rFonts w:ascii="Times New Roman" w:hAnsi="Times New Roman"/>
          <w:sz w:val="24"/>
          <w:szCs w:val="24"/>
          <w:lang w:val="en-US"/>
        </w:rPr>
        <w:t>all</w:t>
      </w:r>
      <w:r w:rsidRPr="0032224D">
        <w:rPr>
          <w:rFonts w:ascii="Times New Roman" w:hAnsi="Times New Roman"/>
          <w:sz w:val="24"/>
          <w:szCs w:val="24"/>
        </w:rPr>
        <w:t xml:space="preserve">, </w:t>
      </w:r>
      <w:r w:rsidRPr="0032224D">
        <w:rPr>
          <w:rFonts w:ascii="Times New Roman" w:hAnsi="Times New Roman"/>
          <w:sz w:val="24"/>
          <w:szCs w:val="24"/>
          <w:lang w:val="en-US"/>
        </w:rPr>
        <w:t>one</w:t>
      </w:r>
      <w:r w:rsidRPr="0032224D">
        <w:rPr>
          <w:rFonts w:ascii="Times New Roman" w:hAnsi="Times New Roman"/>
          <w:sz w:val="24"/>
          <w:szCs w:val="24"/>
        </w:rPr>
        <w:t>. 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аргументирование своего мнения по отношению к услышанному/прочитанному;</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образование</w:t>
      </w:r>
      <w:r w:rsidRPr="0032224D">
        <w:rPr>
          <w:rFonts w:ascii="Times New Roman" w:hAnsi="Times New Roman"/>
          <w:sz w:val="24"/>
          <w:szCs w:val="24"/>
          <w:lang w:val="en-US"/>
        </w:rPr>
        <w:t xml:space="preserve"> </w:t>
      </w:r>
      <w:r w:rsidRPr="0032224D">
        <w:rPr>
          <w:rFonts w:ascii="Times New Roman" w:hAnsi="Times New Roman"/>
          <w:sz w:val="24"/>
          <w:szCs w:val="24"/>
        </w:rPr>
        <w:t>имен</w:t>
      </w:r>
      <w:r w:rsidRPr="0032224D">
        <w:rPr>
          <w:rFonts w:ascii="Times New Roman" w:hAnsi="Times New Roman"/>
          <w:sz w:val="24"/>
          <w:szCs w:val="24"/>
          <w:lang w:val="en-US"/>
        </w:rPr>
        <w:t xml:space="preserve"> </w:t>
      </w:r>
      <w:r w:rsidRPr="0032224D">
        <w:rPr>
          <w:rFonts w:ascii="Times New Roman" w:hAnsi="Times New Roman"/>
          <w:sz w:val="24"/>
          <w:szCs w:val="24"/>
        </w:rPr>
        <w:t>существительных</w:t>
      </w:r>
      <w:r w:rsidRPr="0032224D">
        <w:rPr>
          <w:rFonts w:ascii="Times New Roman" w:hAnsi="Times New Roman"/>
          <w:sz w:val="24"/>
          <w:szCs w:val="24"/>
          <w:lang w:val="en-US"/>
        </w:rPr>
        <w:t xml:space="preserve"> </w:t>
      </w:r>
      <w:r w:rsidRPr="0032224D">
        <w:rPr>
          <w:rFonts w:ascii="Times New Roman" w:hAnsi="Times New Roman"/>
          <w:sz w:val="24"/>
          <w:szCs w:val="24"/>
        </w:rPr>
        <w:t>при</w:t>
      </w:r>
      <w:r w:rsidRPr="0032224D">
        <w:rPr>
          <w:rFonts w:ascii="Times New Roman" w:hAnsi="Times New Roman"/>
          <w:sz w:val="24"/>
          <w:szCs w:val="24"/>
          <w:lang w:val="en-US"/>
        </w:rPr>
        <w:t xml:space="preserve"> </w:t>
      </w:r>
      <w:r w:rsidRPr="0032224D">
        <w:rPr>
          <w:rFonts w:ascii="Times New Roman" w:hAnsi="Times New Roman"/>
          <w:sz w:val="24"/>
          <w:szCs w:val="24"/>
        </w:rPr>
        <w:t>помощи</w:t>
      </w:r>
      <w:r w:rsidRPr="0032224D">
        <w:rPr>
          <w:rFonts w:ascii="Times New Roman" w:hAnsi="Times New Roman"/>
          <w:sz w:val="24"/>
          <w:szCs w:val="24"/>
          <w:lang w:val="en-US"/>
        </w:rPr>
        <w:t xml:space="preserve"> </w:t>
      </w:r>
      <w:r w:rsidRPr="0032224D">
        <w:rPr>
          <w:rFonts w:ascii="Times New Roman" w:hAnsi="Times New Roman"/>
          <w:sz w:val="24"/>
          <w:szCs w:val="24"/>
        </w:rPr>
        <w:t>суффиксов</w:t>
      </w:r>
      <w:r w:rsidRPr="0032224D">
        <w:rPr>
          <w:rFonts w:ascii="Times New Roman" w:hAnsi="Times New Roman"/>
          <w:sz w:val="24"/>
          <w:szCs w:val="24"/>
          <w:lang w:val="en-US"/>
        </w:rPr>
        <w:t>: -ance/-ence (performance/residence); -ity (activity); -ship (friendship);</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префикса inter- (international);</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-edи -ing (interested—interesting);</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неопределённой формы глагола (towalk— awalk);</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существительного (apresent— topresent);</w:t>
      </w:r>
    </w:p>
    <w:p w:rsidR="007E408C" w:rsidRPr="0032224D" w:rsidRDefault="007E408C" w:rsidP="000868E3">
      <w:pPr>
        <w:pStyle w:val="ListParagraph"/>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lang w:val="en-US"/>
        </w:rPr>
      </w:pPr>
      <w:r w:rsidRPr="0032224D">
        <w:rPr>
          <w:rFonts w:ascii="Times New Roman" w:hAnsi="Times New Roman"/>
          <w:sz w:val="24"/>
          <w:szCs w:val="24"/>
        </w:rPr>
        <w:t>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saw her cross/crossing the road.). </w:t>
      </w: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w:t>
      </w:r>
      <w:r w:rsidRPr="0032224D">
        <w:rPr>
          <w:rFonts w:ascii="Times New Roman" w:hAnsi="Times New Roman"/>
          <w:sz w:val="24"/>
          <w:szCs w:val="24"/>
          <w:lang w:val="en-US"/>
        </w:rPr>
        <w:t>ing</w:t>
      </w:r>
      <w:r w:rsidRPr="0032224D">
        <w:rPr>
          <w:rFonts w:ascii="Times New Roman" w:hAnsi="Times New Roman"/>
          <w:sz w:val="24"/>
          <w:szCs w:val="24"/>
        </w:rPr>
        <w:t xml:space="preserve">: </w:t>
      </w:r>
      <w:r w:rsidRPr="0032224D">
        <w:rPr>
          <w:rFonts w:ascii="Times New Roman" w:hAnsi="Times New Roman"/>
          <w:sz w:val="24"/>
          <w:szCs w:val="24"/>
          <w:lang w:val="en-US"/>
        </w:rPr>
        <w:t>tolove</w:t>
      </w:r>
      <w:r w:rsidRPr="0032224D">
        <w:rPr>
          <w:rFonts w:ascii="Times New Roman" w:hAnsi="Times New Roman"/>
          <w:sz w:val="24"/>
          <w:szCs w:val="24"/>
        </w:rPr>
        <w:t>/</w:t>
      </w:r>
      <w:r w:rsidRPr="0032224D">
        <w:rPr>
          <w:rFonts w:ascii="Times New Roman" w:hAnsi="Times New Roman"/>
          <w:sz w:val="24"/>
          <w:szCs w:val="24"/>
          <w:lang w:val="en-US"/>
        </w:rPr>
        <w:t>hatedoing</w:t>
      </w:r>
      <w:r w:rsidRPr="0032224D">
        <w:rPr>
          <w:rFonts w:ascii="Times New Roman" w:hAnsi="Times New Roman"/>
          <w:sz w:val="24"/>
          <w:szCs w:val="24"/>
        </w:rPr>
        <w:t xml:space="preserve"> </w:t>
      </w:r>
      <w:r w:rsidRPr="0032224D">
        <w:rPr>
          <w:rFonts w:ascii="Times New Roman" w:hAnsi="Times New Roman"/>
          <w:sz w:val="24"/>
          <w:szCs w:val="24"/>
          <w:lang w:val="en-US"/>
        </w:rPr>
        <w:t>something</w:t>
      </w:r>
      <w:r w:rsidRPr="0032224D">
        <w:rPr>
          <w:rFonts w:ascii="Times New Roman" w:hAnsi="Times New Roman"/>
          <w:sz w:val="24"/>
          <w:szCs w:val="24"/>
        </w:rPr>
        <w:t>. 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w:t>
      </w:r>
      <w:r w:rsidRPr="0032224D">
        <w:rPr>
          <w:rFonts w:ascii="Times New Roman" w:hAnsi="Times New Roman"/>
          <w:sz w:val="24"/>
          <w:szCs w:val="24"/>
          <w:lang w:val="en-US"/>
        </w:rPr>
        <w:t xml:space="preserve"> </w:t>
      </w:r>
      <w:r w:rsidRPr="0032224D">
        <w:rPr>
          <w:rFonts w:ascii="Times New Roman" w:hAnsi="Times New Roman"/>
          <w:sz w:val="24"/>
          <w:szCs w:val="24"/>
        </w:rPr>
        <w:t>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 xml:space="preserve"> to be/to look/to feel/to seem.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глагола</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инфинитив</w:t>
      </w:r>
      <w:r w:rsidRPr="0032224D">
        <w:rPr>
          <w:rFonts w:ascii="Times New Roman" w:hAnsi="Times New Roman"/>
          <w:sz w:val="24"/>
          <w:szCs w:val="24"/>
          <w:lang w:val="en-US"/>
        </w:rPr>
        <w:t xml:space="preserve"> </w:t>
      </w:r>
      <w:r w:rsidRPr="0032224D">
        <w:rPr>
          <w:rFonts w:ascii="Times New Roman" w:hAnsi="Times New Roman"/>
          <w:sz w:val="24"/>
          <w:szCs w:val="24"/>
        </w:rPr>
        <w:t>глагола</w:t>
      </w:r>
      <w:r w:rsidRPr="0032224D">
        <w:rPr>
          <w:rFonts w:ascii="Times New Roman" w:hAnsi="Times New Roman"/>
          <w:sz w:val="24"/>
          <w:szCs w:val="24"/>
          <w:lang w:val="en-US"/>
        </w:rPr>
        <w:t xml:space="preserve">; be/get used to doing something; be/get used to something. </w:t>
      </w:r>
      <w:r w:rsidRPr="0032224D">
        <w:rPr>
          <w:rFonts w:ascii="Times New Roman" w:hAnsi="Times New Roman"/>
          <w:sz w:val="24"/>
          <w:szCs w:val="24"/>
        </w:rPr>
        <w:t>Конструкция</w:t>
      </w:r>
      <w:r w:rsidRPr="0032224D">
        <w:rPr>
          <w:rFonts w:ascii="Times New Roman" w:hAnsi="Times New Roman"/>
          <w:sz w:val="24"/>
          <w:szCs w:val="24"/>
          <w:lang w:val="en-US"/>
        </w:rPr>
        <w:t>both ... and ...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видо</w:t>
      </w:r>
      <w:r w:rsidRPr="0032224D">
        <w:rPr>
          <w:rFonts w:ascii="Times New Roman" w:hAnsi="Times New Roman"/>
          <w:sz w:val="24"/>
          <w:szCs w:val="24"/>
          <w:lang w:val="en-US"/>
        </w:rPr>
        <w:t>-</w:t>
      </w:r>
      <w:r w:rsidRPr="0032224D">
        <w:rPr>
          <w:rFonts w:ascii="Times New Roman" w:hAnsi="Times New Roman"/>
          <w:sz w:val="24"/>
          <w:szCs w:val="24"/>
        </w:rPr>
        <w:t>временных</w:t>
      </w:r>
      <w:r w:rsidRPr="0032224D">
        <w:rPr>
          <w:rFonts w:ascii="Times New Roman" w:hAnsi="Times New Roman"/>
          <w:sz w:val="24"/>
          <w:szCs w:val="24"/>
          <w:lang w:val="en-US"/>
        </w:rPr>
        <w:t xml:space="preserve"> </w:t>
      </w:r>
      <w:r w:rsidRPr="0032224D">
        <w:rPr>
          <w:rFonts w:ascii="Times New Roman" w:hAnsi="Times New Roman"/>
          <w:sz w:val="24"/>
          <w:szCs w:val="24"/>
        </w:rPr>
        <w:t>формах</w:t>
      </w:r>
      <w:r w:rsidRPr="0032224D">
        <w:rPr>
          <w:rFonts w:ascii="Times New Roman" w:hAnsi="Times New Roman"/>
          <w:sz w:val="24"/>
          <w:szCs w:val="24"/>
          <w:lang w:val="en-US"/>
        </w:rPr>
        <w:t xml:space="preserve"> </w:t>
      </w:r>
      <w:r w:rsidRPr="0032224D">
        <w:rPr>
          <w:rFonts w:ascii="Times New Roman" w:hAnsi="Times New Roman"/>
          <w:sz w:val="24"/>
          <w:szCs w:val="24"/>
        </w:rPr>
        <w:t>действительного</w:t>
      </w:r>
      <w:r w:rsidRPr="0032224D">
        <w:rPr>
          <w:rFonts w:ascii="Times New Roman" w:hAnsi="Times New Roman"/>
          <w:sz w:val="24"/>
          <w:szCs w:val="24"/>
          <w:lang w:val="en-US"/>
        </w:rPr>
        <w:t xml:space="preserve"> </w:t>
      </w:r>
      <w:r w:rsidRPr="0032224D">
        <w:rPr>
          <w:rFonts w:ascii="Times New Roman" w:hAnsi="Times New Roman"/>
          <w:sz w:val="24"/>
          <w:szCs w:val="24"/>
        </w:rPr>
        <w:t>залога</w:t>
      </w:r>
      <w:r w:rsidRPr="0032224D">
        <w:rPr>
          <w:rFonts w:ascii="Times New Roman" w:hAnsi="Times New Roman"/>
          <w:sz w:val="24"/>
          <w:szCs w:val="24"/>
          <w:lang w:val="en-US"/>
        </w:rPr>
        <w:t xml:space="preserve"> </w:t>
      </w:r>
      <w:r w:rsidRPr="0032224D">
        <w:rPr>
          <w:rFonts w:ascii="Times New Roman" w:hAnsi="Times New Roman"/>
          <w:sz w:val="24"/>
          <w:szCs w:val="24"/>
        </w:rPr>
        <w:t>в</w:t>
      </w:r>
      <w:r w:rsidRPr="0032224D">
        <w:rPr>
          <w:rFonts w:ascii="Times New Roman" w:hAnsi="Times New Roman"/>
          <w:sz w:val="24"/>
          <w:szCs w:val="24"/>
          <w:lang w:val="en-US"/>
        </w:rPr>
        <w:t xml:space="preserve"> </w:t>
      </w:r>
      <w:r w:rsidRPr="0032224D">
        <w:rPr>
          <w:rFonts w:ascii="Times New Roman" w:hAnsi="Times New Roman"/>
          <w:sz w:val="24"/>
          <w:szCs w:val="24"/>
        </w:rPr>
        <w:t>изъявительном</w:t>
      </w:r>
      <w:r w:rsidRPr="0032224D">
        <w:rPr>
          <w:rFonts w:ascii="Times New Roman" w:hAnsi="Times New Roman"/>
          <w:sz w:val="24"/>
          <w:szCs w:val="24"/>
          <w:lang w:val="en-US"/>
        </w:rPr>
        <w:t xml:space="preserve"> </w:t>
      </w:r>
      <w:r w:rsidRPr="0032224D">
        <w:rPr>
          <w:rFonts w:ascii="Times New Roman" w:hAnsi="Times New Roman"/>
          <w:sz w:val="24"/>
          <w:szCs w:val="24"/>
        </w:rPr>
        <w:t>наклонении</w:t>
      </w:r>
      <w:r w:rsidRPr="0032224D">
        <w:rPr>
          <w:rFonts w:ascii="Times New Roman" w:hAnsi="Times New Roman"/>
          <w:sz w:val="24"/>
          <w:szCs w:val="24"/>
          <w:lang w:val="en-US"/>
        </w:rPr>
        <w:t xml:space="preserve"> (Past Perfect Tense, Present Perfect Continuous Tense, Future-in-the-Past). </w:t>
      </w:r>
      <w:r w:rsidRPr="0032224D">
        <w:rPr>
          <w:rFonts w:ascii="Times New Roman" w:hAnsi="Times New Roman"/>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 (культурные явления, события, достопримечательности);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Переспрашивать, просить повторить, уточняя значение незнакомых слов.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рассуждение;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краткое аргументирование своего мнения по отношению к услышанному/прочитанному;</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таблицы с краткой фиксацией содержания прочитанного/прослушанного текста;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преобразование таблицы, схемы в текстовый вариант представления информации;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письменное представление результатов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модального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глаголов с помощью префиксов under-, over-, dis-, mis-;</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прилагательных с помощью суффиксов -able/-ible;</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существительных с помощью отрицательных префиксов in-/im-;</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 существительных с предлогом: father-in-law);</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want to have my hair cut.). </w:t>
      </w:r>
      <w:r w:rsidRPr="0032224D">
        <w:rPr>
          <w:rFonts w:ascii="Times New Roman" w:hAnsi="Times New Roman"/>
          <w:sz w:val="24"/>
          <w:szCs w:val="24"/>
        </w:rPr>
        <w:t>Условные предложения нереального характера (ConditionalII). Конструкции для выражения предпочтения Iprefer…/I’dprefer…/I’drather ... . Конструкция Iwish … . Предложения с конструкцией either …or, neither …nor. 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0868E3">
      <w:pPr>
        <w:pStyle w:val="ListParagraph"/>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несколькими обстоятельствами, следующими в определённом порядке;</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вопросительные предложения (альтернативный и разделительный вопросы в Present/Past/FutureSimpleTense);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с причастиями настоящего и прошедшего времени;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определительными с союзными словами who, which, that;</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времени с союзами for, since;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конструкциями as... as, notso ... as;</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Present/PastContinuousTense;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(общий, специальный, альтернативный, разделительный вопросы) в Present/ PastContinuousTense;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модальныеглаголыиихэквиваленты</w:t>
      </w:r>
      <w:r w:rsidRPr="0032224D">
        <w:rPr>
          <w:rFonts w:ascii="Times New Roman" w:hAnsi="Times New Roman"/>
          <w:sz w:val="24"/>
          <w:szCs w:val="24"/>
          <w:lang w:val="en-US"/>
        </w:rPr>
        <w:t xml:space="preserve"> (can/be able to, must/ have to, may, should, need);</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выражающиеколичество</w:t>
      </w:r>
      <w:r w:rsidRPr="0032224D">
        <w:rPr>
          <w:rFonts w:ascii="Times New Roman" w:hAnsi="Times New Roman"/>
          <w:sz w:val="24"/>
          <w:szCs w:val="24"/>
          <w:lang w:val="en-US"/>
        </w:rPr>
        <w:t xml:space="preserve"> (little/a little, few/a few);</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реального (Conditional0, ConditionalI) характера;</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tobegoingto+ инфинитив и формы FutureSimpleTenseи PresentContinuousTenseдля выражения будущего действия;</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usedto+ инфинитив глагола;</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наиболее употребительных формах страдательного залога (Present/PastSimplePassive);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предлоги, употребляемые с глаголами в страдательном залоге;</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модальный глагол might;</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совпадающие по форме с прилагательными (fast, high; early);</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местоимения</w:t>
      </w:r>
      <w:r w:rsidRPr="0032224D">
        <w:rPr>
          <w:rFonts w:ascii="Times New Roman" w:hAnsi="Times New Roman"/>
          <w:sz w:val="24"/>
          <w:szCs w:val="24"/>
          <w:lang w:val="en-US"/>
        </w:rPr>
        <w:t>other/another, both, all, one;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в PastPerfectTense;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времён в рамках сложного предложения;</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подлежащего, выраженного собирательным существительным (family, police), со сказуемым;</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конструкциисглаголамина</w:t>
      </w:r>
      <w:r w:rsidRPr="0032224D">
        <w:rPr>
          <w:rFonts w:ascii="Times New Roman" w:hAnsi="Times New Roman"/>
          <w:sz w:val="24"/>
          <w:szCs w:val="24"/>
          <w:lang w:val="en-US"/>
        </w:rPr>
        <w:t>-ing: to love/hate doing something;</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to be/to look/to feel/to seem;</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be/get used to do something; be/get used doing something;</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конструкцию</w:t>
      </w:r>
      <w:r w:rsidRPr="0032224D">
        <w:rPr>
          <w:rFonts w:ascii="Times New Roman" w:hAnsi="Times New Roman"/>
          <w:sz w:val="24"/>
          <w:szCs w:val="24"/>
          <w:lang w:val="en-US"/>
        </w:rPr>
        <w:t>both ... and ...;</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разницавзначении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глаголыввидо</w:t>
      </w:r>
      <w:r w:rsidRPr="0032224D">
        <w:rPr>
          <w:rFonts w:ascii="Times New Roman" w:hAnsi="Times New Roman"/>
          <w:sz w:val="24"/>
          <w:szCs w:val="24"/>
          <w:lang w:val="en-US"/>
        </w:rPr>
        <w:t>-</w:t>
      </w:r>
      <w:r w:rsidRPr="0032224D">
        <w:rPr>
          <w:rFonts w:ascii="Times New Roman" w:hAnsi="Times New Roman"/>
          <w:sz w:val="24"/>
          <w:szCs w:val="24"/>
        </w:rPr>
        <w:t>временныхформахдействительногозалогавизъявительномнаклонении</w:t>
      </w:r>
      <w:r w:rsidRPr="0032224D">
        <w:rPr>
          <w:rFonts w:ascii="Times New Roman" w:hAnsi="Times New Roman"/>
          <w:sz w:val="24"/>
          <w:szCs w:val="24"/>
          <w:lang w:val="en-US"/>
        </w:rPr>
        <w:t xml:space="preserve"> (Past Perfect Tense; Present Perfect Continuous Tense, Future-in-the-Past);</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модальные глаголы в косвенной речи в настоящем и прошедшем времени;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неличные формы глагола (инфинитив, герундий, причастия настоящего и прошедшего времени);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too — enough;</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отрицательные местоимения no(и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предложения</w:t>
      </w:r>
      <w:r w:rsidRPr="0032224D">
        <w:rPr>
          <w:rFonts w:ascii="Times New Roman" w:hAnsi="Times New Roman"/>
          <w:sz w:val="24"/>
          <w:szCs w:val="24"/>
          <w:lang w:val="en-US"/>
        </w:rPr>
        <w:t xml:space="preserve"> </w:t>
      </w:r>
      <w:r w:rsidRPr="0032224D">
        <w:rPr>
          <w:rFonts w:ascii="Times New Roman" w:hAnsi="Times New Roman"/>
          <w:sz w:val="24"/>
          <w:szCs w:val="24"/>
        </w:rPr>
        <w:t>со</w:t>
      </w:r>
      <w:r w:rsidRPr="0032224D">
        <w:rPr>
          <w:rFonts w:ascii="Times New Roman" w:hAnsi="Times New Roman"/>
          <w:sz w:val="24"/>
          <w:szCs w:val="24"/>
          <w:lang w:val="en-US"/>
        </w:rPr>
        <w:t xml:space="preserve"> </w:t>
      </w:r>
      <w:r w:rsidRPr="0032224D">
        <w:rPr>
          <w:rFonts w:ascii="Times New Roman" w:hAnsi="Times New Roman"/>
          <w:sz w:val="24"/>
          <w:szCs w:val="24"/>
        </w:rPr>
        <w:t>сложным</w:t>
      </w:r>
      <w:r w:rsidRPr="0032224D">
        <w:rPr>
          <w:rFonts w:ascii="Times New Roman" w:hAnsi="Times New Roman"/>
          <w:sz w:val="24"/>
          <w:szCs w:val="24"/>
          <w:lang w:val="en-US"/>
        </w:rPr>
        <w:t xml:space="preserve"> </w:t>
      </w:r>
      <w:r w:rsidRPr="0032224D">
        <w:rPr>
          <w:rFonts w:ascii="Times New Roman" w:hAnsi="Times New Roman"/>
          <w:sz w:val="24"/>
          <w:szCs w:val="24"/>
        </w:rPr>
        <w:t>дополнением</w:t>
      </w:r>
      <w:r w:rsidRPr="0032224D">
        <w:rPr>
          <w:rFonts w:ascii="Times New Roman" w:hAnsi="Times New Roman"/>
          <w:sz w:val="24"/>
          <w:szCs w:val="24"/>
          <w:lang w:val="en-US"/>
        </w:rPr>
        <w:t xml:space="preserve"> (Complex Object) (I want to have my hair cut.);</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Iwish;</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нереального характера (ConditionalII);</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для выражения предпочтения Iprefer …/I’dprefer …/I’drather…;</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either …or, neither …nor;</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формы страдательного залога PresentPerfectPassive;</w:t>
      </w:r>
    </w:p>
    <w:p w:rsidR="007E408C" w:rsidRPr="0032224D" w:rsidRDefault="007E408C" w:rsidP="000868E3">
      <w:pPr>
        <w:pStyle w:val="ListParagraph"/>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модальные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элементарные представления о различных вариантах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907"/>
        <w:gridCol w:w="1929"/>
        <w:gridCol w:w="2977"/>
      </w:tblGrid>
      <w:tr w:rsidR="007E408C" w:rsidRPr="0032224D" w:rsidTr="00FF629C">
        <w:tc>
          <w:tcPr>
            <w:tcW w:w="647" w:type="dxa"/>
          </w:tcPr>
          <w:p w:rsidR="007E408C" w:rsidRPr="0032224D" w:rsidRDefault="007E408C" w:rsidP="008F4D0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8F4D0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929" w:type="dxa"/>
          </w:tcPr>
          <w:p w:rsidR="007E408C" w:rsidRPr="0032224D" w:rsidRDefault="007E408C" w:rsidP="008F4D0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2977" w:type="dxa"/>
          </w:tcPr>
          <w:p w:rsidR="007E408C" w:rsidRPr="0032224D" w:rsidRDefault="007E408C" w:rsidP="008F4D0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F629C">
        <w:tc>
          <w:tcPr>
            <w:tcW w:w="10031" w:type="dxa"/>
            <w:gridSpan w:val="5"/>
          </w:tcPr>
          <w:p w:rsidR="007E408C" w:rsidRPr="0032224D" w:rsidRDefault="007E408C" w:rsidP="008F4D0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Моя семья. Мои друзья. Семейные праздники (день рождения, новый год)</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tcPr>
          <w:p w:rsidR="007E408C" w:rsidRPr="0032224D" w:rsidRDefault="007E408C" w:rsidP="00FF629C">
            <w:pPr>
              <w:widowControl w:val="0"/>
              <w:autoSpaceDE w:val="0"/>
              <w:autoSpaceDN w:val="0"/>
              <w:spacing w:after="0" w:line="240" w:lineRule="auto"/>
              <w:rPr>
                <w:rFonts w:ascii="Times New Roman" w:hAnsi="Times New Roman"/>
                <w:sz w:val="20"/>
                <w:szCs w:val="20"/>
              </w:rPr>
            </w:pPr>
            <w:hyperlink r:id="rId17" w:history="1">
              <w:r w:rsidRPr="0032224D">
                <w:rPr>
                  <w:rStyle w:val="Hyperlink"/>
                  <w:rFonts w:ascii="Times New Roman" w:hAnsi="Times New Roman"/>
                  <w:color w:val="auto"/>
                  <w:sz w:val="20"/>
                  <w:szCs w:val="20"/>
                </w:rPr>
                <w:t>https://resh.edu.ru/subject/lesson/7494/start/309470/</w:t>
              </w:r>
            </w:hyperlink>
          </w:p>
        </w:tc>
        <w:tc>
          <w:tcPr>
            <w:tcW w:w="2977" w:type="dxa"/>
            <w:vMerge w:val="restart"/>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18" w:history="1">
              <w:r w:rsidRPr="0032224D">
                <w:rPr>
                  <w:rStyle w:val="Hyperlink"/>
                  <w:rFonts w:ascii="Times New Roman" w:hAnsi="Times New Roman"/>
                  <w:color w:val="auto"/>
                  <w:sz w:val="20"/>
                  <w:szCs w:val="20"/>
                </w:rPr>
                <w:t>https://resh.edu.ru/subject/lesson/7493/start/309185/</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спорт)</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19" w:history="1">
              <w:r w:rsidRPr="0032224D">
                <w:rPr>
                  <w:rStyle w:val="Hyperlink"/>
                  <w:rFonts w:ascii="Times New Roman" w:hAnsi="Times New Roman"/>
                  <w:color w:val="auto"/>
                  <w:sz w:val="20"/>
                  <w:szCs w:val="20"/>
                </w:rPr>
                <w:t>https://resh.edu.ru/subject/lesson/7518/start/308147/</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Здоровое питание</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0" w:history="1">
              <w:r w:rsidRPr="0032224D">
                <w:rPr>
                  <w:rStyle w:val="Hyperlink"/>
                  <w:rFonts w:ascii="Times New Roman" w:hAnsi="Times New Roman"/>
                  <w:color w:val="auto"/>
                  <w:sz w:val="20"/>
                  <w:szCs w:val="20"/>
                </w:rPr>
                <w:t>https://resh.edu.ru/subject/lesson/7503/start/228948/</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1" w:history="1">
              <w:r w:rsidRPr="0032224D">
                <w:rPr>
                  <w:rStyle w:val="Hyperlink"/>
                  <w:rFonts w:ascii="Times New Roman" w:hAnsi="Times New Roman"/>
                  <w:color w:val="auto"/>
                  <w:sz w:val="20"/>
                  <w:szCs w:val="20"/>
                </w:rPr>
                <w:t>https://resh.edu.ru/subject/lesson/7504/start/305198/</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Переписка с зарубежными сверстниками</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2" w:history="1">
              <w:r w:rsidRPr="0032224D">
                <w:rPr>
                  <w:rStyle w:val="Hyperlink"/>
                  <w:rFonts w:ascii="Times New Roman" w:hAnsi="Times New Roman"/>
                  <w:color w:val="auto"/>
                  <w:sz w:val="20"/>
                  <w:szCs w:val="20"/>
                </w:rPr>
                <w:t>https://resh.edu.ru/subject/lesson/7473/start/309346/</w:t>
              </w:r>
            </w:hyperlink>
          </w:p>
          <w:p w:rsidR="007E408C" w:rsidRPr="0032224D" w:rsidRDefault="007E408C" w:rsidP="00FF629C">
            <w:pPr>
              <w:spacing w:after="0" w:line="240" w:lineRule="auto"/>
              <w:rPr>
                <w:rFonts w:ascii="Times New Roman" w:hAnsi="Times New Roman"/>
                <w:sz w:val="20"/>
                <w:szCs w:val="20"/>
              </w:rPr>
            </w:pPr>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3" w:history="1">
              <w:r w:rsidRPr="0032224D">
                <w:rPr>
                  <w:rStyle w:val="Hyperlink"/>
                  <w:rFonts w:ascii="Times New Roman" w:hAnsi="Times New Roman"/>
                  <w:color w:val="auto"/>
                  <w:sz w:val="20"/>
                  <w:szCs w:val="20"/>
                </w:rPr>
                <w:t>https://resh.edu.ru/subject/lesson/7517/start/309030/</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Погода</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4" w:history="1">
              <w:r w:rsidRPr="0032224D">
                <w:rPr>
                  <w:rStyle w:val="Hyperlink"/>
                  <w:rFonts w:ascii="Times New Roman" w:hAnsi="Times New Roman"/>
                  <w:color w:val="auto"/>
                  <w:sz w:val="20"/>
                  <w:szCs w:val="20"/>
                </w:rPr>
                <w:t>https://resh.edu.ru/subject/lesson/7497/start/301497/</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Родной город</w:t>
            </w:r>
            <w:r w:rsidRPr="0032224D">
              <w:rPr>
                <w:rFonts w:ascii="Times New Roman" w:hAnsi="Times New Roman"/>
                <w:spacing w:val="1"/>
                <w:sz w:val="20"/>
                <w:szCs w:val="20"/>
                <w:lang w:val="en-US"/>
              </w:rPr>
              <w:t>/</w:t>
            </w:r>
            <w:r w:rsidRPr="0032224D">
              <w:rPr>
                <w:rFonts w:ascii="Times New Roman" w:hAnsi="Times New Roman"/>
                <w:spacing w:val="1"/>
                <w:sz w:val="20"/>
                <w:szCs w:val="20"/>
              </w:rPr>
              <w:t>село. Транспорт</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5" w:history="1">
              <w:r w:rsidRPr="0032224D">
                <w:rPr>
                  <w:rStyle w:val="Hyperlink"/>
                  <w:rFonts w:ascii="Times New Roman" w:hAnsi="Times New Roman"/>
                  <w:color w:val="auto"/>
                  <w:sz w:val="20"/>
                  <w:szCs w:val="20"/>
                </w:rPr>
                <w:t>https://resh.edu.ru/subject/lesson/7483/start/229103/</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6" w:history="1">
              <w:r w:rsidRPr="0032224D">
                <w:rPr>
                  <w:rStyle w:val="Hyperlink"/>
                  <w:rFonts w:ascii="Times New Roman" w:hAnsi="Times New Roman"/>
                  <w:color w:val="auto"/>
                  <w:sz w:val="20"/>
                  <w:szCs w:val="20"/>
                </w:rPr>
                <w:t>https://resh.edu.ru/subject/lesson/7478/start/228979/</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c>
          <w:tcPr>
            <w:tcW w:w="647" w:type="dxa"/>
          </w:tcPr>
          <w:p w:rsidR="007E408C" w:rsidRPr="0032224D" w:rsidRDefault="007E408C" w:rsidP="00FF629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писатели, поэты</w:t>
            </w:r>
          </w:p>
        </w:tc>
        <w:tc>
          <w:tcPr>
            <w:tcW w:w="907" w:type="dxa"/>
          </w:tcPr>
          <w:p w:rsidR="007E408C" w:rsidRPr="0032224D" w:rsidRDefault="007E408C" w:rsidP="00FF629C">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Align w:val="center"/>
          </w:tcPr>
          <w:p w:rsidR="007E408C" w:rsidRPr="0032224D" w:rsidRDefault="007E408C" w:rsidP="00FF629C">
            <w:pPr>
              <w:spacing w:after="0" w:line="240" w:lineRule="auto"/>
              <w:rPr>
                <w:rFonts w:ascii="Times New Roman" w:hAnsi="Times New Roman"/>
                <w:sz w:val="20"/>
                <w:szCs w:val="20"/>
              </w:rPr>
            </w:pPr>
            <w:hyperlink r:id="rId27" w:history="1">
              <w:r w:rsidRPr="0032224D">
                <w:rPr>
                  <w:rStyle w:val="Hyperlink"/>
                  <w:rFonts w:ascii="Times New Roman" w:hAnsi="Times New Roman"/>
                  <w:color w:val="auto"/>
                  <w:sz w:val="20"/>
                  <w:szCs w:val="20"/>
                </w:rPr>
                <w:t>https://resh.edu.ru/subject/lesson/7478/start/228979/</w:t>
              </w:r>
            </w:hyperlink>
          </w:p>
        </w:tc>
        <w:tc>
          <w:tcPr>
            <w:tcW w:w="2977" w:type="dxa"/>
            <w:vMerge/>
            <w:vAlign w:val="center"/>
          </w:tcPr>
          <w:p w:rsidR="007E408C" w:rsidRPr="0032224D" w:rsidRDefault="007E408C" w:rsidP="00FF629C">
            <w:pPr>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FF629C">
            <w:pPr>
              <w:spacing w:after="0" w:line="240" w:lineRule="auto"/>
              <w:rPr>
                <w:rFonts w:ascii="Times New Roman" w:hAnsi="Times New Roman"/>
                <w:sz w:val="20"/>
                <w:szCs w:val="20"/>
              </w:rPr>
            </w:pP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FF629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10031" w:type="dxa"/>
            <w:gridSpan w:val="5"/>
          </w:tcPr>
          <w:p w:rsidR="007E408C" w:rsidRPr="0032224D" w:rsidRDefault="007E408C" w:rsidP="00EB616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FF629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Семейные праздники</w:t>
            </w:r>
          </w:p>
        </w:tc>
        <w:tc>
          <w:tcPr>
            <w:tcW w:w="907" w:type="dxa"/>
          </w:tcPr>
          <w:p w:rsidR="007E408C" w:rsidRPr="0032224D" w:rsidRDefault="007E408C" w:rsidP="00FF629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FF629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спорт)</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любимый предмет, правила поведения в школе. Переписка с зарубежными сверстниками</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Климат, погода</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Жизнь в городе/сельской местности. Описание родного города/села.  Транспорт</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647" w:type="dxa"/>
          </w:tcPr>
          <w:p w:rsidR="007E408C" w:rsidRPr="0032224D" w:rsidRDefault="007E408C" w:rsidP="0064245D">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w:t>
            </w:r>
          </w:p>
        </w:tc>
        <w:tc>
          <w:tcPr>
            <w:tcW w:w="907" w:type="dxa"/>
          </w:tcPr>
          <w:p w:rsidR="007E408C" w:rsidRPr="0032224D" w:rsidRDefault="007E408C" w:rsidP="0064245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64245D">
            <w:pPr>
              <w:spacing w:after="0" w:line="240" w:lineRule="auto"/>
              <w:rPr>
                <w:rFonts w:ascii="Times New Roman" w:hAnsi="Times New Roman"/>
                <w:sz w:val="20"/>
                <w:szCs w:val="20"/>
              </w:rPr>
            </w:pPr>
          </w:p>
        </w:tc>
        <w:tc>
          <w:tcPr>
            <w:tcW w:w="3571" w:type="dxa"/>
          </w:tcPr>
          <w:p w:rsidR="007E408C" w:rsidRPr="0032224D" w:rsidRDefault="007E408C" w:rsidP="0064245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64245D">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64245D">
            <w:pPr>
              <w:widowControl w:val="0"/>
              <w:autoSpaceDE w:val="0"/>
              <w:autoSpaceDN w:val="0"/>
              <w:spacing w:after="0" w:line="240" w:lineRule="auto"/>
              <w:rPr>
                <w:rFonts w:ascii="Times New Roman" w:hAnsi="Times New Roman"/>
                <w:sz w:val="20"/>
                <w:szCs w:val="20"/>
                <w:lang w:eastAsia="en-US"/>
              </w:rPr>
            </w:pPr>
          </w:p>
        </w:tc>
      </w:tr>
      <w:tr w:rsidR="007E408C" w:rsidRPr="0032224D" w:rsidTr="0064245D">
        <w:trPr>
          <w:trHeight w:val="223"/>
        </w:trPr>
        <w:tc>
          <w:tcPr>
            <w:tcW w:w="10031" w:type="dxa"/>
            <w:gridSpan w:val="5"/>
          </w:tcPr>
          <w:p w:rsidR="007E408C" w:rsidRPr="0032224D" w:rsidRDefault="007E408C" w:rsidP="0064245D">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Семейные праздники. Обязанности по дому</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музей, спорт, музыка)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Каникулы в различное время года. Виды отдыха. Путешествия по России и зарубежным странам</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дикие и домашние животные.  Климат, погода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Жизнь в городе и сельской местности. Описание родного города/села.  Транспорт</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Журналы. Интернет</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 спортсмены</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10031" w:type="dxa"/>
            <w:gridSpan w:val="5"/>
          </w:tcPr>
          <w:p w:rsidR="007E408C" w:rsidRPr="0032224D" w:rsidRDefault="007E408C" w:rsidP="00ED55D6">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Взаимоотношения в семье и с друзьями. </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музей, спорт, музыка)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 Посещение врача</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 Карманные деньги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и отношение к ним. Посещение библиотеки/ресурсного центра.  Переписка с зарубежными сверстниками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Виды отдыха в различное время года. Путешествия по России и зарубежным странам</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флора и фауна. Проблемы экологии.  Климат, погода. Стихийные бедствия</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Условия проживания в городской/сельской местности. Транспорт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Радио. Пресса. Интернет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ED55D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ученые, писатели, поэты, художники, музыканты, спортсмены</w:t>
            </w:r>
          </w:p>
        </w:tc>
        <w:tc>
          <w:tcPr>
            <w:tcW w:w="907" w:type="dxa"/>
          </w:tcPr>
          <w:p w:rsidR="007E408C" w:rsidRPr="0032224D" w:rsidRDefault="007E408C" w:rsidP="00ED55D6">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10031" w:type="dxa"/>
            <w:gridSpan w:val="5"/>
          </w:tcPr>
          <w:p w:rsidR="007E408C" w:rsidRPr="0032224D" w:rsidRDefault="007E408C" w:rsidP="00ED55D6">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Взаимоотношения в семье и с друзьями. Конфликты и их решения</w:t>
            </w:r>
          </w:p>
        </w:tc>
        <w:tc>
          <w:tcPr>
            <w:tcW w:w="907" w:type="dxa"/>
          </w:tcPr>
          <w:p w:rsidR="007E408C" w:rsidRPr="0032224D" w:rsidRDefault="007E408C" w:rsidP="00DD20F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929" w:type="dxa"/>
            <w:vMerge w:val="restart"/>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2977" w:type="dxa"/>
            <w:vMerge w:val="restart"/>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Внешность и характер человека/ литературного персонажа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Здоровый образ жизни. Режим труда и отдыха, фитнес, сбалансированное питание. Посещение врача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Покупки: одежда, обувь и продукты питания. Карманные деньги. Молодежная мода</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Школа, школьная жизнь, школьная форма, изучаемые предметы и отношение к ним. Взаимоотношения в школе, проблемы и их решения.  Переписка с зарубежными сверстниками</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Виды отдыха в различное время года. Путешествия по России и зарубежным странам. Транспорт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Природа: флора и фауна. Проблемы экологии.  Защита окружающей среды. Климат, погода. Стихийные бедствия</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Средства массовой информации. Телевидение. Радио. Пресса. Интернет</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страницы истории</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rPr>
          <w:trHeight w:val="223"/>
        </w:trPr>
        <w:tc>
          <w:tcPr>
            <w:tcW w:w="647" w:type="dxa"/>
          </w:tcPr>
          <w:p w:rsidR="007E408C" w:rsidRPr="0032224D" w:rsidRDefault="007E408C" w:rsidP="00DD20F4">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3571" w:type="dxa"/>
          </w:tcPr>
          <w:p w:rsidR="007E408C" w:rsidRPr="0032224D" w:rsidRDefault="007E408C" w:rsidP="00DD20F4">
            <w:pPr>
              <w:widowControl w:val="0"/>
              <w:autoSpaceDE w:val="0"/>
              <w:autoSpaceDN w:val="0"/>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музыканты, спортсмены</w:t>
            </w:r>
          </w:p>
        </w:tc>
        <w:tc>
          <w:tcPr>
            <w:tcW w:w="907" w:type="dxa"/>
          </w:tcPr>
          <w:p w:rsidR="007E408C" w:rsidRPr="0032224D" w:rsidRDefault="007E408C" w:rsidP="00DD20F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929"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c>
          <w:tcPr>
            <w:tcW w:w="2977" w:type="dxa"/>
            <w:vMerge/>
          </w:tcPr>
          <w:p w:rsidR="007E408C" w:rsidRPr="0032224D" w:rsidRDefault="007E408C" w:rsidP="00DD20F4">
            <w:pPr>
              <w:widowControl w:val="0"/>
              <w:autoSpaceDE w:val="0"/>
              <w:autoSpaceDN w:val="0"/>
              <w:spacing w:after="0" w:line="240" w:lineRule="auto"/>
              <w:rPr>
                <w:rFonts w:ascii="Times New Roman" w:hAnsi="Times New Roman"/>
                <w:sz w:val="20"/>
                <w:szCs w:val="20"/>
                <w:lang w:eastAsia="en-US"/>
              </w:rPr>
            </w:pPr>
          </w:p>
        </w:tc>
      </w:tr>
      <w:tr w:rsidR="007E408C" w:rsidRPr="0032224D" w:rsidTr="00FF629C">
        <w:trPr>
          <w:trHeight w:val="223"/>
        </w:trPr>
        <w:tc>
          <w:tcPr>
            <w:tcW w:w="647" w:type="dxa"/>
          </w:tcPr>
          <w:p w:rsidR="007E408C" w:rsidRPr="0032224D" w:rsidRDefault="007E408C" w:rsidP="00ED55D6">
            <w:pPr>
              <w:spacing w:after="0" w:line="240" w:lineRule="auto"/>
              <w:rPr>
                <w:rFonts w:ascii="Times New Roman" w:hAnsi="Times New Roman"/>
                <w:sz w:val="20"/>
                <w:szCs w:val="20"/>
              </w:rPr>
            </w:pPr>
          </w:p>
        </w:tc>
        <w:tc>
          <w:tcPr>
            <w:tcW w:w="3571" w:type="dxa"/>
          </w:tcPr>
          <w:p w:rsidR="007E408C" w:rsidRPr="0032224D" w:rsidRDefault="007E408C" w:rsidP="00ED55D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ED55D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929"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c>
          <w:tcPr>
            <w:tcW w:w="2977" w:type="dxa"/>
          </w:tcPr>
          <w:p w:rsidR="007E408C" w:rsidRPr="0032224D" w:rsidRDefault="007E408C" w:rsidP="00ED55D6">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2.1.6. История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истории на уровне основного общего образования подготовлена в соответствии с федеральной рабочей программой по учебному предмету «История»,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Обучение по предмету «История»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Целью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изучения истории являются:</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«История» входит в предметную область «Общественно- научные предметы»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истории отводится 340 часов: в 5 – 9 классах — по 68 часов в год (2 часа в неделю). В 9 классе предусматривается 14 часов на изучение модуля «Введение в новейшую историю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и последовательность изучения курса следующая:</w:t>
      </w:r>
    </w:p>
    <w:p w:rsidR="007E408C" w:rsidRPr="0032224D" w:rsidRDefault="007E408C" w:rsidP="008F4D0F">
      <w:pPr>
        <w:spacing w:after="0" w:line="240" w:lineRule="auto"/>
        <w:ind w:firstLine="360"/>
        <w:jc w:val="both"/>
        <w:rPr>
          <w:rFonts w:ascii="Times New Roman" w:hAnsi="Times New Roman"/>
          <w:sz w:val="24"/>
          <w:szCs w:val="24"/>
        </w:rPr>
      </w:pPr>
    </w:p>
    <w:tbl>
      <w:tblPr>
        <w:tblW w:w="9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6804"/>
        <w:gridCol w:w="1528"/>
      </w:tblGrid>
      <w:tr w:rsidR="007E408C" w:rsidRPr="0032224D" w:rsidTr="008F4D0F">
        <w:trPr>
          <w:trHeight w:val="88"/>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Класс</w:t>
            </w:r>
          </w:p>
        </w:tc>
        <w:tc>
          <w:tcPr>
            <w:tcW w:w="6804"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Разделы курсов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Количество учебных часов</w:t>
            </w:r>
          </w:p>
        </w:tc>
      </w:tr>
      <w:tr w:rsidR="007E408C" w:rsidRPr="0032224D" w:rsidTr="008F4D0F">
        <w:trPr>
          <w:trHeight w:val="175"/>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древнего мира</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68</w:t>
            </w:r>
          </w:p>
        </w:tc>
      </w:tr>
      <w:tr w:rsidR="007E408C" w:rsidRPr="0032224D" w:rsidTr="008F4D0F">
        <w:trPr>
          <w:trHeight w:val="125"/>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Всеобщая история. История Средних веков </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92"/>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История России. От Руси к Российскому государству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4"/>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Конец XV—XVII вв.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13"/>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0"/>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6804" w:type="dxa"/>
          </w:tcPr>
          <w:p w:rsidR="007E408C" w:rsidRPr="0032224D" w:rsidRDefault="007E408C">
            <w:pPr>
              <w:spacing w:after="0" w:line="240" w:lineRule="auto"/>
              <w:rPr>
                <w:rFonts w:ascii="Times New Roman" w:hAnsi="Times New Roman"/>
                <w:b/>
                <w:sz w:val="20"/>
                <w:szCs w:val="20"/>
              </w:rPr>
            </w:pPr>
            <w:r w:rsidRPr="0032224D">
              <w:rPr>
                <w:rFonts w:ascii="Times New Roman" w:hAnsi="Times New Roman"/>
                <w:sz w:val="20"/>
                <w:szCs w:val="20"/>
              </w:rPr>
              <w:t>Всеобщая история. История нового времени XVIII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25"/>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67"/>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67"/>
        </w:trPr>
        <w:tc>
          <w:tcPr>
            <w:tcW w:w="957" w:type="dxa"/>
            <w:vMerge/>
          </w:tcPr>
          <w:p w:rsidR="007E408C" w:rsidRPr="0032224D" w:rsidRDefault="007E408C" w:rsidP="00BB70F4">
            <w:pPr>
              <w:spacing w:after="0" w:line="240" w:lineRule="auto"/>
              <w:jc w:val="center"/>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BB70F4">
        <w:trPr>
          <w:trHeight w:val="150"/>
        </w:trPr>
        <w:tc>
          <w:tcPr>
            <w:tcW w:w="0" w:type="auto"/>
            <w:vMerge/>
            <w:vAlign w:val="center"/>
          </w:tcPr>
          <w:p w:rsidR="007E408C" w:rsidRPr="0032224D" w:rsidRDefault="007E408C" w:rsidP="00BB70F4">
            <w:pPr>
              <w:spacing w:after="0"/>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Модуль «Введение в новейшую историю России»</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14</w:t>
            </w:r>
          </w:p>
        </w:tc>
      </w:tr>
    </w:tbl>
    <w:p w:rsidR="007E408C" w:rsidRPr="0032224D" w:rsidRDefault="007E408C" w:rsidP="008F4D0F">
      <w:pPr>
        <w:spacing w:after="0" w:line="240" w:lineRule="auto"/>
        <w:ind w:firstLine="360"/>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древнего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r w:rsidRPr="0032224D">
        <w:rPr>
          <w:rFonts w:ascii="Times New Roma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Первобытность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первобытнообщинных отношений. На пороге цивилизации.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Древний мир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и хронологические рамки истории Древнего мира. Карта Древнего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Древний Восток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«Древний Восток» Карта Древневосточного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Египет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Древние цивилизации Месопотамии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Древний Вавилон. Царь Хаммурапи и его законы.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Нововавилонского царства. Легендарные памятники города Вавилона.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Восточное Средиземноморье в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Персидская держава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Индия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Китай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Греция.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Древнейшая Греция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Греческие полисы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Древней Греции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Македонские завоевания.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Рим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Возникновение Римского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Римские завоевания в Средиземноморье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Поздняя Римская республика. Гражданские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Расцвет и падение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Начало Великого переселения народов. Рим и варвары. Падение Западной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Древнего Рима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цивилизаций Древнего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Всеобщая история. История Средних веков.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Средние века: понятие, хронологические рамки и периодизация Средневековья.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Европы в раннее Средневековье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Византийская империя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Арабы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Средневековое европейское общество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XII—XV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Культура средневековой Европы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Средние века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народов Востока. Литература. Архитектура. Традиционные искусства и ремесла.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доколумбовой Америки в Средние века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Средних веков.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России. От Руси к Российскому государству</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Народы и государства на территории нашей страны в древности. Восточная Европа в середине I тыс. н. э.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Русь в IX— начале XII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известия о Руси. Проблема образования государства Русь. Скандинавы на Руси. Начало династии Рюриковичей.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христианства и его значение. Византийское наследие на Руси.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конце X—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Русь в середине XII— начале XIII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Русские земли и их соседи в середине XIII— XIV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Формирование единого Русского государства в XV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Наш край  с древнейших времен до конца XV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Конец </w:t>
      </w:r>
      <w:r w:rsidRPr="0032224D">
        <w:rPr>
          <w:rFonts w:ascii="Times New Roman" w:hAnsi="Times New Roman"/>
          <w:b/>
          <w:sz w:val="24"/>
          <w:szCs w:val="24"/>
          <w:lang w:val="en-US" w:eastAsia="en-US"/>
        </w:rPr>
        <w:t>XV</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«Новое время». Хронологические рамки и периодизация истории Нового времени.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Великие географические открытия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Изменения в европейском обществе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Реформация и контрреформация в Европе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Европейская культура в раннее Новое время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Востока в XVI—XVII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Раннего Нового времени.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w:t>
      </w:r>
      <w:r w:rsidRPr="0032224D">
        <w:rPr>
          <w:rFonts w:ascii="Times New Roman" w:hAnsi="Times New Roman"/>
          <w:b/>
          <w:sz w:val="24"/>
          <w:szCs w:val="24"/>
          <w:lang w:val="en-US" w:eastAsia="en-US"/>
        </w:rPr>
        <w:t>XVI</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 от великого княжества к царству</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в XVI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Смута в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в XVII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Культурное пространство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XVIII в.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Век Просвещения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Британские колонии в Северной Америке: борьба за независимость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Французская революция конца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Европейская культура в XVIII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Международные отношения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XVIII 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конце </w:t>
      </w:r>
      <w:r w:rsidRPr="0032224D">
        <w:rPr>
          <w:rFonts w:ascii="Times New Roman" w:hAnsi="Times New Roman"/>
          <w:b/>
          <w:sz w:val="24"/>
          <w:szCs w:val="24"/>
          <w:lang w:val="en-US" w:eastAsia="en-US"/>
        </w:rPr>
        <w:t>XVII</w:t>
      </w:r>
      <w:r w:rsidRPr="0032224D">
        <w:rPr>
          <w:rFonts w:ascii="Times New Roman" w:hAnsi="Times New Roman"/>
          <w:b/>
          <w:sz w:val="24"/>
          <w:szCs w:val="24"/>
          <w:lang w:eastAsia="en-US"/>
        </w:rPr>
        <w:t xml:space="preserve">— </w:t>
      </w:r>
      <w:r w:rsidRPr="0032224D">
        <w:rPr>
          <w:rFonts w:ascii="Times New Roman" w:hAnsi="Times New Roman"/>
          <w:b/>
          <w:sz w:val="24"/>
          <w:szCs w:val="24"/>
          <w:lang w:val="en-US" w:eastAsia="en-US"/>
        </w:rPr>
        <w:t>XVIII</w:t>
      </w:r>
      <w:r w:rsidRPr="0032224D">
        <w:rPr>
          <w:rFonts w:ascii="Times New Roman" w:hAnsi="Times New Roman"/>
          <w:b/>
          <w:sz w:val="24"/>
          <w:szCs w:val="24"/>
        </w:rPr>
        <w:t xml:space="preserve">вв.: от царства к империи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эпоху преобразований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гвардейские полки. Создание регулярной армии, военного флота. Рекрутские наборы.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Церковная реформа. Упразднение патриаршества, учреждение Синода. Положение инославных конфессий.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Итоги, последствия и значение петровских преобразований. Образ Петра I в русской культуре.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после Петра I. Дворцовые перевороты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Петр III. Манифест о вольности дворянства. Причины переворота 28 июня 1762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1760—1790-х гг.</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Правление Екатерины II и Павла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поляков за национальную независимость. Восстание под предводительством Т. Костюшко.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Российской империи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XVIII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w:t>
      </w:r>
      <w:r w:rsidRPr="0032224D">
        <w:rPr>
          <w:rFonts w:ascii="Times New Roman" w:hAnsi="Times New Roman"/>
          <w:b/>
          <w:sz w:val="24"/>
          <w:szCs w:val="24"/>
          <w:lang w:val="en-US" w:eastAsia="en-US"/>
        </w:rPr>
        <w:t>XIX</w:t>
      </w:r>
      <w:r w:rsidRPr="0032224D">
        <w:rPr>
          <w:rFonts w:ascii="Times New Roman" w:hAnsi="Times New Roman"/>
          <w:b/>
          <w:sz w:val="24"/>
          <w:szCs w:val="24"/>
        </w:rPr>
        <w:t>— начало ХХ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Европа в начале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Развитие индустриального общества в первой половине XIXв.: экономика, социальные отношения, политические процессы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Политическое развитие европейских стран в 1815—1840-е гг.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Европы и Северной Америки в середине XIX —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и социально-политическое развитие стран Европы и США в конце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Латинской Америки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Страны Азии в XIX — начале ХХ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Революция 1905—1911 г. в Иране.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Африки в XIX —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Развитие культуры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XIX—начале ХХ в. (испано-американская война, русско-японская война, боснийский кризис). Балканские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 xml:space="preserve">История России. Российская империя в </w:t>
      </w:r>
      <w:r w:rsidRPr="0032224D">
        <w:rPr>
          <w:rFonts w:ascii="Times New Roman" w:hAnsi="Times New Roman"/>
          <w:b/>
          <w:sz w:val="24"/>
          <w:szCs w:val="24"/>
          <w:lang w:val="en-US" w:eastAsia="en-US"/>
        </w:rPr>
        <w:t>XIX</w:t>
      </w:r>
      <w:r w:rsidRPr="0032224D">
        <w:rPr>
          <w:rFonts w:ascii="Times New Roman" w:hAnsi="Times New Roman"/>
          <w:b/>
          <w:sz w:val="24"/>
          <w:szCs w:val="24"/>
        </w:rPr>
        <w:t>—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Александровская эпоха: государственный либерализм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Николаевское самодержавие: государственный консерватизм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России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Социальная и правовая модернизация страны при Александре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1880—1890-х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во второй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Этнокультурный облик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Формирование гражданского общества и основные направления общественных движений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на пороге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A36B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важнейшим личностным результатам изучения истории относятся: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E408C" w:rsidRPr="0032224D" w:rsidRDefault="007E408C" w:rsidP="00BB70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ListParagraph"/>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и обобщать исторические факты (в форме таблиц, схем);</w:t>
      </w:r>
    </w:p>
    <w:p w:rsidR="007E408C" w:rsidRPr="0032224D" w:rsidRDefault="007E408C" w:rsidP="000868E3">
      <w:pPr>
        <w:pStyle w:val="ListParagraph"/>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характерные признаки исторических явлений; </w:t>
      </w:r>
    </w:p>
    <w:p w:rsidR="007E408C" w:rsidRPr="0032224D" w:rsidRDefault="007E408C" w:rsidP="000868E3">
      <w:pPr>
        <w:pStyle w:val="ListParagraph"/>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раскрывать причинно-следственные связи событий; </w:t>
      </w:r>
    </w:p>
    <w:p w:rsidR="007E408C" w:rsidRPr="0032224D" w:rsidRDefault="007E408C" w:rsidP="000868E3">
      <w:pPr>
        <w:pStyle w:val="ListParagraph"/>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события, ситуации, выявляя общие черты и различия;</w:t>
      </w:r>
    </w:p>
    <w:p w:rsidR="007E408C" w:rsidRPr="0032224D" w:rsidRDefault="007E408C" w:rsidP="000868E3">
      <w:pPr>
        <w:pStyle w:val="ListParagraph"/>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и обосновывать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ListParagraph"/>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определять познавательную задачу; </w:t>
      </w:r>
    </w:p>
    <w:p w:rsidR="007E408C" w:rsidRPr="0032224D" w:rsidRDefault="007E408C" w:rsidP="000868E3">
      <w:pPr>
        <w:pStyle w:val="ListParagraph"/>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w:t>
      </w:r>
    </w:p>
    <w:p w:rsidR="007E408C" w:rsidRPr="0032224D" w:rsidRDefault="007E408C" w:rsidP="000868E3">
      <w:pPr>
        <w:pStyle w:val="ListParagraph"/>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соотносить полученный результат с имеющимся знанием; </w:t>
      </w:r>
    </w:p>
    <w:p w:rsidR="007E408C" w:rsidRPr="0032224D" w:rsidRDefault="007E408C" w:rsidP="000868E3">
      <w:pPr>
        <w:pStyle w:val="ListParagraph"/>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E408C" w:rsidRPr="0032224D" w:rsidRDefault="007E408C" w:rsidP="00F8718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ListParagraph"/>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7E408C" w:rsidRPr="0032224D" w:rsidRDefault="007E408C" w:rsidP="000868E3">
      <w:pPr>
        <w:pStyle w:val="ListParagraph"/>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различать виды источников исторической информации; </w:t>
      </w:r>
    </w:p>
    <w:p w:rsidR="007E408C" w:rsidRPr="0032224D" w:rsidRDefault="007E408C" w:rsidP="000868E3">
      <w:pPr>
        <w:pStyle w:val="ListParagraph"/>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E408C" w:rsidRPr="0032224D" w:rsidRDefault="007E408C" w:rsidP="007D1B6D">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ListParagraph"/>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7E408C" w:rsidRPr="0032224D" w:rsidRDefault="007E408C" w:rsidP="000868E3">
      <w:pPr>
        <w:pStyle w:val="ListParagraph"/>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w:t>
      </w:r>
    </w:p>
    <w:p w:rsidR="007E408C" w:rsidRPr="0032224D" w:rsidRDefault="007E408C" w:rsidP="000868E3">
      <w:pPr>
        <w:pStyle w:val="ListParagraph"/>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самоконтроля – осуществление самоконтроля, рефлексии и самооценки полученных результатов;</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свою работу с учетом установленных ошибок, возникших трудностей.</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7D1B6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ListParagraph"/>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E408C" w:rsidRPr="0032224D" w:rsidRDefault="007E408C" w:rsidP="00527B75">
      <w:pPr>
        <w:pStyle w:val="ListParagraph"/>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7E408C" w:rsidRPr="0032224D" w:rsidRDefault="007E408C" w:rsidP="00527B75">
      <w:pPr>
        <w:pStyle w:val="ListParagraph"/>
        <w:numPr>
          <w:ilvl w:val="0"/>
          <w:numId w:val="2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свое участие в общей работе и координировать свои действия с другими членами команды.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«История» на уровне основного общего образования обеспечивают: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особенности развития культуры, быта и нравов народов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овладение историческими понятиями и их использование для решения учебных и практических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существенные черты и характерные признаки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сравнивать исторические события, явления, процессы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различать основные типы исторических источников: письменные, вещественные, аудиовизуальные;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учащимися 5—9 классов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основных этапах и ключевых событиях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 оценивая их информационные особенности и достоверность с применением метапредметного подхода;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сохранения исторических и культурных памятников своей страны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взаимосвязи событий, явлений, процессов прошлого с важнейшими событиями ХХ — начала XXI 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предметных результатов обеспечивается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основных хронологических понятий (век, тысячелетие, до нашей эры, наша эра);</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7E408C" w:rsidRPr="0032224D" w:rsidRDefault="007E408C" w:rsidP="000868E3">
      <w:pPr>
        <w:pStyle w:val="ListParagraph"/>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условия жизни людей в древности;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значительных событиях древней истории, их участниках;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краткое описание памятников культуры эпохи первобытности и древнейших цивилизаций.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исторические явления, определять их общие черты;</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иллюстрировать общие явления, черты конкретными примерами;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древней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длительность и синхронность событий истории Руси и всеобщей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авторство, время, место создания источника;</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визуальном источнике и вещественном памятнике ключевые символы, образы;</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позицию автора письменного и визуального исторического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Историческое описание (реконструкция):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Средних веков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Нового времени, их хронологические рамки;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XVI—XVII вв.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виды письменных исторических источников (официальные, личные, литературные и др.);</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обстоятельства и цель создания источника, раскрывать его информационную ценность;</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и систематизировать информацию из нескольких однотипных источников.</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XVI—XVII вв., их участниках;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XVI—XVII вв.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XVIII в.</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назначение исторического источника, раскрывать его информационную ценность;</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XVIII в., их участниках;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XVIII 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XVIII в. (в том числе на региональном материале).</w:t>
      </w:r>
    </w:p>
    <w:p w:rsidR="007E408C" w:rsidRPr="0032224D" w:rsidRDefault="007E408C" w:rsidP="008F4D0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хронологии, работа с хронологией: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начала XX в.; выделять этапы (периоды) в развитии ключевых событий и процессов;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синхронность/асинхронность исторических процессов отечественной и всеобщей истории XIX— начала XX 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последовательность событий отечественной и всеобщей истории XIX— начала XX в. на основе анализа причинно-следственных связей.</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исторических фактов, работа с фактами: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место, обстоятельства, участников, результаты важнейших событий отечественной и всеобщей истории XIX— начала XX 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систематические таблицы.</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 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XIX—начала XX в. из разных письменных, визуальных и вещественных источников;</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тексте письменных источников факты и интерпретации событий прошлого.</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развернутую характеристику исторических личностей XIX— начала XX в. с описанием и оценкой их деятельности (сообщение, презентация, эссе);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XIX—начале XX в., показывая изменения, происшедшие в течение рассматриваемого периода;</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XIX—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проводить сопоставление однотипных событий и процессов отечественной и всеобщей истории XIX—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 основе;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степень убедительности предложенных точек зрения, формулировать и аргументировать свое мнение;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XIX— начала ХХ в. (в том числе на региональном материале);</w:t>
      </w:r>
    </w:p>
    <w:p w:rsidR="007E408C" w:rsidRPr="0032224D" w:rsidRDefault="007E408C" w:rsidP="000868E3">
      <w:pPr>
        <w:pStyle w:val="ListParagraph"/>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 </w:t>
      </w:r>
    </w:p>
    <w:p w:rsidR="007E408C" w:rsidRPr="0032224D" w:rsidRDefault="007E408C" w:rsidP="00CA479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Учебный модуль «Введение в новейшую историю России.</w:t>
      </w:r>
    </w:p>
    <w:p w:rsidR="007E408C" w:rsidRPr="0032224D" w:rsidRDefault="007E408C" w:rsidP="00CA479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CA479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учебного модуля «Введение в Новейшую историю России»: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«Введение в Новейшую историю России» в МБОУ «СОШ №30» реализуется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7E408C" w:rsidRPr="0032224D" w:rsidRDefault="007E408C" w:rsidP="003F2E75">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модуля «Введение в Новейшую историю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 Февральская и Октябрьская революции 1917 г. Российская империя накануне Февральской революции 1917 г.: общенациональный кризис.</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 Революционные события в России глазами соотечественников и мира. Русское зарубежье. Влияние революционных событий на общемировые процессы XX в., историю народов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 (1941-1945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СССР. Становление новой России (1992-1999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Возрождение страны с 2000-х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Воссоединение Крыма с Россией.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Общероссийское голосование по поправкам к Конституции России (2020 г.).Признание Россией ДНР и ЛНР (2022 г.).</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Итоговое повторение.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родного края в годы революций и Гражданской войны. Наши земляки - герои Великой Отечественной войны (1941-1945 гг.). Наш регион в конце XX - начале XXI вв. Трудовые достижения родного края.</w:t>
      </w:r>
    </w:p>
    <w:p w:rsidR="007E408C" w:rsidRPr="0032224D" w:rsidRDefault="007E408C" w:rsidP="00960279">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4E7BE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234A22">
      <w:pPr>
        <w:spacing w:after="0" w:line="240" w:lineRule="auto"/>
        <w:jc w:val="both"/>
        <w:rPr>
          <w:rFonts w:ascii="Times New Roman" w:hAnsi="Times New Roman"/>
          <w:i/>
          <w:sz w:val="24"/>
          <w:szCs w:val="24"/>
        </w:rPr>
      </w:pPr>
    </w:p>
    <w:p w:rsidR="007E408C" w:rsidRPr="0032224D" w:rsidRDefault="007E408C" w:rsidP="00234A22">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5E5A6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5E5A6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5E5A6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5E5A6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E5A6F">
        <w:tc>
          <w:tcPr>
            <w:tcW w:w="10173" w:type="dxa"/>
            <w:gridSpan w:val="5"/>
          </w:tcPr>
          <w:p w:rsidR="007E408C" w:rsidRPr="0032224D" w:rsidRDefault="007E408C" w:rsidP="005E5A6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restart"/>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Первобытность</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Древний Восток</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Древняя Греция. Эллинизм</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Древний Рим</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w:t>
            </w:r>
          </w:p>
        </w:tc>
        <w:tc>
          <w:tcPr>
            <w:tcW w:w="907" w:type="dxa"/>
          </w:tcPr>
          <w:p w:rsidR="007E408C" w:rsidRPr="0032224D" w:rsidRDefault="007E408C" w:rsidP="005E5A6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E5A6F">
            <w:pPr>
              <w:spacing w:after="0" w:line="240" w:lineRule="auto"/>
              <w:rPr>
                <w:rFonts w:ascii="Times New Roman" w:hAnsi="Times New Roman"/>
                <w:sz w:val="20"/>
                <w:szCs w:val="20"/>
                <w:lang w:eastAsia="en-US"/>
              </w:rPr>
            </w:pPr>
          </w:p>
        </w:tc>
      </w:tr>
      <w:tr w:rsidR="007E408C" w:rsidRPr="0032224D" w:rsidTr="005E5A6F">
        <w:tc>
          <w:tcPr>
            <w:tcW w:w="647" w:type="dxa"/>
          </w:tcPr>
          <w:p w:rsidR="007E408C" w:rsidRPr="0032224D" w:rsidRDefault="007E408C" w:rsidP="005E5A6F">
            <w:pPr>
              <w:spacing w:after="0" w:line="240" w:lineRule="auto"/>
              <w:rPr>
                <w:sz w:val="20"/>
                <w:szCs w:val="20"/>
              </w:rPr>
            </w:pPr>
          </w:p>
        </w:tc>
        <w:tc>
          <w:tcPr>
            <w:tcW w:w="2722" w:type="dxa"/>
          </w:tcPr>
          <w:p w:rsidR="007E408C" w:rsidRPr="0032224D" w:rsidRDefault="007E408C" w:rsidP="005E5A6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5E5A6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5E5A6F">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BE21F8">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BE21F8">
        <w:tc>
          <w:tcPr>
            <w:tcW w:w="647" w:type="dxa"/>
          </w:tcPr>
          <w:p w:rsidR="007E408C" w:rsidRPr="0032224D" w:rsidRDefault="007E408C" w:rsidP="00BE21F8">
            <w:pPr>
              <w:spacing w:after="0" w:line="240" w:lineRule="auto"/>
              <w:jc w:val="center"/>
              <w:rPr>
                <w:sz w:val="20"/>
                <w:szCs w:val="20"/>
              </w:rPr>
            </w:pPr>
            <w:r w:rsidRPr="0032224D">
              <w:rPr>
                <w:sz w:val="20"/>
                <w:szCs w:val="20"/>
              </w:rPr>
              <w:t>1.</w:t>
            </w: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Всеобщая история. История Средних веков.</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BE21F8">
        <w:tc>
          <w:tcPr>
            <w:tcW w:w="647" w:type="dxa"/>
          </w:tcPr>
          <w:p w:rsidR="007E408C" w:rsidRPr="0032224D" w:rsidRDefault="007E408C" w:rsidP="00BE21F8">
            <w:pPr>
              <w:spacing w:after="0" w:line="240" w:lineRule="auto"/>
              <w:jc w:val="center"/>
              <w:rPr>
                <w:sz w:val="20"/>
                <w:szCs w:val="20"/>
              </w:rPr>
            </w:pPr>
            <w:r w:rsidRPr="0032224D">
              <w:rPr>
                <w:sz w:val="20"/>
                <w:szCs w:val="20"/>
              </w:rPr>
              <w:t>2.</w:t>
            </w: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История России. От Руси к Российскому государству</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647" w:type="dxa"/>
          </w:tcPr>
          <w:p w:rsidR="007E408C" w:rsidRPr="0032224D" w:rsidRDefault="007E408C" w:rsidP="00BE21F8">
            <w:pPr>
              <w:spacing w:after="0" w:line="240" w:lineRule="auto"/>
              <w:rPr>
                <w:sz w:val="20"/>
                <w:szCs w:val="20"/>
              </w:rPr>
            </w:pPr>
          </w:p>
        </w:tc>
        <w:tc>
          <w:tcPr>
            <w:tcW w:w="2722" w:type="dxa"/>
          </w:tcPr>
          <w:p w:rsidR="007E408C" w:rsidRPr="0032224D" w:rsidRDefault="007E408C" w:rsidP="00BE21F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E21F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BE21F8">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BE21F8">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Всеобщая история. История нового времени. Конец XV—XVII вв.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AC4CE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Всеобщая история. История нового времени XVIII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BE21F8">
        <w:tc>
          <w:tcPr>
            <w:tcW w:w="10173" w:type="dxa"/>
            <w:gridSpan w:val="5"/>
          </w:tcPr>
          <w:p w:rsidR="007E408C" w:rsidRPr="0032224D" w:rsidRDefault="007E408C" w:rsidP="00AC4CE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1.</w:t>
            </w:r>
          </w:p>
        </w:tc>
        <w:tc>
          <w:tcPr>
            <w:tcW w:w="2722" w:type="dxa"/>
          </w:tcPr>
          <w:p w:rsidR="007E408C" w:rsidRPr="0032224D" w:rsidRDefault="007E408C" w:rsidP="00AC4CE4">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2"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AC4CE4">
            <w:pPr>
              <w:spacing w:after="0" w:line="240" w:lineRule="auto"/>
              <w:jc w:val="center"/>
              <w:rPr>
                <w:sz w:val="20"/>
                <w:szCs w:val="20"/>
              </w:rPr>
            </w:pPr>
            <w:r w:rsidRPr="0032224D">
              <w:rPr>
                <w:sz w:val="20"/>
                <w:szCs w:val="20"/>
              </w:rPr>
              <w:t>2.</w:t>
            </w: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45</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AC4CE4">
            <w:pPr>
              <w:spacing w:after="0" w:line="240" w:lineRule="auto"/>
              <w:rPr>
                <w:sz w:val="20"/>
                <w:szCs w:val="20"/>
              </w:rPr>
            </w:pPr>
          </w:p>
        </w:tc>
        <w:tc>
          <w:tcPr>
            <w:tcW w:w="2722" w:type="dxa"/>
          </w:tcPr>
          <w:p w:rsidR="007E408C" w:rsidRPr="0032224D" w:rsidRDefault="007E408C" w:rsidP="00AC4CE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C4CE4">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2"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AC4CE4">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Тематическое планирование учебного модуля «Ведение в новейшую историю России»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19503A">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19503A">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Февральская и Октябрьская революция 1917 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Великая Отечественная война (1941-1945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Распад СССР. Становление новой России (1992-1999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Возрождение страны с 2000-х гг. Воссоединение Крыма с Россией.</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19503A">
        <w:tc>
          <w:tcPr>
            <w:tcW w:w="647" w:type="dxa"/>
          </w:tcPr>
          <w:p w:rsidR="007E408C" w:rsidRPr="0032224D" w:rsidRDefault="007E408C" w:rsidP="0019503A">
            <w:pPr>
              <w:spacing w:after="0" w:line="240" w:lineRule="auto"/>
              <w:rPr>
                <w:sz w:val="20"/>
                <w:szCs w:val="20"/>
              </w:rPr>
            </w:pP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9503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2"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2.1.7. Обществознание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обществознанию на уровне основного общего образования составлена в соответствии с федеральной рабочей программой по учебному предмету «Обществознание»,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обществоведческого образования на уровне основного общего образования являются: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«Обществознание» входит в предметную область «Общественно- научные предметы» и является обязательным для изучения в 6-9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обществознания отводится 136 часов: в 6 – 9 классах — по 34 часа в год ( 1 час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 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9E471E">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социальных явлений и процессов;</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причинно-следственные связи при изучении явлений и процессов; </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все вокруг.</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9E471E">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ListParagraph"/>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E12D2E">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ListParagraph"/>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527B75">
      <w:pPr>
        <w:pStyle w:val="ListParagraph"/>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527B75">
      <w:pPr>
        <w:pStyle w:val="ListParagraph"/>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E408C" w:rsidRPr="0032224D" w:rsidRDefault="007E408C" w:rsidP="00527B75">
      <w:pPr>
        <w:pStyle w:val="ListParagraph"/>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27B75">
      <w:pPr>
        <w:pStyle w:val="ListParagraph"/>
        <w:numPr>
          <w:ilvl w:val="0"/>
          <w:numId w:val="2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рабочей программы по предмету «Обществознание» на уровне основного общего образования обеспечивают: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деятельности человека, потребности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нормы, их существенные признаки и элементы;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отдельные виды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влияние социальных норм на общество 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социальных нормах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трудового договора, виды правонарушений и виды наказаний;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различные способы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составления простейших документов (личный финансовый план, заявление,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формы и виды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формы культуры, естественные и социально-гуманитарные науки, виды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роли непрерывного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форм и многообразия духовной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в духовной сфере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виды социальной мобильности;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существования разных социальных групп; социальных различий и конфликтов;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информационном обществе, глобализации,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требования к современным профессиям;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и последствия глобализации;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466AA7">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722"/>
        <w:gridCol w:w="907"/>
        <w:gridCol w:w="1502"/>
        <w:gridCol w:w="4395"/>
      </w:tblGrid>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59451F">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59451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59451F">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59451F">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9451F">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6 класс</w:t>
            </w:r>
          </w:p>
        </w:tc>
      </w:tr>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Человек и его социальное окружение</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2"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7E408C" w:rsidRPr="0032224D" w:rsidTr="0059451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bCs/>
                <w:sz w:val="20"/>
                <w:szCs w:val="20"/>
              </w:rPr>
              <w:t>Общество, в котором мы живем</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2"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4C577F">
        <w:tc>
          <w:tcPr>
            <w:tcW w:w="647" w:type="dxa"/>
          </w:tcPr>
          <w:p w:rsidR="007E408C" w:rsidRPr="0032224D" w:rsidRDefault="007E408C" w:rsidP="0059451F">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59451F">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Социальные ценности и нормы.</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как участник правовых отношений</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Основы российского права</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4.</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экономических отношениях</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spacing w:after="0" w:line="240" w:lineRule="auto"/>
              <w:rPr>
                <w:rFonts w:ascii="Times New Roman" w:hAnsi="Times New Roman"/>
                <w:sz w:val="20"/>
                <w:szCs w:val="20"/>
              </w:rPr>
            </w:pPr>
            <w:r w:rsidRPr="0032224D">
              <w:rPr>
                <w:rFonts w:ascii="Times New Roman" w:hAnsi="Times New Roman"/>
                <w:sz w:val="20"/>
                <w:szCs w:val="20"/>
              </w:rPr>
              <w:t>Человек в мире культуры</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2"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spacing w:after="0" w:line="240" w:lineRule="auto"/>
              <w:rPr>
                <w:rFonts w:ascii="Times New Roman" w:hAnsi="Times New Roman"/>
                <w:sz w:val="20"/>
                <w:szCs w:val="20"/>
              </w:rPr>
            </w:pPr>
            <w:r w:rsidRPr="0032224D">
              <w:rPr>
                <w:rFonts w:ascii="Times New Roman" w:hAnsi="Times New Roman"/>
                <w:sz w:val="20"/>
                <w:szCs w:val="20"/>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10173" w:type="dxa"/>
            <w:gridSpan w:val="5"/>
          </w:tcPr>
          <w:p w:rsidR="007E408C" w:rsidRPr="0032224D" w:rsidRDefault="007E408C" w:rsidP="004C577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1.</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политическом измерении</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2"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2.</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Гражданин и государство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3.</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системе социальных отношений</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4.</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в современном изменяющемся мире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jc w:val="center"/>
              <w:rPr>
                <w:sz w:val="20"/>
                <w:szCs w:val="20"/>
              </w:rPr>
            </w:pPr>
            <w:r w:rsidRPr="0032224D">
              <w:rPr>
                <w:sz w:val="20"/>
                <w:szCs w:val="20"/>
              </w:rPr>
              <w:t>5.</w:t>
            </w: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c>
          <w:tcPr>
            <w:tcW w:w="647" w:type="dxa"/>
          </w:tcPr>
          <w:p w:rsidR="007E408C" w:rsidRPr="0032224D" w:rsidRDefault="007E408C" w:rsidP="004C577F">
            <w:pPr>
              <w:spacing w:after="0" w:line="240" w:lineRule="auto"/>
              <w:rPr>
                <w:sz w:val="20"/>
                <w:szCs w:val="20"/>
              </w:rPr>
            </w:pPr>
          </w:p>
        </w:tc>
        <w:tc>
          <w:tcPr>
            <w:tcW w:w="2722" w:type="dxa"/>
          </w:tcPr>
          <w:p w:rsidR="007E408C" w:rsidRPr="0032224D" w:rsidRDefault="007E408C" w:rsidP="004C577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4C577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2"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4C577F">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2.1.8. География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географии на уровне основного общего образования составлена в соответствии с федеральной рабочей программой по учебному предмету «География»,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Цели изучения географии:</w:t>
      </w:r>
    </w:p>
    <w:p w:rsidR="007E408C" w:rsidRPr="0032224D" w:rsidRDefault="007E408C" w:rsidP="000868E3">
      <w:pPr>
        <w:pStyle w:val="ListParagraph"/>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E408C" w:rsidRPr="0032224D" w:rsidRDefault="007E408C" w:rsidP="000868E3">
      <w:pPr>
        <w:pStyle w:val="ListParagraph"/>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E408C" w:rsidRPr="0032224D" w:rsidRDefault="007E408C" w:rsidP="000868E3">
      <w:pPr>
        <w:pStyle w:val="ListParagraph"/>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E408C" w:rsidRPr="0032224D" w:rsidRDefault="007E408C" w:rsidP="000868E3">
      <w:pPr>
        <w:pStyle w:val="ListParagraph"/>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способности поиска и применения различных источников географической информации, в том числе ресурсов информационно-коммуникационной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E408C" w:rsidRPr="0032224D" w:rsidRDefault="007E408C" w:rsidP="000868E3">
      <w:pPr>
        <w:pStyle w:val="ListParagraph"/>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E408C" w:rsidRPr="0032224D" w:rsidRDefault="007E408C" w:rsidP="000868E3">
      <w:pPr>
        <w:pStyle w:val="ListParagraph"/>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«География» входит в предметную область «Общественно- научные предметы» и является обязательным для изучения в 5-9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изучение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 География — наука о планете 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E408C" w:rsidRPr="0032224D" w:rsidRDefault="007E408C" w:rsidP="0019503A">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географических объектов, открытых в разные периоды.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карт Эратосфена, Птолемея и современных карт по предложенным учителем вопросам.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Изображения земной поверхности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Планы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описания маршрута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карты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карте полушарий.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географических координат объектов и определение объектов по их географическим координатам.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Земля – планета Солнечной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Влияние Космоса на Землю и жизнь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каменная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горной системы или равнины по физической карте.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Практикум «Сезонные изменения в природе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результатов фенологических наблюдений и наблюдений за погодой.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 водная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и методы её изучения. Части гидросферы. Мировой круговорот воды. Значение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Воды суши. Способы изображения внутренних вод на картах.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Многолетняя мерзлота. Болота, их 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Стихийные явления в гидросфере, методы наблюдения и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гидросфера. Использование человеком энергии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космических методов в исследовании влияния человека на гидросферу.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рек (России и мира) по заданным признакам.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одного из крупнейших озёр России по плану в форме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перечня поверхностных водных объектов своего края и их систематизация в форме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 воздушная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Воздушная оболочка Земли: газовый состав, строение и значение атмосферы.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Атмосферное давление. Ветер и причины его возникновения. Роза ветров. Бризы. Муссоны.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Погода и её показатели. Причины изменения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результатов наблюдения за погодой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часть биосферы. Распространение людей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и экологические проблемы.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растительности участка местности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Природно-территориальные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 (выполняется на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локального природного комплекса по плану.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Главные закономерности природы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проявления широтной зональности по картам природных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и рельеф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вулканических или сейсмических событий, о которых говорится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Атмосфера и климаты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климата территории по климатической карте и климатограмме.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 основная часть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океанов по плану с использованием нескольких источников географической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Человечество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сравнение темпов изменения численности населения отдельных регионов мира по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сравнение различий в численности, плотности населения отдельных стран по разным источникам.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и народы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занятий населения двух стран по комплексным картам.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Материки 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географического положения двух (любых) южных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годового хода температур и режима выпадения атмосферных осадков в экваториальном климатическом поясе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климата Африки, Южной Америки и Австралии по плану.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Австралии или одной из стран Африки или Южной Америки по географическим картам.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размещения населения Австралии или одной из стран Африки или Южной Америки.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зон современного вулканизма и землетрясений на территории Северной Америки и Евразии.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природы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пространство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формирования и освоения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Географическое положение и границы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Время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различия во времени для разных городов России по карте часовых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Административно-территориальное устройство России. Районирование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Природа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 ресурсы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природно-ресурсного капитала своего края по картам и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Геологическое строение, рельеф и полезные ископаемые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по территории России опасных геологических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рельефа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климатические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и прогнозирование погоды территории по карте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влияния основных климатических показателей своего края на жизнь и хозяйственную деятельность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России. Внутренние воды и водные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режима и характера течения двух рек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опасных гидрологических природных явлений на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 России: взаимосвязь и взаимообусловленность их компонентов.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Высотная поясность в горах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различий структуры высотной поясности в горных системах.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Население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Территориальные особенности размещения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картограммы «Доля титульных этносов в численности населения республик и автономных округов РФ».</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динамики половозрастного состава населения России на основе анализа половозрастных пирамид.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Человеческий капитал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Федеральных округов по особенностям естественного и механического движения населения.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Хозяйство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Топливно-энергетический комплекс (ТЭК)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возможностей для развития энергетики ВИЭ в отдельных регионах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Металлургический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Машиностроительный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Химико-лесной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промышленность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Лесопромышленный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Агропромышленный комплекс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влияния природных и социальных факторов на размещение отраслей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Инфраструктурный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охрана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туристско-рекреационного потенциала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Регионы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Западный макрорегион (Европейская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ЭГП двух географических районов страны по разным источникам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Восточный макрорегион (Азиатская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человеческого капитала двух географических районов (субъектов Российской Федерации) по заданным критериям.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Россия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i/>
          <w:sz w:val="24"/>
          <w:szCs w:val="24"/>
        </w:rPr>
        <w:tab/>
      </w: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по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5D6C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географических объектов, процессов и явлений;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D6CB0">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географические вопросы как исследовательский инструмент познания;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полученной в ходе географического исследования;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E408C" w:rsidRPr="0032224D" w:rsidRDefault="007E408C" w:rsidP="005D6CB0">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географической информации;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географическую информацию в разных формах.</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или проекта.</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460C7B">
      <w:pPr>
        <w:pStyle w:val="ListParagraph"/>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и рефлексии;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460C7B">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ListParagraph"/>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pStyle w:val="ListParagraph"/>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527B75">
      <w:pPr>
        <w:pStyle w:val="ListParagraph"/>
        <w:numPr>
          <w:ilvl w:val="0"/>
          <w:numId w:val="2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5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географических объектов, процессов и явлений, изучаемых различными ветвями географической науки;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методов исследования, применяемых в географии;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вклад великих путешественников в географическое изучение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сравнивать маршруты их путешествий;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«план местности» и «географическая карта», параллель» и «меридиан»;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влияния Солнца на мир живой и неживой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смены дня и ночи и времён года;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внутреннее строение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«земная кора»; «ядро», «мантия»; «минерал» и «горная порода»;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«материковая» и «океаническая» земная кора;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минералы и горные породы, материковую и океаническую земную кору;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обозначать на контурной карте материки и океаны, крупные формы рельефа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горы и равнины;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формы рельефа суши по высоте и по внешнему облику;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землетрясений и вулканических извержений;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острова по происхождению;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литосфере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действия внешних процессов рельефообразования и наличия полезных ископаемых в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6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геосферах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вод отдельных частей Мирового океана;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питание и режим рек;</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районов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образования цунами, приливов и отливов;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состав, строение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воздуха; климаты Земли; климатообразующие факторы;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атмосферных осадков;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«бризы» и «муссоны»;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«погода» и «климат»;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«атмосфера», «тропосфера», «стратосфера», «верхние слои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границы биосферы;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приспособления живых организмов к среде обитания в разных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растительный и животный мир разных территорий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взаимосвязи компонентов природы в природно-территориальном комплексе;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растительного и животного мира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плодородие почв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7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строение и свойства (целостность, зональность, ритмичность) географической оболочки;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процессы и явления, происходящие в географической оболочке;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геосферах в результате деятельности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воздушные массы Земли, типы климата по заданным показателям;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тропических муссонов, пассатов тропических широт, западных ветров;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климат территории по климатограмме;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влияние климатообразующих факторов на климатические особенности территории;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океанические течения;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сравнивать численность населения крупных стран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плотность населения различных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городские и сельские поселения;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крупнейших городов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мировых и национальных религий;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языковую классификацию народов;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хозяйственной деятельности людей на различных территориях;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страны по их существенным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взаимодействия природы и общества в пределах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8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истории формирования и изучения территории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федеральные округа, крупные географические районы и макрорегионы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степень благоприятности природных условий в пределах отдельных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природных ресурсов;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типы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прогнозировать погоду территории по карте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типов климата и почв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показатели, характеризующие состояние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рационального и нерационального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адаптации человека к разнообразным природным условиям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населённых пунктов и регионов России по заданным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9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территории опережающего развития (ТОР), Арктическую зону и зону Севера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природно-ресурсный, человеческий и производственный капитал;</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транспорта и основные показатели их работы: грузооборот и пассажирооборот;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место и роль России в мировом хозяйстве. </w:t>
      </w:r>
    </w:p>
    <w:p w:rsidR="007E408C" w:rsidRPr="0032224D" w:rsidRDefault="007E408C" w:rsidP="008F4D0F">
      <w:pPr>
        <w:spacing w:after="0" w:line="240" w:lineRule="auto"/>
        <w:ind w:firstLine="709"/>
        <w:jc w:val="both"/>
        <w:rPr>
          <w:rFonts w:ascii="Times New Roman" w:hAnsi="Times New Roman"/>
          <w:sz w:val="24"/>
          <w:szCs w:val="24"/>
        </w:rPr>
      </w:pPr>
    </w:p>
    <w:p w:rsidR="007E408C" w:rsidRPr="0032224D" w:rsidRDefault="007E408C" w:rsidP="007B154B">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815"/>
        <w:gridCol w:w="4224"/>
      </w:tblGrid>
      <w:tr w:rsidR="007E408C" w:rsidRPr="0032224D" w:rsidTr="00FB101D">
        <w:tc>
          <w:tcPr>
            <w:tcW w:w="647" w:type="dxa"/>
          </w:tcPr>
          <w:p w:rsidR="007E408C" w:rsidRPr="0032224D" w:rsidRDefault="007E408C" w:rsidP="007B154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B154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815" w:type="dxa"/>
          </w:tcPr>
          <w:p w:rsidR="007E408C" w:rsidRPr="0032224D" w:rsidRDefault="007E408C" w:rsidP="007B154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224"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B101D">
        <w:tc>
          <w:tcPr>
            <w:tcW w:w="10173" w:type="dxa"/>
            <w:gridSpan w:val="5"/>
          </w:tcPr>
          <w:p w:rsidR="007E408C" w:rsidRPr="0032224D" w:rsidRDefault="007E408C" w:rsidP="007B154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Географическое изучение Земли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815" w:type="dxa"/>
            <w:vMerge w:val="restart"/>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Изображения земной поверхности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Земля – планета Солнечной системы</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Оболочки Земли</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c>
          <w:tcPr>
            <w:tcW w:w="647" w:type="dxa"/>
          </w:tcPr>
          <w:p w:rsidR="007E408C" w:rsidRPr="0032224D" w:rsidRDefault="007E408C" w:rsidP="00FB101D">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Заключение</w:t>
            </w:r>
          </w:p>
        </w:tc>
        <w:tc>
          <w:tcPr>
            <w:tcW w:w="907" w:type="dxa"/>
          </w:tcPr>
          <w:p w:rsidR="007E408C" w:rsidRPr="0032224D" w:rsidRDefault="007E408C" w:rsidP="00FB101D">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815"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FB101D">
            <w:pPr>
              <w:spacing w:after="0" w:line="240" w:lineRule="auto"/>
              <w:rPr>
                <w:rFonts w:ascii="Times New Roman" w:hAnsi="Times New Roman"/>
                <w:sz w:val="20"/>
                <w:szCs w:val="20"/>
                <w:lang w:eastAsia="en-US"/>
              </w:rPr>
            </w:pPr>
          </w:p>
        </w:tc>
      </w:tr>
      <w:tr w:rsidR="007E408C" w:rsidRPr="0032224D" w:rsidTr="00FB101D">
        <w:trPr>
          <w:trHeight w:val="60"/>
        </w:trPr>
        <w:tc>
          <w:tcPr>
            <w:tcW w:w="647" w:type="dxa"/>
          </w:tcPr>
          <w:p w:rsidR="007E408C" w:rsidRPr="0032224D" w:rsidRDefault="007E408C" w:rsidP="00FB101D">
            <w:pPr>
              <w:spacing w:after="0" w:line="240" w:lineRule="auto"/>
              <w:rPr>
                <w:rFonts w:ascii="Times New Roman" w:hAnsi="Times New Roman"/>
                <w:sz w:val="20"/>
                <w:szCs w:val="20"/>
              </w:rPr>
            </w:pPr>
          </w:p>
        </w:tc>
        <w:tc>
          <w:tcPr>
            <w:tcW w:w="2580" w:type="dxa"/>
          </w:tcPr>
          <w:p w:rsidR="007E408C" w:rsidRPr="0032224D" w:rsidRDefault="007E408C" w:rsidP="00FB101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8E759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p>
        </w:tc>
        <w:tc>
          <w:tcPr>
            <w:tcW w:w="4224" w:type="dxa"/>
          </w:tcPr>
          <w:p w:rsidR="007E408C" w:rsidRPr="0032224D" w:rsidRDefault="007E408C" w:rsidP="00FB101D">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8E759E">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59451F">
        <w:trPr>
          <w:trHeight w:val="60"/>
        </w:trPr>
        <w:tc>
          <w:tcPr>
            <w:tcW w:w="647" w:type="dxa"/>
            <w:vMerge w:val="restart"/>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Оболочки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30</w:t>
            </w:r>
          </w:p>
        </w:tc>
        <w:tc>
          <w:tcPr>
            <w:tcW w:w="1815"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Гидросфера – водная оболочка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Атмосфера – воздушная оболочка </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vMerge/>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Биосфера – оболочка жизни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Заключение </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AD45E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Главные закономерности природы Земли</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815"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 xml:space="preserve">2. </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Человечество на Земле</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Материки и страны</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35</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AD45E2">
            <w:pPr>
              <w:spacing w:after="0" w:line="240" w:lineRule="auto"/>
              <w:jc w:val="center"/>
              <w:rPr>
                <w:rFonts w:ascii="Times New Roman" w:hAnsi="Times New Roman"/>
                <w:sz w:val="20"/>
                <w:szCs w:val="20"/>
              </w:rPr>
            </w:pPr>
          </w:p>
        </w:tc>
        <w:tc>
          <w:tcPr>
            <w:tcW w:w="2580" w:type="dxa"/>
          </w:tcPr>
          <w:p w:rsidR="007E408C" w:rsidRPr="0032224D" w:rsidRDefault="007E408C" w:rsidP="00AD45E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D45E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AD45E2">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AD45E2">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Географическое пространство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Природа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42</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Население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D7566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Хозяйство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32</w:t>
            </w:r>
          </w:p>
        </w:tc>
        <w:tc>
          <w:tcPr>
            <w:tcW w:w="1815"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http://geography.su/atlas/item/f00/s00/z0000000/</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http://interneturok.ru/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http://megabook.ru/rubric/ГЕОГРАФИЯ http://www.mirkart.ru/</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http://mygeog.ru/rubrica/interaktivnye-karty/</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http://presentaci.ru/prezentacii-po-geografii/</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http://www.gks.ru</w:t>
            </w:r>
          </w:p>
        </w:tc>
        <w:tc>
          <w:tcPr>
            <w:tcW w:w="4224" w:type="dxa"/>
            <w:vMerge w:val="restart"/>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Регионы России</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Россия в современном мире</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647" w:type="dxa"/>
          </w:tcPr>
          <w:p w:rsidR="007E408C" w:rsidRPr="0032224D" w:rsidRDefault="007E408C" w:rsidP="00D7566C">
            <w:pPr>
              <w:spacing w:after="0" w:line="240" w:lineRule="auto"/>
              <w:jc w:val="center"/>
              <w:rPr>
                <w:rFonts w:ascii="Times New Roman" w:hAnsi="Times New Roman"/>
                <w:sz w:val="20"/>
                <w:szCs w:val="20"/>
              </w:rPr>
            </w:pPr>
          </w:p>
        </w:tc>
        <w:tc>
          <w:tcPr>
            <w:tcW w:w="2580" w:type="dxa"/>
          </w:tcPr>
          <w:p w:rsidR="007E408C" w:rsidRPr="0032224D" w:rsidRDefault="007E408C" w:rsidP="00D7566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D7566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815"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c>
          <w:tcPr>
            <w:tcW w:w="4224" w:type="dxa"/>
            <w:vMerge/>
            <w:vAlign w:val="center"/>
          </w:tcPr>
          <w:p w:rsidR="007E408C" w:rsidRPr="0032224D" w:rsidRDefault="007E408C" w:rsidP="00D7566C">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2.1.9. Математика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математике на уровне основного общего образования подготовлена в соответствии с федеральной рабочей программой по учебному предмету «Математика»,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математики в 5—9 классах являются: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0868E3">
      <w:pPr>
        <w:pStyle w:val="ListParagraph"/>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«Математика» входит в предметную область «Математика и информатика»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математики отводится 952 часа: в 5 классе — 170 часов (5 часов в неделю), в 6 классе — 170 часов (5 часов в неделю), в 7 классе 204 часа (6 часов в неделю), в 8 классе — 204 часа (6 часов в неделю), в 9 классе — 204 часа (6 часов в неделю).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5 – 6 классах изучается учебный курс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7-9 классах в предмет «Математика» входит три учебных курса:</w:t>
      </w:r>
    </w:p>
    <w:p w:rsidR="007E408C" w:rsidRPr="0032224D" w:rsidRDefault="007E408C" w:rsidP="000868E3">
      <w:pPr>
        <w:pStyle w:val="ListParagraph"/>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7E408C" w:rsidRPr="0032224D" w:rsidRDefault="007E408C" w:rsidP="000868E3">
      <w:pPr>
        <w:pStyle w:val="ListParagraph"/>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7E408C" w:rsidRPr="0032224D" w:rsidRDefault="007E408C" w:rsidP="000868E3">
      <w:pPr>
        <w:pStyle w:val="ListParagraph"/>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отводится 1 учебный час в неделю в течение каждого года обучения, всего 102 учебных часа.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 и нуль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Координата точки на прямой. Числовые промежутки. Расстояние между двумя точками координатной прямой. Прямоугольная система координат, оси Oxи Oy.Абсцисса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w:t>
      </w:r>
      <w:r w:rsidRPr="0032224D">
        <w:rPr>
          <w:rFonts w:ascii="Times New Roman" w:hAnsi="Times New Roman"/>
          <w:sz w:val="24"/>
          <w:szCs w:val="24"/>
          <w:lang w:val="en-US"/>
        </w:rPr>
        <w:t>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Графическое решение уравнений и систем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Измерения, приближения, оценки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 Решение текстовых задач алгебраическим методом.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её график и свойства. Парабола, координаты вершины параболы, ось симметрии параболы. Графики функций: y=kx, y=kx+b, y=k/x, y=x</w:t>
      </w:r>
      <w:r w:rsidRPr="0032224D">
        <w:rPr>
          <w:rFonts w:ascii="Times New Roman" w:hAnsi="Times New Roman"/>
          <w:sz w:val="24"/>
          <w:szCs w:val="24"/>
          <w:vertAlign w:val="superscript"/>
        </w:rPr>
        <w:t>3</w:t>
      </w:r>
      <w:r w:rsidRPr="0032224D">
        <w:rPr>
          <w:rFonts w:ascii="Times New Roman" w:hAnsi="Times New Roman"/>
          <w:sz w:val="24"/>
          <w:szCs w:val="24"/>
        </w:rPr>
        <w:t>, y=√x, y=|х|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способы задания числовых последовательностей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n-го члена.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Геометрия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равнобедренного треугольника. Признаки равенства треугольников.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Центральная симметрия. Теорема Фалеса и теорема о пропорциональных отрезках. Средние линии треугольника и трапеции.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Тригонометрические функции углов в 30°, 45° и 60°.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E408C" w:rsidRPr="0032224D" w:rsidRDefault="007E408C" w:rsidP="008F4D0F">
      <w:pPr>
        <w:spacing w:after="0" w:line="240" w:lineRule="auto"/>
        <w:ind w:firstLine="708"/>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учебного предмета «Математика» характеризуются: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E408C" w:rsidRPr="0032224D" w:rsidRDefault="007E408C" w:rsidP="000868E3">
      <w:pPr>
        <w:pStyle w:val="ListParagraph"/>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0868E3">
      <w:pPr>
        <w:pStyle w:val="ListParagraph"/>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0868E3">
      <w:pPr>
        <w:pStyle w:val="ListParagraph"/>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0868E3">
      <w:pPr>
        <w:pStyle w:val="ListParagraph"/>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0868E3">
      <w:pPr>
        <w:pStyle w:val="ListParagraph"/>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Сотрудничество:</w:t>
      </w:r>
    </w:p>
    <w:p w:rsidR="007E408C" w:rsidRPr="0032224D" w:rsidRDefault="007E408C" w:rsidP="000868E3">
      <w:pPr>
        <w:pStyle w:val="ListParagraph"/>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w:t>
      </w:r>
    </w:p>
    <w:p w:rsidR="007E408C" w:rsidRPr="0032224D" w:rsidRDefault="007E408C" w:rsidP="000868E3">
      <w:pPr>
        <w:pStyle w:val="ListParagraph"/>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0868E3">
      <w:pPr>
        <w:pStyle w:val="ListParagraph"/>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0868E3">
      <w:pPr>
        <w:pStyle w:val="ListParagraph"/>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7E408C" w:rsidRPr="0032224D" w:rsidRDefault="007E408C" w:rsidP="000868E3">
      <w:pPr>
        <w:pStyle w:val="ListParagraph"/>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0868E3">
      <w:pPr>
        <w:pStyle w:val="ListParagraph"/>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w:t>
      </w:r>
      <w:r w:rsidRPr="0032224D">
        <w:rPr>
          <w:rFonts w:ascii="Times New Roman" w:hAnsi="Times New Roman"/>
          <w:sz w:val="24"/>
          <w:szCs w:val="24"/>
        </w:rPr>
        <w:tab/>
        <w:t>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6 КЛАСС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и 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Решать несложные задачи на нахождение геометрических величин в практических ситуациях.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y=k/x, y=x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описывать свойства числовой функции по её графику.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 Решать системы двух линейных уравнений с двумя переменными и системы двух уравнений, в которых одно уравнение не является линейным. Решать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 y=kx+b, y=k/x,  y=ax</w:t>
      </w:r>
      <w:r w:rsidRPr="0032224D">
        <w:rPr>
          <w:rFonts w:ascii="Times New Roman" w:hAnsi="Times New Roman"/>
          <w:sz w:val="24"/>
          <w:szCs w:val="24"/>
          <w:vertAlign w:val="superscript"/>
        </w:rPr>
        <w:t>2</w:t>
      </w:r>
      <w:r w:rsidRPr="0032224D">
        <w:rPr>
          <w:rFonts w:ascii="Times New Roman" w:hAnsi="Times New Roman"/>
          <w:sz w:val="24"/>
          <w:szCs w:val="24"/>
        </w:rPr>
        <w:t>+bx+c, y=x</w:t>
      </w:r>
      <w:r w:rsidRPr="0032224D">
        <w:rPr>
          <w:rFonts w:ascii="Times New Roman" w:hAnsi="Times New Roman"/>
          <w:sz w:val="24"/>
          <w:szCs w:val="24"/>
          <w:vertAlign w:val="superscript"/>
        </w:rPr>
        <w:t>3</w:t>
      </w:r>
      <w:r w:rsidRPr="0032224D">
        <w:rPr>
          <w:rFonts w:ascii="Times New Roman" w:hAnsi="Times New Roman"/>
          <w:sz w:val="24"/>
          <w:szCs w:val="24"/>
        </w:rPr>
        <w:t>, y=√x, y=|х|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к геометрическим задачам.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простейшими геометрическими неравенствами, понимать их практический смысл.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признаки подобия треугольников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оси (или центры) симметрии фигур, применять движения плоскости в простейших случаях.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величине и о распределении вероятностей.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2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503"/>
        <w:gridCol w:w="4536"/>
        <w:gridCol w:w="4224"/>
        <w:gridCol w:w="4224"/>
        <w:gridCol w:w="4224"/>
        <w:gridCol w:w="4224"/>
      </w:tblGrid>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B154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7B154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7B154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59451F">
        <w:trPr>
          <w:gridAfter w:val="4"/>
          <w:wAfter w:w="16896" w:type="dxa"/>
        </w:trPr>
        <w:tc>
          <w:tcPr>
            <w:tcW w:w="10173" w:type="dxa"/>
            <w:gridSpan w:val="5"/>
          </w:tcPr>
          <w:p w:rsidR="007E408C" w:rsidRPr="0032224D" w:rsidRDefault="007E408C" w:rsidP="007B154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7B154B">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Натуральные числа. Действия с натуральными числами</w:t>
            </w:r>
          </w:p>
        </w:tc>
        <w:tc>
          <w:tcPr>
            <w:tcW w:w="907" w:type="dxa"/>
          </w:tcPr>
          <w:p w:rsidR="007E408C" w:rsidRPr="0032224D" w:rsidRDefault="007E408C" w:rsidP="00C86A5F">
            <w:pPr>
              <w:spacing w:after="0" w:line="240" w:lineRule="auto"/>
              <w:jc w:val="center"/>
              <w:rPr>
                <w:rFonts w:ascii="Times New Roman" w:hAnsi="Times New Roman"/>
                <w:sz w:val="20"/>
                <w:szCs w:val="20"/>
              </w:rPr>
            </w:pPr>
            <w:r w:rsidRPr="0032224D">
              <w:rPr>
                <w:rFonts w:ascii="Times New Roman" w:hAnsi="Times New Roman"/>
                <w:sz w:val="20"/>
                <w:szCs w:val="20"/>
              </w:rPr>
              <w:t>43</w:t>
            </w:r>
          </w:p>
        </w:tc>
        <w:tc>
          <w:tcPr>
            <w:tcW w:w="1503" w:type="dxa"/>
            <w:vMerge w:val="restart"/>
          </w:tcPr>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hyperlink r:id="rId28"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B154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Pr>
        <w:tc>
          <w:tcPr>
            <w:tcW w:w="647" w:type="dxa"/>
          </w:tcPr>
          <w:p w:rsidR="007E408C" w:rsidRPr="0032224D" w:rsidRDefault="007E408C" w:rsidP="007B154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7B154B">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Линии на плоскости</w:t>
            </w:r>
          </w:p>
        </w:tc>
        <w:tc>
          <w:tcPr>
            <w:tcW w:w="907" w:type="dxa"/>
          </w:tcPr>
          <w:p w:rsidR="007E408C" w:rsidRPr="0032224D" w:rsidRDefault="007E408C" w:rsidP="00C86A5F">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3" w:type="dxa"/>
            <w:vMerge/>
            <w:vAlign w:val="center"/>
          </w:tcPr>
          <w:p w:rsidR="007E408C" w:rsidRPr="0032224D" w:rsidRDefault="007E408C" w:rsidP="007B154B">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7B154B">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Обыкновенные 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48</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Многоугольники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Десятичные 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38</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Тела и фигуры в пространстве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503"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spacing w:after="0" w:line="240" w:lineRule="auto"/>
              <w:rPr>
                <w:rFonts w:ascii="Times New Roman" w:hAnsi="Times New Roman"/>
                <w:sz w:val="20"/>
                <w:szCs w:val="20"/>
              </w:rPr>
            </w:pPr>
          </w:p>
        </w:tc>
        <w:tc>
          <w:tcPr>
            <w:tcW w:w="2580" w:type="dxa"/>
          </w:tcPr>
          <w:p w:rsidR="007E408C" w:rsidRPr="0032224D" w:rsidRDefault="007E408C" w:rsidP="0008677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08677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086778">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Натуральные числа. </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30</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29"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Прямые на плоскости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Дроби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32</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Симметрия</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Выражения с буквами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Фигуры на плоскости</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Положительные и отрицательные числа</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40</w:t>
            </w:r>
          </w:p>
        </w:tc>
        <w:tc>
          <w:tcPr>
            <w:tcW w:w="1503"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7E0807">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Наглядная геометрия. Фигуры в пространстве</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580" w:type="dxa"/>
          </w:tcPr>
          <w:p w:rsidR="007E408C" w:rsidRPr="0032224D" w:rsidRDefault="007E408C" w:rsidP="00086778">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w:t>
            </w:r>
          </w:p>
        </w:tc>
        <w:tc>
          <w:tcPr>
            <w:tcW w:w="907" w:type="dxa"/>
          </w:tcPr>
          <w:p w:rsidR="007E408C" w:rsidRPr="0032224D" w:rsidRDefault="007E408C" w:rsidP="00086778">
            <w:pPr>
              <w:spacing w:after="0" w:line="240" w:lineRule="auto"/>
              <w:jc w:val="center"/>
              <w:rPr>
                <w:rFonts w:ascii="Times New Roman" w:hAnsi="Times New Roman"/>
                <w:sz w:val="20"/>
                <w:szCs w:val="20"/>
              </w:rPr>
            </w:pPr>
            <w:r w:rsidRPr="0032224D">
              <w:rPr>
                <w:rFonts w:ascii="Times New Roman" w:hAnsi="Times New Roman"/>
                <w:sz w:val="20"/>
                <w:szCs w:val="20"/>
              </w:rPr>
              <w:t>20</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086778">
            <w:pPr>
              <w:spacing w:after="0" w:line="240" w:lineRule="auto"/>
              <w:rPr>
                <w:rFonts w:ascii="Times New Roman" w:hAnsi="Times New Roman"/>
                <w:sz w:val="20"/>
                <w:szCs w:val="20"/>
              </w:rPr>
            </w:pPr>
          </w:p>
        </w:tc>
        <w:tc>
          <w:tcPr>
            <w:tcW w:w="2580" w:type="dxa"/>
          </w:tcPr>
          <w:p w:rsidR="007E408C" w:rsidRPr="0032224D" w:rsidRDefault="007E408C" w:rsidP="00086778">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086778">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170</w:t>
            </w:r>
          </w:p>
        </w:tc>
        <w:tc>
          <w:tcPr>
            <w:tcW w:w="1503"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086778">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FB759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Алгебра</w:t>
            </w:r>
          </w:p>
        </w:tc>
      </w:tr>
      <w:tr w:rsidR="007E408C" w:rsidRPr="0032224D" w:rsidTr="0059451F">
        <w:trPr>
          <w:gridAfter w:val="4"/>
          <w:wAfter w:w="16896" w:type="dxa"/>
          <w:trHeight w:val="60"/>
        </w:trPr>
        <w:tc>
          <w:tcPr>
            <w:tcW w:w="10173" w:type="dxa"/>
            <w:gridSpan w:val="5"/>
          </w:tcPr>
          <w:p w:rsidR="007E408C" w:rsidRPr="0032224D" w:rsidRDefault="007E408C" w:rsidP="00FB7594">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Рациональные числа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30"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Координаты и графики. 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c>
          <w:tcPr>
            <w:tcW w:w="4224" w:type="dxa"/>
          </w:tcPr>
          <w:p w:rsidR="007E408C" w:rsidRPr="0032224D" w:rsidRDefault="007E408C"/>
        </w:tc>
        <w:tc>
          <w:tcPr>
            <w:tcW w:w="4224" w:type="dxa"/>
          </w:tcPr>
          <w:p w:rsidR="007E408C" w:rsidRPr="0032224D" w:rsidRDefault="007E408C"/>
        </w:tc>
        <w:tc>
          <w:tcPr>
            <w:tcW w:w="4224" w:type="dxa"/>
            <w:vAlign w:val="center"/>
          </w:tcPr>
          <w:p w:rsidR="007E408C" w:rsidRPr="0032224D" w:rsidRDefault="007E408C" w:rsidP="0059451F">
            <w:pPr>
              <w:spacing w:after="0" w:line="240" w:lineRule="auto"/>
              <w:rPr>
                <w:rFonts w:ascii="Times New Roman" w:hAnsi="Times New Roman"/>
                <w:sz w:val="20"/>
                <w:szCs w:val="20"/>
                <w:lang w:eastAsia="en-US"/>
              </w:rPr>
            </w:pPr>
          </w:p>
        </w:tc>
        <w:tc>
          <w:tcPr>
            <w:tcW w:w="4224" w:type="dxa"/>
            <w:vAlign w:val="center"/>
          </w:tcPr>
          <w:p w:rsidR="007E408C" w:rsidRPr="0032224D" w:rsidRDefault="007E408C" w:rsidP="0059451F">
            <w:pPr>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Числа и вычисления. Квадратные корни. </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31"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Степень с целым показателем.</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Алгебраическая дробь</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уравнения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Системы уравнений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Основные понятия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Числовые 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Действительные числа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32"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Уравнения с одной переменной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Системы уравнений.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последовательности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Геометрия</w:t>
            </w:r>
          </w:p>
        </w:tc>
      </w:tr>
      <w:tr w:rsidR="007E408C" w:rsidRPr="0032224D" w:rsidTr="0059451F">
        <w:trPr>
          <w:gridAfter w:val="4"/>
          <w:wAfter w:w="16896" w:type="dxa"/>
          <w:trHeight w:val="60"/>
        </w:trPr>
        <w:tc>
          <w:tcPr>
            <w:tcW w:w="10173" w:type="dxa"/>
            <w:gridSpan w:val="5"/>
          </w:tcPr>
          <w:p w:rsidR="007E408C" w:rsidRPr="0032224D" w:rsidRDefault="007E408C" w:rsidP="003A65E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Простейшие геометрические фигуры и их свойства. Измерение геометрических величин</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33"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Треугольники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Параллельные прямые, сумма углов треугольника</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Окружность и круг. Геометрические построения</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3A65E5">
            <w:pPr>
              <w:spacing w:after="0" w:line="240" w:lineRule="auto"/>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c>
          <w:tcPr>
            <w:tcW w:w="4224" w:type="dxa"/>
          </w:tcPr>
          <w:p w:rsidR="007E408C" w:rsidRPr="0032224D" w:rsidRDefault="007E408C"/>
        </w:tc>
        <w:tc>
          <w:tcPr>
            <w:tcW w:w="4224" w:type="dxa"/>
          </w:tcPr>
          <w:p w:rsidR="007E408C" w:rsidRPr="0032224D" w:rsidRDefault="007E408C"/>
        </w:tc>
        <w:tc>
          <w:tcPr>
            <w:tcW w:w="4224" w:type="dxa"/>
            <w:vAlign w:val="center"/>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p>
        </w:tc>
        <w:tc>
          <w:tcPr>
            <w:tcW w:w="4224" w:type="dxa"/>
            <w:vAlign w:val="center"/>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Четырехугольники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34"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Фалеса и теорем о пропорциональных отрезках, подобные треугольники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59451F">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Площадь. Нахождение площадей треугольников и многоугольных фигур. Площади подобных фигур</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Пифагора и начала тригонометрии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Углы в окружности. Вписанные и описанные четырехугольники. Касательные к окружности. Касание окружностей.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Тригонометрия. Теоремы косинусов и синусов. Решение треугольников</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hyperlink r:id="rId35"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9451F">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Преобразование подобия. Метрические соотношения в окружности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Векторы</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Декартовы координаты на плоскости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Правильные многоугольники. Длина окружности и площадь круга. Вычисление площадей</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Движения плоскости</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Повторение, обобщение, систематизация знаний. </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3A65E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Вероятность и статистика</w:t>
            </w: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hyperlink r:id="rId36"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изменчивость</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и частота случайного события</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59451F">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9451F">
        <w:trPr>
          <w:gridAfter w:val="4"/>
          <w:wAfter w:w="16896" w:type="dxa"/>
          <w:trHeight w:val="60"/>
        </w:trPr>
        <w:tc>
          <w:tcPr>
            <w:tcW w:w="10173" w:type="dxa"/>
            <w:gridSpan w:val="5"/>
          </w:tcPr>
          <w:p w:rsidR="007E408C" w:rsidRPr="0032224D" w:rsidRDefault="007E408C" w:rsidP="0059451F">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7 класса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hyperlink r:id="rId37"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 Рассеивание данных</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Множества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случайного события</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Случайные события</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gridAfter w:val="4"/>
          <w:wAfter w:w="16896" w:type="dxa"/>
          <w:trHeight w:val="60"/>
        </w:trPr>
        <w:tc>
          <w:tcPr>
            <w:tcW w:w="10173" w:type="dxa"/>
            <w:gridSpan w:val="5"/>
          </w:tcPr>
          <w:p w:rsidR="007E408C" w:rsidRPr="0032224D" w:rsidRDefault="007E408C" w:rsidP="00B50050">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8 класса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hyperlink r:id="rId38"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Элементы комбинаторики</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Геометрическая вероятность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Испытания Бернулли</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величина</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контроль</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r w:rsidR="007E408C" w:rsidRPr="0032224D" w:rsidTr="00DD1B1D">
        <w:trPr>
          <w:gridAfter w:val="4"/>
          <w:wAfter w:w="16896" w:type="dxa"/>
          <w:trHeight w:val="60"/>
        </w:trPr>
        <w:tc>
          <w:tcPr>
            <w:tcW w:w="647" w:type="dxa"/>
          </w:tcPr>
          <w:p w:rsidR="007E408C" w:rsidRPr="0032224D" w:rsidRDefault="007E408C" w:rsidP="0059451F">
            <w:pPr>
              <w:spacing w:after="0" w:line="240" w:lineRule="auto"/>
              <w:jc w:val="center"/>
              <w:rPr>
                <w:rFonts w:ascii="Times New Roman" w:hAnsi="Times New Roman"/>
                <w:sz w:val="20"/>
                <w:szCs w:val="20"/>
              </w:rPr>
            </w:pPr>
          </w:p>
        </w:tc>
        <w:tc>
          <w:tcPr>
            <w:tcW w:w="2580" w:type="dxa"/>
          </w:tcPr>
          <w:p w:rsidR="007E408C" w:rsidRPr="0032224D" w:rsidRDefault="007E408C" w:rsidP="003A65E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B50050">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3A65E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00A09">
      <w:pPr>
        <w:spacing w:after="0" w:line="240" w:lineRule="auto"/>
        <w:jc w:val="both"/>
        <w:rPr>
          <w:rFonts w:ascii="Times New Roman" w:hAnsi="Times New Roman"/>
          <w:i/>
          <w:sz w:val="24"/>
          <w:szCs w:val="24"/>
        </w:rPr>
      </w:pPr>
    </w:p>
    <w:p w:rsidR="007E408C" w:rsidRPr="0032224D" w:rsidRDefault="007E408C" w:rsidP="00800A09">
      <w:pPr>
        <w:spacing w:after="0" w:line="240" w:lineRule="auto"/>
        <w:jc w:val="both"/>
        <w:rPr>
          <w:rFonts w:ascii="Times New Roman" w:hAnsi="Times New Roman"/>
          <w:b/>
          <w:sz w:val="24"/>
          <w:szCs w:val="24"/>
        </w:rPr>
      </w:pPr>
      <w:r w:rsidRPr="0032224D">
        <w:rPr>
          <w:rFonts w:ascii="Times New Roman" w:hAnsi="Times New Roman"/>
          <w:b/>
          <w:sz w:val="24"/>
          <w:szCs w:val="24"/>
        </w:rPr>
        <w:t>2.1.10. Математика (углубленный уровень)</w:t>
      </w:r>
    </w:p>
    <w:p w:rsidR="007E408C" w:rsidRPr="0032224D" w:rsidRDefault="007E408C" w:rsidP="00800A09">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w:t>
      </w:r>
      <w:r w:rsidRPr="0032224D">
        <w:rPr>
          <w:rFonts w:ascii="Times New Roman" w:hAnsi="Times New Roman"/>
          <w:sz w:val="24"/>
          <w:szCs w:val="24"/>
        </w:rPr>
        <w:t xml:space="preserve"> </w:t>
      </w:r>
      <w:r w:rsidRPr="0032224D">
        <w:rPr>
          <w:rFonts w:ascii="Times New Roman" w:hAnsi="Times New Roman"/>
          <w:i/>
          <w:sz w:val="24"/>
          <w:szCs w:val="24"/>
        </w:rPr>
        <w:t>записка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математике углубленного уровня для 7-9 классов подготовлена в соответствии с федеральной рабочей программой по учебному предмету «Математика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математике в 7–9 классах являются:</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4A10FB">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Содержание учебного предмета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изучение учебного курса «Алгебра» отводится 408 часов: в 7 классе – 136 часов (4 часа в неделю), в 8 классе – 136 часов (4 часа в неделю), в 9 классе – 136 часов (4 часа в неделю).</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с натуральным показателем и её свойства. Запись числа в десятичной позиционной системе счисления.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 целых чисел. Свойства делимости.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Наибольший общий делитель и наименьшее общее кратное двух чисел. Взаимно простые числа. Алгоритм Евклида.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Деление с остатком. Арифметические операции над остатками.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Тождество. Тождественные преобразования алгебраических выражений. Доказательство тождеств.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Одночлены. Одночлен стандартного вида. Степень одночлена.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многочлена на множители. Вынесение общего множителя за скобки. Метод группировки.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Линейная функция, её свойства. График линейной функции. График функции y = |x|. Кусочно-заданные функции.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с остатками. Остатки степеней. Применение остатков к решению уравнений в целых числах и текстовых задач.</w:t>
      </w:r>
    </w:p>
    <w:p w:rsidR="007E408C" w:rsidRPr="0032224D" w:rsidRDefault="007E408C" w:rsidP="004A10FB">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Стандартный вид числа.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Рациональные выражения. Тождественные преобразования рациональных выражений.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с целым показателем и её свойства. Преобразование выражений, содержащих степени.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Дробно-рациональные уравнения. Решение дробно-рациональных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с помощью дробно-рациональных уравнений.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Графическая интерпретация уравнений с двумя переменными.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неравенства. Свойства числовых неравенств.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с переменной. Строгие и нестрогие неравенства. Сложение и умножение числовых неравенств. Оценивание значения выражения.</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Доказательство неравенств.</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решении неравенства с одной переменной. Множество решений неравенства. Равносильные неравенства.</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неравенство с одной переменной и множества его решений.</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E408C" w:rsidRPr="0032224D" w:rsidRDefault="007E408C" w:rsidP="004A10F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Линейная функция. Функции, описывающие прямую и обратную пропорциональные зависимости, их графики.</w:t>
      </w:r>
    </w:p>
    <w:p w:rsidR="007E408C" w:rsidRPr="0032224D" w:rsidRDefault="007E408C" w:rsidP="005A75B0">
      <w:pPr>
        <w:spacing w:after="0" w:line="240" w:lineRule="auto"/>
        <w:ind w:firstLine="708"/>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9.2pt;margin-top:16.2pt;width:269.25pt;height:39pt;z-index:-251658240;visibility:visible">
            <v:imagedata r:id="rId39" o:title="" croptop="20957f" cropbottom="41693f" cropleft="18823f" cropright="35507f"/>
            <w10:wrap type="topAndBottom"/>
          </v:shape>
        </w:pict>
      </w:r>
      <w:r w:rsidRPr="0032224D">
        <w:rPr>
          <w:rFonts w:ascii="Times New Roman" w:hAnsi="Times New Roman"/>
          <w:sz w:val="24"/>
          <w:szCs w:val="24"/>
        </w:rPr>
        <w:t xml:space="preserve">Функции </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 xml:space="preserve"> и их свойства. Кусочно-заданные функции.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Числа и вычисления</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n-й степени и его свойства. Степень с рациональным показателем и её свойства.</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Алгебраические выражения</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Тождественные преобразования выражений, содержащих корень n-й степени. Тождественные преобразования выражений, содержащих степень с рациональным показателем.</w:t>
      </w:r>
    </w:p>
    <w:p w:rsidR="007E408C" w:rsidRPr="0032224D" w:rsidRDefault="007E408C" w:rsidP="004A10FB">
      <w:pPr>
        <w:spacing w:after="0" w:line="240" w:lineRule="auto"/>
        <w:jc w:val="both"/>
        <w:rPr>
          <w:rFonts w:ascii="Times New Roman" w:hAnsi="Times New Roman"/>
          <w:sz w:val="24"/>
          <w:szCs w:val="24"/>
        </w:rPr>
      </w:pPr>
      <w:r w:rsidRPr="0032224D">
        <w:rPr>
          <w:rFonts w:ascii="Times New Roman" w:hAnsi="Times New Roman"/>
          <w:sz w:val="24"/>
          <w:szCs w:val="24"/>
        </w:rPr>
        <w:t>Квадратный трёхчлен. Корни квадратного трёхчлена. Разложение квадратного трёхчлена на линейные множители.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Уравнения и неравенства</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неравенства. Решение линейных неравенств. Доказательство неравенств.</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Решение текстовых задач с помощью неравенств, систем неравенств.</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Функции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y =ax2, y = a(x – m)2 и y = a(x – m)2 +n. Построение графиков функций с помощью преобразований.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Дробно-линейная функция. Исследование функций.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Функция y = xn с натуральным показателем n и её график.</w:t>
      </w:r>
    </w:p>
    <w:p w:rsidR="007E408C" w:rsidRPr="0032224D" w:rsidRDefault="007E408C" w:rsidP="004A10FB">
      <w:pPr>
        <w:spacing w:after="0" w:line="240" w:lineRule="auto"/>
        <w:jc w:val="both"/>
        <w:rPr>
          <w:rFonts w:ascii="Times New Roman" w:hAnsi="Times New Roman"/>
          <w:b/>
          <w:sz w:val="24"/>
          <w:szCs w:val="24"/>
        </w:rPr>
      </w:pPr>
      <w:r w:rsidRPr="0032224D">
        <w:rPr>
          <w:rFonts w:ascii="Times New Roman" w:hAnsi="Times New Roman"/>
          <w:b/>
          <w:sz w:val="24"/>
          <w:szCs w:val="24"/>
        </w:rPr>
        <w:t>Числовые последовательности и прогрессии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сходимости последовательности, о суммировании бесконечно убывающей геометрической прогрессии.</w:t>
      </w:r>
    </w:p>
    <w:p w:rsidR="007E408C" w:rsidRPr="0032224D" w:rsidRDefault="007E408C" w:rsidP="005A75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 математической индукции. Простейшие примеры.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Начала геометрии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расположение точек на прямой. Измерение длины отрезка, расстояние между точками.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Первичные представления о равенстве фигур, их расположении, симметрии.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построения. Инструменты для измерений и построений.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Соотношения между сторонами и углами треугольника. Неравенство треугольника. Неравенство о длине ломаной.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Симметричные фигуры. Основные свойства осевой симметрии. Примеры симметрии в окружающем мире.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Параллельные прямые. Сумма углов многоугольника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Прямоугольные треугольники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Окружность</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Касательная и секущая к окружности. Окружность, вписанная в угол. Простейшие построения с помощью циркуля и линейки.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Геометрические места точек</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Построения с помощью циркуля и линейки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Средняя линия треугольника. Метод удвоения медианы треугольника. Теорема о пересечении медиан треугольника.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Фалеса, теорема о пропорциональных отрезках. Теорема Вариньона для произвольного четырёхугольника.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Центрально-симметричные фигуры.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Площадь</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Пифагора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Теорема Пифагора. Применение теоремы Пифагора при решении практических задач.</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тригонометрии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Углы и четырёхугольники, связанные с окружностью</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Подобие треугольников</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 координат</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Длина окружности и площадь круга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плоскости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союзы «И» и «ИЛИ». Связь между логическими союзами и операциями над множествами. Использование логических союзов в алгебре.</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7E408C" w:rsidRPr="0032224D" w:rsidRDefault="007E408C" w:rsidP="00B5281C">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Геометрическая вероятность. Случайный выбор точки из фигуры на плоскости, из отрезка, из дуги окружности.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E408C" w:rsidRPr="0032224D" w:rsidRDefault="007E408C" w:rsidP="008F4D0F">
      <w:pPr>
        <w:spacing w:after="0" w:line="240" w:lineRule="auto"/>
        <w:jc w:val="both"/>
        <w:rPr>
          <w:rFonts w:ascii="Times New Roman" w:hAnsi="Times New Roman"/>
          <w:b/>
          <w:sz w:val="24"/>
          <w:szCs w:val="24"/>
        </w:rPr>
      </w:pP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B20973">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sz w:val="24"/>
          <w:szCs w:val="24"/>
        </w:rPr>
        <w:t xml:space="preserve"> </w:t>
      </w:r>
      <w:r w:rsidRPr="0032224D">
        <w:rPr>
          <w:rFonts w:ascii="Times New Roman" w:hAnsi="Times New Roman"/>
          <w:i/>
          <w:sz w:val="24"/>
          <w:szCs w:val="24"/>
        </w:rPr>
        <w:t>трудовое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r w:rsidRPr="0032224D">
        <w:rPr>
          <w:rFonts w:ascii="Times New Roman" w:hAnsi="Times New Roman"/>
          <w:sz w:val="24"/>
          <w:szCs w:val="24"/>
        </w:rPr>
        <w:t>:</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к изменяющимся условиям социальной и природной среды:</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B20973">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i/>
          <w:sz w:val="24"/>
          <w:szCs w:val="24"/>
        </w:rPr>
        <w:t>Коммуникативные универсальные учебные действия</w:t>
      </w:r>
      <w:r w:rsidRPr="0032224D">
        <w:rPr>
          <w:rFonts w:ascii="Times New Roman" w:hAnsi="Times New Roman"/>
          <w:sz w:val="24"/>
          <w:szCs w:val="24"/>
        </w:rPr>
        <w:t>:</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7E408C" w:rsidRPr="0032224D" w:rsidRDefault="007E408C" w:rsidP="00B20973">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B20973">
      <w:pPr>
        <w:spacing w:after="0" w:line="240" w:lineRule="auto"/>
        <w:ind w:firstLine="426"/>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B2097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эмоции при изучении математических объектов и фактов, давать эмоциональную оценку решения задачи.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смысл позиционной записи натурального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действия со степенями с натуральными показателями.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w:t>
      </w:r>
    </w:p>
    <w:p w:rsidR="007E408C" w:rsidRPr="0032224D" w:rsidRDefault="007E408C" w:rsidP="00B20973">
      <w:pPr>
        <w:spacing w:after="0" w:line="240" w:lineRule="auto"/>
        <w:jc w:val="both"/>
        <w:rPr>
          <w:rFonts w:ascii="Times New Roman" w:hAnsi="Times New Roman"/>
          <w:sz w:val="24"/>
          <w:szCs w:val="24"/>
        </w:rPr>
      </w:pPr>
      <w:r w:rsidRPr="0032224D">
        <w:rPr>
          <w:rFonts w:ascii="Times New Roman" w:hAnsi="Times New Roman"/>
          <w:sz w:val="24"/>
          <w:szCs w:val="24"/>
        </w:rPr>
        <w:t>объектов.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Раскладывать на множители натуральные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чётное число, нечётное число, взаимно простые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остатка по модулю, применять свойства сравнений по модулю.</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Выражения с переменными.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значения буквенных выражений при заданных значениях переменных.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тождества, выполнять тождественные преобразования выражений, доказывать тождества.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Многочлены.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степеней с натуральными показателями для преобразования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Подбирать примеры пар чисел, являющихся решением линейного уравнения с двумя переменными.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двух линейных уравнений с двумя переменными, в том числе графически.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Отмечать в координатной плоскости точки по заданным координатам.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графики линейных функций.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значение функции по значению её аргумента.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Иррациональные числа.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представления о расширении числовых множеств.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Делимость.</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понятием остатка по модулю, применять свойства сравнений по модулю, находить остатки суммы и произведения по данному модулю.</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Дробно-рациональные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допустимые значения переменных в дробно-рациональных выражениях.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основное свойство рациональной дроби.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тождественные преобразования рациональных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Иррациональные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допустимые значения переменных в выражениях, содержащих арифметические квадратные корни.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преобразования иррациональных выражений, используя свойства корней.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квадратные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дробно-рациональные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параметрами, несложные системы линейных уравнений с параметрами.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графики функций , описывать свойства числовой функции по её графику.</w:t>
      </w:r>
    </w:p>
    <w:p w:rsidR="007E408C" w:rsidRPr="0032224D" w:rsidRDefault="007E408C" w:rsidP="00B20973">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множества действительных чисел при решении задач, проведении рассуждений и доказательств.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понятием квадратного трёхчлена, находить корни квадратного трёхчлена.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Раскладывать квадратный трёхчлен на линейные множители.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дробно-рациональные уравнения.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несложные квадратные уравнения с параметром.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несложные системы нелинейных уравнений с параметром.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уравнения, неравенства и их системы, в том числе с ограничениями, например, в целых числах.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текстовые задачи алгебраическим способом с помощью составления уравнений, неравенств, их систем.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 и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положение графика квадратичной функции в зависимости от её коэффициентов.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график квадратичной функции, описывать свойства квадратичной функции по её графику.</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квадратичной функции для решения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примере квадратичной функции строить график функции y =af(kx + b) + c с помощью преобразований графика функции y=f(x).</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с помощью графика реальную зависимость или процесс по их характеристикам.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Свободно оперировать понятиями: последовательность, арифметическая и геометрическая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Задавать последовательности разными способами: описательным, табличным, с помощью формулы n-го члена, рекуррентным.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члены последовательности точками на координатной плоскости.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 математической индукции при решении задач.</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к геометрическим задачам.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применять простейшие геометрические неравенства, понимать их практический смысл.</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свойства точки пересечения медиан треугольника (центра масс) в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центрально-симметричные фигуры и использовать их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гомотетии, применять в практических ситуациях.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Чевы и Менелая при решении задач.</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7E408C" w:rsidRPr="0032224D" w:rsidRDefault="007E408C" w:rsidP="00D70B1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частоты значений, группировать данные, строить гистограммы группированных данных.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E408C" w:rsidRPr="0032224D" w:rsidRDefault="007E408C" w:rsidP="00B5281C">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случайных величинах и опознавать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7E408C" w:rsidRPr="0032224D" w:rsidRDefault="007E408C" w:rsidP="009C12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503"/>
        <w:gridCol w:w="4536"/>
      </w:tblGrid>
      <w:tr w:rsidR="007E408C" w:rsidRPr="0032224D" w:rsidTr="00D03352">
        <w:tc>
          <w:tcPr>
            <w:tcW w:w="647" w:type="dxa"/>
          </w:tcPr>
          <w:p w:rsidR="007E408C" w:rsidRPr="0032224D" w:rsidRDefault="007E408C" w:rsidP="00C225A2">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C225A2">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C225A2">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3" w:type="dxa"/>
          </w:tcPr>
          <w:p w:rsidR="007E408C" w:rsidRPr="0032224D" w:rsidRDefault="007E408C" w:rsidP="00C225A2">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C225A2">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Алгебра</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Рациональные числа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0"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D0335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координаты и графики. 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tcPr>
          <w:p w:rsidR="007E408C" w:rsidRPr="0032224D" w:rsidRDefault="007E408C" w:rsidP="00C225A2">
            <w:pPr>
              <w:widowControl w:val="0"/>
              <w:autoSpaceDE w:val="0"/>
              <w:autoSpaceDN w:val="0"/>
              <w:spacing w:after="0" w:line="240" w:lineRule="auto"/>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выражения с переменными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системы уравнений: линейные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степень с натуральным показателем</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многочлены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23</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формулы сокращённого умножения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делимость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 линейная функция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системы уравнений: системы линейных уравнений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1"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E105A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квадратный корень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дробно-рациональные выражения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дробно-рациональные уравнения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степени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Числа и вычисления: делимость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функции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2"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квадратные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Pr>
          <w:p w:rsidR="007E408C" w:rsidRPr="0032224D" w:rsidRDefault="007E408C" w:rsidP="008C5FF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Уравнения и неравенства: уравнения, неравенства и их системы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последовательности и прогрессии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Алгебраические выражения: степень с рациональным показателем</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Геометрия</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Начала геометрии. Простейшие геометрические фигуры и их свойства. Измерение геометрических величин</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28</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3"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Треугольники</w:t>
            </w:r>
          </w:p>
        </w:tc>
        <w:tc>
          <w:tcPr>
            <w:tcW w:w="907" w:type="dxa"/>
          </w:tcPr>
          <w:p w:rsidR="007E408C" w:rsidRPr="0032224D" w:rsidRDefault="007E408C" w:rsidP="0095526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Параллельность. Сумма углов треугольника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Прямоугольные треугольники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Геометрические неравенства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Окружность. Геометрические места точек. Построения с помощью циркуля и линейки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Четырёхугольники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4"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Подобие</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Площадь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Теорема Пифагора и начала тригонометрии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Углы и четырёхугольники, связанные с окружностью </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Решение треугольников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5"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Подобие треугольников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Метод координат</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Векторы</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95526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Длина окружности и площадь круга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Движения плоскости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Повторение, обобщение, систематизация знаний. </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3"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vAlign w:val="center"/>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Вероятность и статистика</w:t>
            </w: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Представление данных</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6"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изменчивость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Логика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и частота случайного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7 класса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7"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Множества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Вероятность случайного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Описательная статистика. Рассеивание данных</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 в теорию графов</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Логика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Операции над случайными событиями. Сложение вероятностей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Условная вероятность, умножение вероятностей, независимые события</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10173" w:type="dxa"/>
            <w:gridSpan w:val="5"/>
          </w:tcPr>
          <w:p w:rsidR="007E408C" w:rsidRPr="0032224D" w:rsidRDefault="007E408C" w:rsidP="00C225A2">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курса 8 класса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hyperlink r:id="rId48"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Элементы комбинаторики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Геометрическая вероятность</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Испытания Бернулли</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Случайная величина</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Числовые характеристики случайных величин</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Закон больших чисел</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обобщение, систематизация знаний</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r w:rsidR="007E408C" w:rsidRPr="0032224D" w:rsidTr="00D03352">
        <w:trPr>
          <w:trHeight w:val="60"/>
        </w:trPr>
        <w:tc>
          <w:tcPr>
            <w:tcW w:w="647" w:type="dxa"/>
          </w:tcPr>
          <w:p w:rsidR="007E408C" w:rsidRPr="0032224D" w:rsidRDefault="007E408C" w:rsidP="00C225A2">
            <w:pPr>
              <w:spacing w:after="0" w:line="240" w:lineRule="auto"/>
              <w:jc w:val="center"/>
              <w:rPr>
                <w:rFonts w:ascii="Times New Roman" w:hAnsi="Times New Roman"/>
                <w:sz w:val="20"/>
                <w:szCs w:val="20"/>
              </w:rPr>
            </w:pPr>
          </w:p>
        </w:tc>
        <w:tc>
          <w:tcPr>
            <w:tcW w:w="2580" w:type="dxa"/>
          </w:tcPr>
          <w:p w:rsidR="007E408C" w:rsidRPr="0032224D" w:rsidRDefault="007E408C" w:rsidP="00C225A2">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225A2">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3"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225A2">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2.1.11. Информатика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0868E3">
      <w:pPr>
        <w:pStyle w:val="ListParagraph"/>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0868E3">
      <w:pPr>
        <w:pStyle w:val="ListParagraph"/>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E408C" w:rsidRPr="0032224D" w:rsidRDefault="007E408C" w:rsidP="000868E3">
      <w:pPr>
        <w:pStyle w:val="ListParagraph"/>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0868E3">
      <w:pPr>
        <w:pStyle w:val="ListParagraph"/>
        <w:numPr>
          <w:ilvl w:val="0"/>
          <w:numId w:val="136"/>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Учебный предмет «Информатика» в основном общем образовании отражает:</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безопасного для здоровья использования различных электронных средств обучения;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«Информатика» входит в предметную область «Математика и информатика» и является обязательным для изучения в 7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устройство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Программы и данные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и информационные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графика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Мультимедийные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 Элементы математической логики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Исполнители и алгоритмы. Алгоритмические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 (Python, C++, Паскаль, Java,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и стратегии безопасного поведения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алгоритмов и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Электронные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ListParagraph"/>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0868E3">
      <w:pPr>
        <w:pStyle w:val="ListParagraph"/>
        <w:numPr>
          <w:ilvl w:val="0"/>
          <w:numId w:val="1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ListParagraph"/>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0868E3">
      <w:pPr>
        <w:pStyle w:val="ListParagraph"/>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0868E3">
      <w:pPr>
        <w:pStyle w:val="ListParagraph"/>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0868E3">
      <w:pPr>
        <w:pStyle w:val="ListParagraph"/>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0868E3">
      <w:pPr>
        <w:pStyle w:val="ListParagraph"/>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0868E3">
      <w:pPr>
        <w:pStyle w:val="ListParagraph"/>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0868E3">
      <w:pPr>
        <w:pStyle w:val="ListParagraph"/>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0868E3">
      <w:pPr>
        <w:pStyle w:val="ListParagraph"/>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в условиях противоречивой информации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ListParagraph"/>
        <w:numPr>
          <w:ilvl w:val="0"/>
          <w:numId w:val="141"/>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различия между позиционными и непозиционными системами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«высказывание», «логическая операция», «логическое выражение»;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разработке программ логические значения, операции и выражения с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500AB5">
        <w:tc>
          <w:tcPr>
            <w:tcW w:w="646" w:type="dxa"/>
          </w:tcPr>
          <w:p w:rsidR="007E408C" w:rsidRPr="0032224D" w:rsidRDefault="007E408C">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813AF2">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Цифровая грамотность</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5"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7.</w:t>
            </w:r>
            <w:r w:rsidRPr="0032224D">
              <w:rPr>
                <w:rFonts w:ascii="Times New Roman" w:hAnsi="Times New Roman"/>
                <w:sz w:val="20"/>
                <w:szCs w:val="20"/>
                <w:lang w:val="en-US"/>
              </w:rPr>
              <w:t>php</w:t>
            </w:r>
          </w:p>
        </w:tc>
        <w:tc>
          <w:tcPr>
            <w:tcW w:w="3749" w:type="dxa"/>
            <w:vMerge w:val="restart"/>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Теоретические основы информатики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785" w:type="dxa"/>
            <w:vMerge/>
            <w:vAlign w:val="center"/>
          </w:tcPr>
          <w:p w:rsidR="007E408C" w:rsidRPr="0032224D" w:rsidRDefault="007E408C">
            <w:pPr>
              <w:spacing w:after="0"/>
              <w:rPr>
                <w:rFonts w:ascii="Times New Roman" w:hAnsi="Times New Roman"/>
                <w:sz w:val="20"/>
                <w:szCs w:val="20"/>
                <w:lang w:val="en-US"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500AB5">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Информационные технологии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1785" w:type="dxa"/>
            <w:vMerge/>
            <w:vAlign w:val="center"/>
          </w:tcPr>
          <w:p w:rsidR="007E408C" w:rsidRPr="0032224D" w:rsidRDefault="007E408C">
            <w:pPr>
              <w:spacing w:after="0"/>
              <w:rPr>
                <w:rFonts w:ascii="Times New Roman" w:hAnsi="Times New Roman"/>
                <w:sz w:val="20"/>
                <w:szCs w:val="20"/>
                <w:lang w:val="en-US"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500AB5">
        <w:tc>
          <w:tcPr>
            <w:tcW w:w="646" w:type="dxa"/>
          </w:tcPr>
          <w:p w:rsidR="007E408C" w:rsidRPr="0032224D" w:rsidRDefault="007E408C">
            <w:pPr>
              <w:rPr>
                <w:rFonts w:ascii="Times New Roman" w:hAnsi="Times New Roman"/>
                <w:sz w:val="20"/>
                <w:szCs w:val="20"/>
                <w:lang w:val="en-US"/>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10320" w:type="dxa"/>
            <w:gridSpan w:val="5"/>
          </w:tcPr>
          <w:p w:rsidR="007E408C" w:rsidRPr="0032224D" w:rsidRDefault="007E408C" w:rsidP="00500AB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785"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https://bosova.ru/metodist/authors/informatika/3/eor8.php</w:t>
            </w:r>
          </w:p>
        </w:tc>
        <w:tc>
          <w:tcPr>
            <w:tcW w:w="3749"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lang w:val="en-US"/>
              </w:rPr>
            </w:pP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10320" w:type="dxa"/>
            <w:gridSpan w:val="5"/>
          </w:tcPr>
          <w:p w:rsidR="007E408C" w:rsidRPr="0032224D" w:rsidRDefault="007E408C" w:rsidP="00500AB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Цифровая грамотность</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val="restart"/>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9.</w:t>
            </w:r>
            <w:r w:rsidRPr="0032224D">
              <w:rPr>
                <w:rFonts w:ascii="Times New Roman" w:hAnsi="Times New Roman"/>
                <w:sz w:val="20"/>
                <w:szCs w:val="20"/>
                <w:lang w:val="en-US"/>
              </w:rPr>
              <w:t>php</w:t>
            </w:r>
          </w:p>
        </w:tc>
        <w:tc>
          <w:tcPr>
            <w:tcW w:w="3749" w:type="dxa"/>
            <w:vMerge w:val="restart"/>
          </w:tcPr>
          <w:p w:rsidR="007E408C" w:rsidRPr="0032224D" w:rsidRDefault="007E408C" w:rsidP="00500AB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r w:rsidR="007E408C" w:rsidRPr="0032224D" w:rsidTr="00500AB5">
        <w:trPr>
          <w:trHeight w:val="70"/>
        </w:trPr>
        <w:tc>
          <w:tcPr>
            <w:tcW w:w="646" w:type="dxa"/>
          </w:tcPr>
          <w:p w:rsidR="007E408C" w:rsidRPr="0032224D" w:rsidRDefault="007E408C" w:rsidP="00500AB5">
            <w:pPr>
              <w:spacing w:after="0" w:line="240" w:lineRule="auto"/>
              <w:rPr>
                <w:rFonts w:ascii="Times New Roman" w:hAnsi="Times New Roman"/>
                <w:sz w:val="20"/>
                <w:szCs w:val="20"/>
                <w:lang w:val="en-US"/>
              </w:rPr>
            </w:pPr>
          </w:p>
        </w:tc>
        <w:tc>
          <w:tcPr>
            <w:tcW w:w="3290" w:type="dxa"/>
          </w:tcPr>
          <w:p w:rsidR="007E408C" w:rsidRPr="0032224D" w:rsidRDefault="007E408C" w:rsidP="00500AB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500AB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785"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500AB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500AB5">
      <w:pPr>
        <w:spacing w:after="0" w:line="240" w:lineRule="auto"/>
        <w:jc w:val="both"/>
        <w:rPr>
          <w:rFonts w:ascii="Times New Roman" w:hAnsi="Times New Roman"/>
          <w:i/>
          <w:sz w:val="24"/>
          <w:szCs w:val="24"/>
        </w:rPr>
      </w:pPr>
    </w:p>
    <w:p w:rsidR="007E408C" w:rsidRPr="0032224D" w:rsidRDefault="007E408C" w:rsidP="00B71878">
      <w:pPr>
        <w:spacing w:after="0" w:line="240" w:lineRule="auto"/>
        <w:jc w:val="both"/>
        <w:rPr>
          <w:rFonts w:ascii="Times New Roman" w:hAnsi="Times New Roman"/>
          <w:b/>
          <w:sz w:val="24"/>
          <w:szCs w:val="24"/>
        </w:rPr>
      </w:pPr>
      <w:r w:rsidRPr="0032224D">
        <w:rPr>
          <w:rFonts w:ascii="Times New Roman" w:hAnsi="Times New Roman"/>
          <w:b/>
          <w:sz w:val="24"/>
          <w:szCs w:val="24"/>
        </w:rPr>
        <w:tab/>
        <w:t>2.1.12. Информатика (углубленный уровень)</w:t>
      </w:r>
    </w:p>
    <w:p w:rsidR="007E408C" w:rsidRPr="0032224D" w:rsidRDefault="007E408C" w:rsidP="00B71878">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w:t>
      </w:r>
      <w:r w:rsidRPr="0032224D">
        <w:t xml:space="preserve"> </w:t>
      </w:r>
      <w:r w:rsidRPr="0032224D">
        <w:rPr>
          <w:rFonts w:ascii="Times New Roman" w:hAnsi="Times New Roman"/>
          <w:sz w:val="24"/>
          <w:szCs w:val="24"/>
        </w:rPr>
        <w:t>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 в основном общем образовании отражает: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E408C" w:rsidRPr="0032224D" w:rsidRDefault="007E408C" w:rsidP="00063621">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построения файловых систем. Полное имя файла (папки, каталога). Путь к файлу (папке, каталогу).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Архивация данных. Использование программ-архиваторов.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вирусы и другие вредоносные программы. Программы для защиты от вирусов.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сервисы интернет-коммуникаций.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Двоичный код. Представление данных в компьютере как текстов в двоичном алфавите.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Скорость передачи данных. Единицы скорости передачи данных. Искажение данных при передаче.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цвета. Цветовые модели. Модели RGB, CMYK, HSL. Глубина кодирования. Палитра.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алгоритма. Исполнители алгоритмов. Алгоритм как план управления исполнителем.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алгоритма. Способы записи алгоритма (словесный, в виде блок-схемы, программа).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«повторение»: циклы с заданным числом повторений, с условием выполнения, с переменной цикла.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Вспомогательные алгоритмы. Использование параметров для изменения результатов работы вспомогательных алгоритмов.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 для исполнителей.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алгоритмов вручную и на компьютере. Синтаксические и логические ошибки. Отказы.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координат в компьютерной графике. Изменение цвета пикселя.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анимации. Использование анимации для имитации движения объекта. Управления анимацией с помощью клавиатуры.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 и их структурные элементы (страница, абзац, строка, слово, символ).</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и формул.</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Параметры страницы, нумерация страниц. Добавление в документ колонтитулов, ссылок.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Добавление на слайд аудиовизуальных данных. Анимация. Гиперссылки.</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система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целых чисел в Р-ичных системах счисления. Арифметические операции в Р-ичных системах счисления.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элементы. Знакомство с логическими основами компьютера. Сумматор.</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 (Python, C++, Java, C#). Система программирования: редактор текста программ, транслятор, отладчик.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Переменная: тип, имя, значение. Целые, вещественные и символьные переменные.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Операции с вещественными числами. Встроенные функции.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Случайные (псевдослучайные) числа.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 с переменной. Алгоритм проверки натурального числа на простоту.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сложности алгоритмов.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Преобразование формул при копировании. Относительная, абсолютная и смешанная адресация.</w:t>
      </w:r>
    </w:p>
    <w:p w:rsidR="007E408C" w:rsidRPr="0032224D" w:rsidRDefault="007E408C" w:rsidP="0006362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модели. Таблица как представление отношения.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Сортировка массивов. Встроенные возможности сортировки выбранного языка программирования.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Двоичный поиск в упорядоченном массиве.</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 Сортировка по нескольким критериям (уровням).</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Динамическое программирование в электронных таблицах.</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063621">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7E408C" w:rsidRPr="0032224D" w:rsidRDefault="007E408C" w:rsidP="003D6806">
      <w:pPr>
        <w:spacing w:after="0" w:line="240" w:lineRule="auto"/>
        <w:jc w:val="both"/>
        <w:rPr>
          <w:rFonts w:ascii="Times New Roman" w:hAnsi="Times New Roman"/>
          <w:i/>
          <w:sz w:val="24"/>
          <w:szCs w:val="24"/>
        </w:rPr>
      </w:pPr>
    </w:p>
    <w:p w:rsidR="007E408C" w:rsidRPr="0032224D" w:rsidRDefault="007E408C" w:rsidP="003D6806">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3D680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духовно-нравственного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гражданского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ценности научного познания: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формирования культуры здоровья: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8) адаптации обучающегося к изменяющимся условиям социальной среды: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3D6806">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Метапредметные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3D680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выбор в условиях противоречивой информации и брать ответственность за решение.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оценку ситуации и предлагать план её изменения;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3D680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современных устройств хранения и передачи данных, сравнивать их количественные характеристики;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различия между позиционными и непозиционными системами счисления;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сравнивать и производить арифметические операции над целыми числами в позиционных системах счисления;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«высказывание», «логическая операция», «логическое выражение»;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таблицы истинности для логических выражений, строить логические выражения по таблицам истинности;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упрощать логические выражения, используя законы алгебры логики;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логических элементов компьютера;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подходящий алгоритм для решения задачи;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на изучаемом языке программирования;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у обучающегося будут сформированы следующие умения: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однотабличную базу данных, составлять запросы к базе данных с помощью визуального редактора;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разрабатывать веб-страницы, содержащие рисунки, списки и гиперссылки;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7E408C" w:rsidRPr="0032224D" w:rsidRDefault="007E408C" w:rsidP="003D6806">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E408C" w:rsidRPr="0032224D" w:rsidRDefault="007E408C" w:rsidP="008F4D0F">
      <w:pPr>
        <w:spacing w:after="0" w:line="240" w:lineRule="auto"/>
        <w:ind w:firstLine="708"/>
        <w:jc w:val="both"/>
        <w:rPr>
          <w:rFonts w:ascii="Times New Roman" w:hAnsi="Times New Roman"/>
          <w:b/>
          <w:sz w:val="24"/>
          <w:szCs w:val="24"/>
        </w:rPr>
      </w:pPr>
    </w:p>
    <w:p w:rsidR="007E408C" w:rsidRPr="0032224D" w:rsidRDefault="007E408C" w:rsidP="00B71878">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6870D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6870D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6870D5">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Цифровая грамотность</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7.</w:t>
            </w:r>
            <w:r w:rsidRPr="0032224D">
              <w:rPr>
                <w:rFonts w:ascii="Times New Roman" w:hAnsi="Times New Roman"/>
                <w:sz w:val="20"/>
                <w:szCs w:val="20"/>
                <w:lang w:val="en-US"/>
              </w:rPr>
              <w:t>php</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25</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https://bosova.ru/metodist/authors/informatika/3/eor8.php</w:t>
            </w:r>
          </w:p>
        </w:tc>
        <w:tc>
          <w:tcPr>
            <w:tcW w:w="3749"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36</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Цифровая грамотность</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val="en-US"/>
              </w:rPr>
              <w:t>https</w:t>
            </w:r>
            <w:r w:rsidRPr="0032224D">
              <w:rPr>
                <w:rFonts w:ascii="Times New Roman" w:hAnsi="Times New Roman"/>
                <w:sz w:val="20"/>
                <w:szCs w:val="20"/>
              </w:rPr>
              <w:t>://</w:t>
            </w:r>
            <w:r w:rsidRPr="0032224D">
              <w:rPr>
                <w:rFonts w:ascii="Times New Roman" w:hAnsi="Times New Roman"/>
                <w:sz w:val="20"/>
                <w:szCs w:val="20"/>
                <w:lang w:val="en-US"/>
              </w:rPr>
              <w:t>bosova</w:t>
            </w:r>
            <w:r w:rsidRPr="0032224D">
              <w:rPr>
                <w:rFonts w:ascii="Times New Roman" w:hAnsi="Times New Roman"/>
                <w:sz w:val="20"/>
                <w:szCs w:val="20"/>
              </w:rPr>
              <w:t>.</w:t>
            </w:r>
            <w:r w:rsidRPr="0032224D">
              <w:rPr>
                <w:rFonts w:ascii="Times New Roman" w:hAnsi="Times New Roman"/>
                <w:sz w:val="20"/>
                <w:szCs w:val="20"/>
                <w:lang w:val="en-US"/>
              </w:rPr>
              <w:t>ru</w:t>
            </w:r>
            <w:r w:rsidRPr="0032224D">
              <w:rPr>
                <w:rFonts w:ascii="Times New Roman" w:hAnsi="Times New Roman"/>
                <w:sz w:val="20"/>
                <w:szCs w:val="20"/>
              </w:rPr>
              <w:t>/</w:t>
            </w:r>
            <w:r w:rsidRPr="0032224D">
              <w:rPr>
                <w:rFonts w:ascii="Times New Roman" w:hAnsi="Times New Roman"/>
                <w:sz w:val="20"/>
                <w:szCs w:val="20"/>
                <w:lang w:val="en-US"/>
              </w:rPr>
              <w:t>metodist</w:t>
            </w:r>
            <w:r w:rsidRPr="0032224D">
              <w:rPr>
                <w:rFonts w:ascii="Times New Roman" w:hAnsi="Times New Roman"/>
                <w:sz w:val="20"/>
                <w:szCs w:val="20"/>
              </w:rPr>
              <w:t>/</w:t>
            </w:r>
            <w:r w:rsidRPr="0032224D">
              <w:rPr>
                <w:rFonts w:ascii="Times New Roman" w:hAnsi="Times New Roman"/>
                <w:sz w:val="20"/>
                <w:szCs w:val="20"/>
                <w:lang w:val="en-US"/>
              </w:rPr>
              <w:t>authors</w:t>
            </w:r>
            <w:r w:rsidRPr="0032224D">
              <w:rPr>
                <w:rFonts w:ascii="Times New Roman" w:hAnsi="Times New Roman"/>
                <w:sz w:val="20"/>
                <w:szCs w:val="20"/>
              </w:rPr>
              <w:t>/</w:t>
            </w:r>
            <w:r w:rsidRPr="0032224D">
              <w:rPr>
                <w:rFonts w:ascii="Times New Roman" w:hAnsi="Times New Roman"/>
                <w:sz w:val="20"/>
                <w:szCs w:val="20"/>
                <w:lang w:val="en-US"/>
              </w:rPr>
              <w:t>informatika</w:t>
            </w:r>
            <w:r w:rsidRPr="0032224D">
              <w:rPr>
                <w:rFonts w:ascii="Times New Roman" w:hAnsi="Times New Roman"/>
                <w:sz w:val="20"/>
                <w:szCs w:val="20"/>
              </w:rPr>
              <w:t>/3/</w:t>
            </w:r>
            <w:r w:rsidRPr="0032224D">
              <w:rPr>
                <w:rFonts w:ascii="Times New Roman" w:hAnsi="Times New Roman"/>
                <w:sz w:val="20"/>
                <w:szCs w:val="20"/>
                <w:lang w:val="en-US"/>
              </w:rPr>
              <w:t>eor</w:t>
            </w:r>
            <w:r w:rsidRPr="0032224D">
              <w:rPr>
                <w:rFonts w:ascii="Times New Roman" w:hAnsi="Times New Roman"/>
                <w:sz w:val="20"/>
                <w:szCs w:val="20"/>
              </w:rPr>
              <w:t>9.</w:t>
            </w:r>
            <w:r w:rsidRPr="0032224D">
              <w:rPr>
                <w:rFonts w:ascii="Times New Roman" w:hAnsi="Times New Roman"/>
                <w:sz w:val="20"/>
                <w:szCs w:val="20"/>
                <w:lang w:val="en-US"/>
              </w:rPr>
              <w:t>php</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Теоретические основы информатики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Алгоритмы и программирование</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29</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Информационные технологии</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11</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6870D5">
            <w:pPr>
              <w:spacing w:after="0" w:line="240" w:lineRule="auto"/>
              <w:rPr>
                <w:rFonts w:ascii="Times New Roman" w:hAnsi="Times New Roman"/>
                <w:sz w:val="20"/>
                <w:szCs w:val="20"/>
                <w:lang w:val="en-US"/>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B71878">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2.1.13. Физика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на уровне основного общего образования подготовлена в соответствии с федеральной рабочей программой по учебному предмету «Физика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E408C" w:rsidRPr="0032224D" w:rsidRDefault="007E408C" w:rsidP="000868E3">
      <w:pPr>
        <w:pStyle w:val="ListParagraph"/>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«Физика» входит в предметную область «Естественнонаучные предметы» и является обязательным для изучения в 7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физики отводится 238 часов: в 7 классе 68 часов (2 часа в неделю), в 8 классе — 102 часа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и её роль в познании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(МС1).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работы и опыты  </w:t>
      </w:r>
    </w:p>
    <w:p w:rsidR="007E408C" w:rsidRPr="0032224D" w:rsidRDefault="007E408C" w:rsidP="000868E3">
      <w:pPr>
        <w:pStyle w:val="ListParagraph"/>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0868E3">
      <w:pPr>
        <w:pStyle w:val="ListParagraph"/>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0868E3">
      <w:pPr>
        <w:pStyle w:val="ListParagraph"/>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0868E3">
      <w:pPr>
        <w:pStyle w:val="ListParagraph"/>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размеров малых тел.</w:t>
      </w:r>
    </w:p>
    <w:p w:rsidR="007E408C" w:rsidRPr="0032224D" w:rsidRDefault="007E408C" w:rsidP="000868E3">
      <w:pPr>
        <w:pStyle w:val="ListParagraph"/>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0868E3">
      <w:pPr>
        <w:pStyle w:val="ListParagraph"/>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сведения о строении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0868E3">
      <w:pPr>
        <w:pStyle w:val="ListParagraph"/>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0868E3">
      <w:pPr>
        <w:pStyle w:val="ListParagraph"/>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и взаимодействие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 п.).</w:t>
      </w:r>
    </w:p>
    <w:p w:rsidR="007E408C" w:rsidRPr="0032224D" w:rsidRDefault="007E408C" w:rsidP="000868E3">
      <w:pPr>
        <w:pStyle w:val="ListParagraph"/>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0868E3">
      <w:pPr>
        <w:pStyle w:val="ListParagraph"/>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0868E3">
      <w:pPr>
        <w:pStyle w:val="ListParagraph"/>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0868E3">
      <w:pPr>
        <w:pStyle w:val="ListParagraph"/>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твёрдых тел, жидкостей и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части тела и плотности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0868E3">
      <w:pPr>
        <w:pStyle w:val="ListParagraph"/>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0868E3">
      <w:pPr>
        <w:pStyle w:val="ListParagraph"/>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0868E3">
      <w:pPr>
        <w:pStyle w:val="ListParagraph"/>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0868E3">
      <w:pPr>
        <w:pStyle w:val="ListParagraph"/>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Энергия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0868E3">
      <w:pPr>
        <w:pStyle w:val="ListParagraph"/>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0868E3">
      <w:pPr>
        <w:pStyle w:val="ListParagraph"/>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0868E3">
      <w:pPr>
        <w:pStyle w:val="ListParagraph"/>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смачивания и капиллярных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выращиванию кристаллов поваренной соли или сахара.</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давления воздуха от его объёма и нагревания или охлаждения.</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0868E3">
      <w:pPr>
        <w:pStyle w:val="ListParagraph"/>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Электрические и магнитные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электромагнитной индукции.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направления индукционного тока от условий его возникновения.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индукцией и при соприкосновении.</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Сборка и проверка работы электрической цепи постоянного тока.</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силы тока.</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напряжения.</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резистор, от сопротивления резистора и напряжения на резисторе.</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лампочку, от напряжения на ней.</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0868E3">
      <w:pPr>
        <w:pStyle w:val="ListParagraph"/>
        <w:numPr>
          <w:ilvl w:val="0"/>
          <w:numId w:val="1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массы тела и действующей на него силы.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неупругом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свободном падении.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движении тела под действием пружины.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0868E3">
      <w:pPr>
        <w:pStyle w:val="ListParagraph"/>
        <w:numPr>
          <w:ilvl w:val="0"/>
          <w:numId w:val="1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колебания и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подвешенного к нити груза от длины нити.</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нити, от массы груза.</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0868E3">
      <w:pPr>
        <w:pStyle w:val="ListParagraph"/>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и электромагнитные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вогнутом и выпуклом зеркалах.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характеристик изображения предмета в плоском зеркале.</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0868E3">
      <w:pPr>
        <w:pStyle w:val="ListParagraph"/>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Квантовые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0868E3">
      <w:pPr>
        <w:pStyle w:val="ListParagraph"/>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0868E3">
      <w:pPr>
        <w:pStyle w:val="ListParagraph"/>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0868E3">
      <w:pPr>
        <w:pStyle w:val="ListParagraph"/>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1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0868E3">
      <w:pPr>
        <w:pStyle w:val="ListParagraph"/>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0868E3">
      <w:pPr>
        <w:pStyle w:val="ListParagraph"/>
        <w:numPr>
          <w:ilvl w:val="0"/>
          <w:numId w:val="1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ListParagraph"/>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0868E3">
      <w:pPr>
        <w:pStyle w:val="ListParagraph"/>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0868E3">
      <w:pPr>
        <w:pStyle w:val="ListParagraph"/>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0868E3">
      <w:pPr>
        <w:pStyle w:val="ListParagraph"/>
        <w:numPr>
          <w:ilvl w:val="0"/>
          <w:numId w:val="1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0868E3">
      <w:pPr>
        <w:pStyle w:val="ListParagraph"/>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ListParagraph"/>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1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0868E3">
      <w:pPr>
        <w:pStyle w:val="ListParagraph"/>
        <w:numPr>
          <w:ilvl w:val="0"/>
          <w:numId w:val="1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7E408C" w:rsidP="0069429B">
      <w:pPr>
        <w:spacing w:after="0" w:line="240" w:lineRule="auto"/>
        <w:jc w:val="both"/>
        <w:rPr>
          <w:rFonts w:ascii="Times New Roman" w:hAnsi="Times New Roman"/>
          <w:i/>
          <w:sz w:val="24"/>
          <w:szCs w:val="24"/>
        </w:rPr>
      </w:pPr>
    </w:p>
    <w:p w:rsidR="007E408C" w:rsidRPr="0032224D" w:rsidRDefault="007E408C" w:rsidP="0069429B">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F16D61">
        <w:tc>
          <w:tcPr>
            <w:tcW w:w="646" w:type="dxa"/>
          </w:tcPr>
          <w:p w:rsidR="007E408C" w:rsidRPr="0032224D" w:rsidRDefault="007E408C" w:rsidP="00F16D61">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F16D61">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F16D61">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F16D61">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F16D61">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F16D61">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F16D61">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Физика и ее роль в познании окружающего мира</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Первоначальные сведения о строении вещества</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5" w:type="dxa"/>
            <w:vMerge/>
            <w:vAlign w:val="center"/>
          </w:tcPr>
          <w:p w:rsidR="007E408C" w:rsidRPr="0032224D" w:rsidRDefault="007E408C" w:rsidP="00F16D61">
            <w:pPr>
              <w:spacing w:after="0"/>
              <w:rPr>
                <w:rFonts w:ascii="Times New Roman" w:hAnsi="Times New Roman"/>
                <w:sz w:val="20"/>
                <w:szCs w:val="20"/>
                <w:lang w:val="en-US"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и взаимодействие тел</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22</w:t>
            </w:r>
          </w:p>
        </w:tc>
        <w:tc>
          <w:tcPr>
            <w:tcW w:w="1785" w:type="dxa"/>
            <w:vMerge/>
            <w:vAlign w:val="center"/>
          </w:tcPr>
          <w:p w:rsidR="007E408C" w:rsidRPr="0032224D" w:rsidRDefault="007E408C" w:rsidP="00F16D61">
            <w:pPr>
              <w:spacing w:after="0"/>
              <w:rPr>
                <w:rFonts w:ascii="Times New Roman" w:hAnsi="Times New Roman"/>
                <w:sz w:val="20"/>
                <w:szCs w:val="20"/>
                <w:lang w:val="en-US"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твердых тел, жидкостей и газов</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22</w:t>
            </w:r>
          </w:p>
        </w:tc>
        <w:tc>
          <w:tcPr>
            <w:tcW w:w="1785" w:type="dxa"/>
            <w:vMerge/>
            <w:vAlign w:val="center"/>
          </w:tcPr>
          <w:p w:rsidR="007E408C" w:rsidRPr="0032224D" w:rsidRDefault="007E408C" w:rsidP="00F16D61">
            <w:pPr>
              <w:spacing w:after="0"/>
              <w:rPr>
                <w:rFonts w:ascii="Times New Roman" w:hAnsi="Times New Roman"/>
                <w:sz w:val="20"/>
                <w:szCs w:val="20"/>
                <w:lang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DD1B1D">
        <w:tc>
          <w:tcPr>
            <w:tcW w:w="646"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90" w:type="dxa"/>
          </w:tcPr>
          <w:p w:rsidR="007E408C" w:rsidRPr="0032224D" w:rsidRDefault="007E408C" w:rsidP="00F16D61">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Работа и мощность. Энергия</w:t>
            </w:r>
          </w:p>
        </w:tc>
        <w:tc>
          <w:tcPr>
            <w:tcW w:w="850"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1785" w:type="dxa"/>
            <w:vMerge/>
            <w:vAlign w:val="center"/>
          </w:tcPr>
          <w:p w:rsidR="007E408C" w:rsidRPr="0032224D" w:rsidRDefault="007E408C" w:rsidP="00F16D61">
            <w:pPr>
              <w:spacing w:after="0"/>
              <w:rPr>
                <w:rFonts w:ascii="Times New Roman" w:hAnsi="Times New Roman"/>
                <w:sz w:val="20"/>
                <w:szCs w:val="20"/>
                <w:lang w:eastAsia="en-US"/>
              </w:rPr>
            </w:pPr>
          </w:p>
        </w:tc>
        <w:tc>
          <w:tcPr>
            <w:tcW w:w="3749" w:type="dxa"/>
            <w:vMerge/>
            <w:vAlign w:val="center"/>
          </w:tcPr>
          <w:p w:rsidR="007E408C" w:rsidRPr="0032224D" w:rsidRDefault="007E408C" w:rsidP="00F16D61">
            <w:pPr>
              <w:spacing w:after="0"/>
              <w:rPr>
                <w:rFonts w:ascii="Times New Roman" w:hAnsi="Times New Roman"/>
                <w:sz w:val="20"/>
                <w:szCs w:val="20"/>
                <w:lang w:eastAsia="en-US"/>
              </w:rPr>
            </w:pPr>
          </w:p>
        </w:tc>
      </w:tr>
      <w:tr w:rsidR="007E408C" w:rsidRPr="0032224D" w:rsidTr="00F16D61">
        <w:tc>
          <w:tcPr>
            <w:tcW w:w="646" w:type="dxa"/>
          </w:tcPr>
          <w:p w:rsidR="007E408C" w:rsidRPr="0032224D" w:rsidRDefault="007E408C" w:rsidP="00F16D61">
            <w:pPr>
              <w:rPr>
                <w:rFonts w:ascii="Times New Roman" w:hAnsi="Times New Roman"/>
                <w:sz w:val="20"/>
                <w:szCs w:val="20"/>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Тепловые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29</w:t>
            </w:r>
          </w:p>
        </w:tc>
        <w:tc>
          <w:tcPr>
            <w:tcW w:w="1785" w:type="dxa"/>
            <w:vMerge w:val="restart"/>
          </w:tcPr>
          <w:p w:rsidR="007E408C" w:rsidRPr="0032224D" w:rsidRDefault="007E408C" w:rsidP="00DD1B1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Электрические и магнитные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39</w:t>
            </w:r>
          </w:p>
        </w:tc>
        <w:tc>
          <w:tcPr>
            <w:tcW w:w="1785" w:type="dxa"/>
            <w:vMerge/>
          </w:tcPr>
          <w:p w:rsidR="007E408C" w:rsidRPr="0032224D" w:rsidRDefault="007E408C" w:rsidP="00DD1B1D">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lang w:val="en-US"/>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70"/>
        </w:trPr>
        <w:tc>
          <w:tcPr>
            <w:tcW w:w="10320"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40</w:t>
            </w:r>
          </w:p>
        </w:tc>
        <w:tc>
          <w:tcPr>
            <w:tcW w:w="178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F16D61">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колебания и волны</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Электромагнитное поле и электромагнитные волны</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Световые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15</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Квантовые явления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Повторительно-обобщающий модуль</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r w:rsidR="007E408C" w:rsidRPr="0032224D" w:rsidTr="00F16D61">
        <w:trPr>
          <w:trHeight w:val="70"/>
        </w:trPr>
        <w:tc>
          <w:tcPr>
            <w:tcW w:w="646" w:type="dxa"/>
          </w:tcPr>
          <w:p w:rsidR="007E408C" w:rsidRPr="0032224D" w:rsidRDefault="007E408C" w:rsidP="00F16D61">
            <w:pPr>
              <w:spacing w:after="0" w:line="240" w:lineRule="auto"/>
              <w:jc w:val="center"/>
              <w:rPr>
                <w:rFonts w:ascii="Times New Roman" w:hAnsi="Times New Roman"/>
                <w:sz w:val="20"/>
                <w:szCs w:val="20"/>
              </w:rPr>
            </w:pPr>
          </w:p>
        </w:tc>
        <w:tc>
          <w:tcPr>
            <w:tcW w:w="3290"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F16D61">
            <w:pPr>
              <w:spacing w:after="0" w:line="240" w:lineRule="auto"/>
              <w:rPr>
                <w:rFonts w:ascii="Times New Roman" w:hAnsi="Times New Roman"/>
                <w:sz w:val="20"/>
                <w:szCs w:val="20"/>
              </w:rPr>
            </w:pPr>
          </w:p>
        </w:tc>
      </w:tr>
    </w:tbl>
    <w:p w:rsidR="007E408C" w:rsidRPr="0032224D" w:rsidRDefault="007E408C" w:rsidP="0069429B">
      <w:pPr>
        <w:pStyle w:val="ListParagraph"/>
        <w:tabs>
          <w:tab w:val="left" w:pos="993"/>
        </w:tabs>
        <w:spacing w:after="0" w:line="240" w:lineRule="auto"/>
        <w:ind w:left="709"/>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2.1.14. Физика (углубленный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(углубленный уровень) на уровне основного общего образования подготовлена в соответствии с федеральной рабочей программой по учебному предмету «Физика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интерпретировать данные и использовать научные доказательства для получения выводов.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 на углублённом уровне: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применять физические знания и научные доказательства для объяснения окружающих явлений;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механических, тепловых, электромагнитных и квантовых явлениях;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делать выводы;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Предлагаемый в программе по физике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E408C" w:rsidRPr="0032224D" w:rsidRDefault="007E408C" w:rsidP="009678B0">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9678B0">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 Физика и её роль в познании окружающего мира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звуковые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площади и объёма. Метод палетки.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времени.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размеров малых тел. Метод рядов.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2. Первоначальные сведения о строении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и массы. Опыты, доказывающие дискретное строение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3. Движение и взаимодействие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так далее).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4. Давление твёрдых тел, жидкостей и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Сифон.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в жидкость части тела и плотности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5. Работа и мощность. Энергия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для сил, направленных вдоль линии перемещения. Мощность.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правила рычага для подвижного и неподвижного блоков.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КПД подвижного и неподвижного блока.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грузов при помощи подвижного блока.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9678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6. Тепловые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Связь температуры со средней кинетической энергией теплового движения частиц. Температурные шкалы.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Энергия топлива. Удельная теплота сгорания.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и превращения энергии в механических и тепловых процессах.</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поверхностного натяжения, смачивания и капиллярных явлений.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выращиванию кристаллов поваренной соли или сахара.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давления воздуха от его объёма и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мощности тепловых потерь (закон Ньютона-Рихмана).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7. Электрические и магнитные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ЭДС в цепи постоянного тока. Закон Ома для полной цепи. Правила Кирхгофа. Расчёт простых электрических цепей. Нелинейные элементы.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 с помощью бумажных султанов.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при соприкосновении и индукцией.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Сборка и испытание электрической цепи постоянного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протекающего через резистор, от напряжения на резисторе и сопротивления резистора.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удельного сопротивления проводника.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ЭДС и внутреннего сопротивления источника тока.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правил Кирхгофа.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выполнения закона Ома для полной цепи.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вольтамперных характеристик нелинейных элементов (лампы накаливания или полупроводникового диода).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9678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8. Механические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Ускорение. Равноускоренное прямолинейное движение. Ускорение свободного падения. Опыты Галилея.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Графическая интерпретация ускорения, скорости, пройденного пути и перемещения для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тела, брошенного под углом к горизонту.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Вектор силы. Равнодействующая сила.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Первый закон Ньютона. Второй закон Ньютона. Третий закон Ньютона. Принцип суперпозиции сил.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упругости. Закон Гука. Сила трения: сила трения скольжения, сила трения покоя, другие виды трения. Коэффициент трения.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тел по окружности под действием нескольких сил.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его массы и действующей на него силы.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неупругом взаимодействии.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упругом взаимодействии.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энергии при свободном падении.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энергии при движении тела под действием пружины.</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движения тела, брошенного под углом к горизонту.</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силы упругости, возникающей в пружине, от степени деформации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9. Механические колебания и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Математический и пружинный маятники. Превращение энергии при колебательном движении.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интерференции и дифракции волн на поверхности воды.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груза на нити от длины нити.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ленте, от массы груза.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10. Электромагнитное поле и электромагнитные волны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Электромагнитная природа света. Скорость света. Волновые свойства света: интерференция и дифракция.</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Интерференция и дифракция света.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опытов по наблюдению интерференции и дифракции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11. Световые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зеркале.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свойств изображения в плоском зеркале.</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от угла падения светового луча на границе «воздух–стекло».</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12. Квантовые явления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9678B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Предпочтительной формой освоения модуля является практикум, программа которого включает:</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работу над групповыми или индивидуальными проектами, связанными с содержанием курса физики.</w:t>
      </w:r>
    </w:p>
    <w:p w:rsidR="007E408C" w:rsidRPr="0032224D" w:rsidRDefault="007E408C" w:rsidP="009678B0">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E408C" w:rsidRPr="0032224D" w:rsidRDefault="007E408C" w:rsidP="008D472B">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достижениям российских учёных-физиков;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гражданского и духовно-нравственного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морально-этических принципов в деятельности учёного;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эстетического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ценности научного познания: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природы;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научной любознательности, интереса к исследовательской деятельности;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формирования культуры здоровья и эмоционального благополучия: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связанных с физикой;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8) адаптации к изменяющимся условиям социальной и природной среды: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своей компетентности через практическую деятельность;</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 формировании новых знаний, умений формулировать идеи, понятия, гипотезы о физических объектах и явлениях;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дефицитов собственных знаний и компетентностей в области физики;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своего развития в приобретении новых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 классифицировать 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D472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D472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решать расчётные задачи (с опорой на 2–3 уравнения)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предметные результаты на углубленном уровне должны отражать сформированность у обучающихся умений: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при этом выбирать адекватную физическую модель, выявлять причинно-следственные связи и выстраивать логическую цепочку рассуждений из 2–3 шагов с опорой на изученные свойства физических явлений, физические законы, закономерности и модели;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уверенно решать расчётные задачи по изучаемым темам курса физики, выбирая адекватную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лабораторным оборудованием;</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8D472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7E408C" w:rsidP="009678B0">
      <w:pPr>
        <w:spacing w:after="0" w:line="240" w:lineRule="auto"/>
        <w:jc w:val="both"/>
        <w:rPr>
          <w:rFonts w:ascii="Times New Roman" w:hAnsi="Times New Roman"/>
          <w:i/>
          <w:sz w:val="24"/>
          <w:szCs w:val="24"/>
        </w:rPr>
      </w:pPr>
    </w:p>
    <w:p w:rsidR="007E408C" w:rsidRPr="0032224D" w:rsidRDefault="007E408C" w:rsidP="009678B0">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6870D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6870D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6870D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6870D5">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7 класс</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Физика и ее роль в познании окружающего мира</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6870D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Первоначальные сведения о строении вещества</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и взаимодействие тел</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34</w:t>
            </w:r>
          </w:p>
        </w:tc>
        <w:tc>
          <w:tcPr>
            <w:tcW w:w="1785" w:type="dxa"/>
            <w:vMerge/>
            <w:vAlign w:val="center"/>
          </w:tcPr>
          <w:p w:rsidR="007E408C" w:rsidRPr="0032224D" w:rsidRDefault="007E408C" w:rsidP="006870D5">
            <w:pPr>
              <w:spacing w:after="0"/>
              <w:rPr>
                <w:rFonts w:ascii="Times New Roman" w:hAnsi="Times New Roman"/>
                <w:sz w:val="20"/>
                <w:szCs w:val="20"/>
                <w:lang w:val="en-US"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Движение твердых тел, жидкостей и газов</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28</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Работа и мощность. Энергия</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19</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90" w:type="dxa"/>
          </w:tcPr>
          <w:p w:rsidR="007E408C" w:rsidRPr="0032224D" w:rsidRDefault="007E408C" w:rsidP="006870D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850"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785" w:type="dxa"/>
            <w:vMerge/>
            <w:vAlign w:val="center"/>
          </w:tcPr>
          <w:p w:rsidR="007E408C" w:rsidRPr="0032224D" w:rsidRDefault="007E408C" w:rsidP="006870D5">
            <w:pPr>
              <w:spacing w:after="0"/>
              <w:rPr>
                <w:rFonts w:ascii="Times New Roman" w:hAnsi="Times New Roman"/>
                <w:sz w:val="20"/>
                <w:szCs w:val="20"/>
                <w:lang w:eastAsia="en-US"/>
              </w:rPr>
            </w:pPr>
          </w:p>
        </w:tc>
        <w:tc>
          <w:tcPr>
            <w:tcW w:w="3749" w:type="dxa"/>
            <w:vMerge/>
            <w:vAlign w:val="center"/>
          </w:tcPr>
          <w:p w:rsidR="007E408C" w:rsidRPr="0032224D" w:rsidRDefault="007E408C" w:rsidP="006870D5">
            <w:pPr>
              <w:spacing w:after="0"/>
              <w:rPr>
                <w:rFonts w:ascii="Times New Roman" w:hAnsi="Times New Roman"/>
                <w:sz w:val="20"/>
                <w:szCs w:val="20"/>
                <w:lang w:eastAsia="en-US"/>
              </w:rPr>
            </w:pPr>
          </w:p>
        </w:tc>
      </w:tr>
      <w:tr w:rsidR="007E408C" w:rsidRPr="0032224D" w:rsidTr="006870D5">
        <w:tc>
          <w:tcPr>
            <w:tcW w:w="646" w:type="dxa"/>
          </w:tcPr>
          <w:p w:rsidR="007E408C" w:rsidRPr="0032224D" w:rsidRDefault="007E408C" w:rsidP="006870D5">
            <w:pPr>
              <w:rPr>
                <w:rFonts w:ascii="Times New Roman" w:hAnsi="Times New Roman"/>
                <w:sz w:val="20"/>
                <w:szCs w:val="20"/>
              </w:rPr>
            </w:pP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6870D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Тепловые явления</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39</w:t>
            </w:r>
          </w:p>
        </w:tc>
        <w:tc>
          <w:tcPr>
            <w:tcW w:w="1785"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6870D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6870D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Электрические и магнитные явления</w:t>
            </w:r>
          </w:p>
        </w:tc>
        <w:tc>
          <w:tcPr>
            <w:tcW w:w="850" w:type="dxa"/>
          </w:tcPr>
          <w:p w:rsidR="007E408C" w:rsidRPr="0032224D" w:rsidRDefault="007E408C" w:rsidP="006870D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58</w:t>
            </w:r>
          </w:p>
        </w:tc>
        <w:tc>
          <w:tcPr>
            <w:tcW w:w="1785"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6870D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447345">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Повторение и обобщение</w:t>
            </w:r>
          </w:p>
        </w:tc>
        <w:tc>
          <w:tcPr>
            <w:tcW w:w="850"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lang w:val="en-US"/>
              </w:rPr>
            </w:pP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c>
          <w:tcPr>
            <w:tcW w:w="3749"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p>
        </w:tc>
      </w:tr>
      <w:tr w:rsidR="007E408C" w:rsidRPr="0032224D" w:rsidTr="006870D5">
        <w:trPr>
          <w:trHeight w:val="70"/>
        </w:trPr>
        <w:tc>
          <w:tcPr>
            <w:tcW w:w="10320" w:type="dxa"/>
            <w:gridSpan w:val="5"/>
          </w:tcPr>
          <w:p w:rsidR="007E408C" w:rsidRPr="0032224D" w:rsidRDefault="007E408C" w:rsidP="0044734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63</w:t>
            </w:r>
          </w:p>
        </w:tc>
        <w:tc>
          <w:tcPr>
            <w:tcW w:w="1785" w:type="dxa"/>
            <w:vMerge w:val="restart"/>
          </w:tcPr>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749" w:type="dxa"/>
            <w:vMerge w:val="restart"/>
          </w:tcPr>
          <w:p w:rsidR="007E408C" w:rsidRPr="0032224D" w:rsidRDefault="007E408C" w:rsidP="0044734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34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Механические колебания и волны</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Электромагнитное поле и электромагнитные волны</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Световые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Квантовые явления</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Повторительно-обобщающий модуль</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17</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r w:rsidR="007E408C" w:rsidRPr="0032224D" w:rsidTr="006870D5">
        <w:trPr>
          <w:trHeight w:val="70"/>
        </w:trPr>
        <w:tc>
          <w:tcPr>
            <w:tcW w:w="646" w:type="dxa"/>
          </w:tcPr>
          <w:p w:rsidR="007E408C" w:rsidRPr="0032224D" w:rsidRDefault="007E408C" w:rsidP="00447345">
            <w:pPr>
              <w:spacing w:after="0" w:line="240" w:lineRule="auto"/>
              <w:jc w:val="center"/>
              <w:rPr>
                <w:rFonts w:ascii="Times New Roman" w:hAnsi="Times New Roman"/>
                <w:sz w:val="20"/>
                <w:szCs w:val="20"/>
              </w:rPr>
            </w:pPr>
          </w:p>
        </w:tc>
        <w:tc>
          <w:tcPr>
            <w:tcW w:w="3290" w:type="dxa"/>
          </w:tcPr>
          <w:p w:rsidR="007E408C" w:rsidRPr="0032224D" w:rsidRDefault="007E408C" w:rsidP="00447345">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447345">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136</w:t>
            </w:r>
          </w:p>
        </w:tc>
        <w:tc>
          <w:tcPr>
            <w:tcW w:w="1785" w:type="dxa"/>
            <w:vMerge/>
          </w:tcPr>
          <w:p w:rsidR="007E408C" w:rsidRPr="0032224D" w:rsidRDefault="007E408C" w:rsidP="00447345">
            <w:pPr>
              <w:widowControl w:val="0"/>
              <w:autoSpaceDE w:val="0"/>
              <w:autoSpaceDN w:val="0"/>
              <w:spacing w:after="0" w:line="240" w:lineRule="auto"/>
              <w:rPr>
                <w:rFonts w:ascii="Times New Roman" w:hAnsi="Times New Roman"/>
                <w:sz w:val="20"/>
                <w:szCs w:val="20"/>
                <w:lang w:val="en-US"/>
              </w:rPr>
            </w:pPr>
          </w:p>
        </w:tc>
        <w:tc>
          <w:tcPr>
            <w:tcW w:w="3749" w:type="dxa"/>
            <w:vMerge/>
          </w:tcPr>
          <w:p w:rsidR="007E408C" w:rsidRPr="0032224D" w:rsidRDefault="007E408C" w:rsidP="00447345">
            <w:pPr>
              <w:spacing w:after="0" w:line="240" w:lineRule="auto"/>
              <w:rPr>
                <w:rFonts w:ascii="Times New Roman" w:hAnsi="Times New Roman"/>
                <w:sz w:val="20"/>
                <w:szCs w:val="20"/>
              </w:rPr>
            </w:pPr>
          </w:p>
        </w:tc>
      </w:tr>
    </w:tbl>
    <w:p w:rsidR="007E408C" w:rsidRPr="0032224D" w:rsidRDefault="007E408C" w:rsidP="009678B0">
      <w:pPr>
        <w:pStyle w:val="ListParagraph"/>
        <w:tabs>
          <w:tab w:val="left" w:pos="993"/>
        </w:tabs>
        <w:spacing w:after="0" w:line="240" w:lineRule="auto"/>
        <w:ind w:left="709"/>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2.1.15. Биология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биологии на уровне основного общего образования являются:</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обеспечивается решением следующих задач:</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0868E3">
      <w:pPr>
        <w:pStyle w:val="ListParagraph"/>
        <w:numPr>
          <w:ilvl w:val="0"/>
          <w:numId w:val="1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Учебный предмет «Биология» входит в предметную область «Естественнонаучные предметы» и является обязательным для изучения.</w:t>
      </w:r>
    </w:p>
    <w:p w:rsidR="007E408C" w:rsidRPr="0032224D" w:rsidRDefault="007E408C" w:rsidP="008F4D0F">
      <w:pPr>
        <w:pStyle w:val="ListParagraph"/>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Учебным планом на изучение биологии отводится 238 часов: в 5 классе — 34 часа (1 час в неделю), в 6 классе — 34 часа (1 час в неделю), в 7 классе 34 часа (1 час в неделю), в 8 классе —68 часов (2 часа в неделю), в 9 классе — 68 часов (2 часа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 наука о живой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изучения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и практические работы </w:t>
      </w:r>
    </w:p>
    <w:p w:rsidR="007E408C" w:rsidRPr="0032224D" w:rsidRDefault="007E408C" w:rsidP="000868E3">
      <w:pPr>
        <w:pStyle w:val="ListParagraph"/>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7E408C" w:rsidRPr="0032224D" w:rsidRDefault="007E408C" w:rsidP="000868E3">
      <w:pPr>
        <w:pStyle w:val="ListParagraph"/>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устройством лупы, светового микроскопа, правила работы с ними.</w:t>
      </w:r>
    </w:p>
    <w:p w:rsidR="007E408C" w:rsidRPr="0032224D" w:rsidRDefault="007E408C" w:rsidP="000868E3">
      <w:pPr>
        <w:pStyle w:val="ListParagraph"/>
        <w:numPr>
          <w:ilvl w:val="0"/>
          <w:numId w:val="1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методами изучения живой природы — наблюдением и экспериментом.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Организмы — тела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7E408C" w:rsidRPr="0032224D" w:rsidRDefault="007E408C" w:rsidP="000868E3">
      <w:pPr>
        <w:pStyle w:val="ListParagraph"/>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принципами систематики организмов.</w:t>
      </w:r>
    </w:p>
    <w:p w:rsidR="007E408C" w:rsidRPr="0032224D" w:rsidRDefault="007E408C" w:rsidP="000868E3">
      <w:pPr>
        <w:pStyle w:val="ListParagraph"/>
        <w:numPr>
          <w:ilvl w:val="0"/>
          <w:numId w:val="1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потреблением воды растением.</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Организмы и среда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приспособлений организмов к среде обитания (на конкретных примерах).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и животный мир родного края (краеведение).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искусственных сообществ и их обитателей (на примере аквариума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природных сообществ (на примере леса, озера, пруда, луга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сезонных явлений в жизни природных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Живая природа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0868E3">
      <w:pPr>
        <w:pStyle w:val="ListParagraph"/>
        <w:numPr>
          <w:ilvl w:val="0"/>
          <w:numId w:val="1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акции по уборке мусора в ближайшем лесу, парке, сквере или на пришкольной территории.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водного растения элодеи.</w:t>
      </w:r>
    </w:p>
    <w:p w:rsidR="007E408C" w:rsidRPr="0032224D" w:rsidRDefault="007E408C" w:rsidP="000868E3">
      <w:pPr>
        <w:pStyle w:val="ListParagraph"/>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тканей (использование микропрепаратов).</w:t>
      </w:r>
    </w:p>
    <w:p w:rsidR="007E408C" w:rsidRPr="0032224D" w:rsidRDefault="007E408C" w:rsidP="000868E3">
      <w:pPr>
        <w:pStyle w:val="ListParagraph"/>
        <w:numPr>
          <w:ilvl w:val="0"/>
          <w:numId w:val="1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в природе с цветковыми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растительного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7E408C" w:rsidRPr="0032224D" w:rsidRDefault="007E408C" w:rsidP="000868E3">
      <w:pPr>
        <w:pStyle w:val="ListParagraph"/>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микропрепарата клеток корня.</w:t>
      </w:r>
    </w:p>
    <w:p w:rsidR="007E408C" w:rsidRPr="0032224D" w:rsidRDefault="007E408C" w:rsidP="000868E3">
      <w:pPr>
        <w:pStyle w:val="ListParagraph"/>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вегетативных и генеративных почек (на примере сирени, тополя и др.).</w:t>
      </w:r>
    </w:p>
    <w:p w:rsidR="007E408C" w:rsidRPr="0032224D" w:rsidRDefault="007E408C" w:rsidP="000868E3">
      <w:pPr>
        <w:pStyle w:val="ListParagraph"/>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внешним строением листьев и листорасположением (на комнатных растениях).</w:t>
      </w:r>
    </w:p>
    <w:p w:rsidR="007E408C" w:rsidRPr="0032224D" w:rsidRDefault="007E408C" w:rsidP="000868E3">
      <w:pPr>
        <w:pStyle w:val="ListParagraph"/>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(на готовых микропрепаратах).</w:t>
      </w:r>
    </w:p>
    <w:p w:rsidR="007E408C" w:rsidRPr="0032224D" w:rsidRDefault="007E408C" w:rsidP="000868E3">
      <w:pPr>
        <w:pStyle w:val="ListParagraph"/>
        <w:numPr>
          <w:ilvl w:val="0"/>
          <w:numId w:val="1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процесса выделения кислорода на свету аквариумными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роли рыхления для дыхания корней.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веществ в растении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Обнаружение неорганических и органических веществ в растении.</w:t>
      </w:r>
    </w:p>
    <w:p w:rsidR="007E408C" w:rsidRPr="0032224D" w:rsidRDefault="007E408C" w:rsidP="000868E3">
      <w:pPr>
        <w:pStyle w:val="ListParagraph"/>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Рассматривание микроскопического строения ветки дерева (на готовом микропрепарате).</w:t>
      </w:r>
    </w:p>
    <w:p w:rsidR="007E408C" w:rsidRPr="0032224D" w:rsidRDefault="007E408C" w:rsidP="000868E3">
      <w:pPr>
        <w:pStyle w:val="ListParagraph"/>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передвижения воды и минеральных веществ по древесине.</w:t>
      </w:r>
    </w:p>
    <w:p w:rsidR="007E408C" w:rsidRPr="0032224D" w:rsidRDefault="007E408C" w:rsidP="000868E3">
      <w:pPr>
        <w:pStyle w:val="ListParagraph"/>
        <w:numPr>
          <w:ilvl w:val="0"/>
          <w:numId w:val="1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корневища, клубня, луковицы.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Рост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корня.</w:t>
      </w:r>
    </w:p>
    <w:p w:rsidR="007E408C" w:rsidRPr="0032224D" w:rsidRDefault="007E408C" w:rsidP="000868E3">
      <w:pPr>
        <w:pStyle w:val="ListParagraph"/>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побега.</w:t>
      </w:r>
    </w:p>
    <w:p w:rsidR="007E408C" w:rsidRPr="0032224D" w:rsidRDefault="007E408C" w:rsidP="000868E3">
      <w:pPr>
        <w:pStyle w:val="ListParagraph"/>
        <w:numPr>
          <w:ilvl w:val="0"/>
          <w:numId w:val="1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возраста дерева по спилу.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E408C" w:rsidRPr="0032224D" w:rsidRDefault="007E408C" w:rsidP="000868E3">
      <w:pPr>
        <w:pStyle w:val="ListParagraph"/>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цветков.</w:t>
      </w:r>
    </w:p>
    <w:p w:rsidR="007E408C" w:rsidRPr="0032224D" w:rsidRDefault="007E408C" w:rsidP="000868E3">
      <w:pPr>
        <w:pStyle w:val="ListParagraph"/>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соцветий.</w:t>
      </w:r>
    </w:p>
    <w:p w:rsidR="007E408C" w:rsidRPr="0032224D" w:rsidRDefault="007E408C" w:rsidP="000868E3">
      <w:pPr>
        <w:pStyle w:val="ListParagraph"/>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двудольных растений.</w:t>
      </w:r>
    </w:p>
    <w:p w:rsidR="007E408C" w:rsidRPr="0032224D" w:rsidRDefault="007E408C" w:rsidP="000868E3">
      <w:pPr>
        <w:pStyle w:val="ListParagraph"/>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однодольных растений.</w:t>
      </w:r>
    </w:p>
    <w:p w:rsidR="007E408C" w:rsidRPr="0032224D" w:rsidRDefault="007E408C" w:rsidP="000868E3">
      <w:pPr>
        <w:pStyle w:val="ListParagraph"/>
        <w:numPr>
          <w:ilvl w:val="0"/>
          <w:numId w:val="1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всхожести семян культурных растений и посев их в грунт.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7E408C" w:rsidRPr="0032224D" w:rsidRDefault="007E408C" w:rsidP="000868E3">
      <w:pPr>
        <w:pStyle w:val="ListParagraph"/>
        <w:numPr>
          <w:ilvl w:val="0"/>
          <w:numId w:val="1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условий прорастания семян.</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водорослей (на примере хламидомонады и хлореллы).</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многоклеточных нитчатых водорослей (на примере спирогиры и улотрикса).</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мхов (на местных видах).</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папоротника или хвоща.</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покрытосеменных растений.</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E408C" w:rsidRPr="0032224D" w:rsidRDefault="007E408C" w:rsidP="000868E3">
      <w:pPr>
        <w:pStyle w:val="ListParagraph"/>
        <w:numPr>
          <w:ilvl w:val="0"/>
          <w:numId w:val="17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сельскохозяйственных растений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сорных растений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Грибы. Лишайники. Бактерии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(мукор) и многоклеточных (пеницилл) плесневых грибов.</w:t>
      </w:r>
    </w:p>
    <w:p w:rsidR="007E408C" w:rsidRPr="0032224D" w:rsidRDefault="007E408C" w:rsidP="000868E3">
      <w:pPr>
        <w:pStyle w:val="ListParagraph"/>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плодовых тел шляпочных грибов (или изучение шляпочных грибов на муляжах).</w:t>
      </w:r>
    </w:p>
    <w:p w:rsidR="007E408C" w:rsidRPr="0032224D" w:rsidRDefault="007E408C" w:rsidP="000868E3">
      <w:pPr>
        <w:pStyle w:val="ListParagraph"/>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w:t>
      </w:r>
    </w:p>
    <w:p w:rsidR="007E408C" w:rsidRPr="0032224D" w:rsidRDefault="007E408C" w:rsidP="000868E3">
      <w:pPr>
        <w:pStyle w:val="ListParagraph"/>
        <w:numPr>
          <w:ilvl w:val="0"/>
          <w:numId w:val="1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бактерий (на готовых микропрепаратах).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под микроскопом готовых микропрепаратов клеток и тканей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организма животного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органами опоры и движения у животных.</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поглощения пищи у животных.</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дыхания у животных.</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системами органов транспорта веществ у животных.</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покровов тела у животных.</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органов чувств у животных.</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условных рефлексов у аквариумных рыб.</w:t>
      </w:r>
    </w:p>
    <w:p w:rsidR="007E408C" w:rsidRPr="0032224D" w:rsidRDefault="007E408C" w:rsidP="000868E3">
      <w:pPr>
        <w:pStyle w:val="ListParagraph"/>
        <w:numPr>
          <w:ilvl w:val="0"/>
          <w:numId w:val="1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Строение яйца и развитие зародыша птицы (курицы).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7E408C" w:rsidRPr="0032224D" w:rsidRDefault="007E408C" w:rsidP="000868E3">
      <w:pPr>
        <w:pStyle w:val="ListParagraph"/>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Многообразие простейших (на готовых препаратах).</w:t>
      </w:r>
    </w:p>
    <w:p w:rsidR="007E408C" w:rsidRPr="0032224D" w:rsidRDefault="007E408C" w:rsidP="000868E3">
      <w:pPr>
        <w:pStyle w:val="ListParagraph"/>
        <w:numPr>
          <w:ilvl w:val="0"/>
          <w:numId w:val="1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клетки простейшего (амёбы, инфузории-туфельки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пресноводной гидры и её передвижения (школьный аквариум).</w:t>
      </w:r>
    </w:p>
    <w:p w:rsidR="007E408C" w:rsidRPr="0032224D" w:rsidRDefault="007E408C" w:rsidP="000868E3">
      <w:pPr>
        <w:pStyle w:val="ListParagraph"/>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питания гидры дафниями и циклопами (школьный аквариум).</w:t>
      </w:r>
    </w:p>
    <w:p w:rsidR="007E408C" w:rsidRPr="0032224D" w:rsidRDefault="007E408C" w:rsidP="000868E3">
      <w:pPr>
        <w:pStyle w:val="ListParagraph"/>
        <w:numPr>
          <w:ilvl w:val="0"/>
          <w:numId w:val="1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пресноводной гидры.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rsidR="007E408C" w:rsidRPr="0032224D" w:rsidRDefault="007E408C" w:rsidP="000868E3">
      <w:pPr>
        <w:pStyle w:val="ListParagraph"/>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7E408C" w:rsidRPr="0032224D" w:rsidRDefault="007E408C" w:rsidP="000868E3">
      <w:pPr>
        <w:pStyle w:val="ListParagraph"/>
        <w:numPr>
          <w:ilvl w:val="0"/>
          <w:numId w:val="1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7E408C" w:rsidRPr="0032224D" w:rsidRDefault="007E408C" w:rsidP="000868E3">
      <w:pPr>
        <w:pStyle w:val="ListParagraph"/>
        <w:numPr>
          <w:ilvl w:val="0"/>
          <w:numId w:val="1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развития насекомых (на примере коллекций).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7E408C" w:rsidRPr="0032224D" w:rsidRDefault="007E408C" w:rsidP="000868E3">
      <w:pPr>
        <w:pStyle w:val="ListParagraph"/>
        <w:numPr>
          <w:ilvl w:val="0"/>
          <w:numId w:val="1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рыбы (на примере готового влажного препарата).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7E408C" w:rsidRPr="0032224D" w:rsidRDefault="007E408C" w:rsidP="000868E3">
      <w:pPr>
        <w:pStyle w:val="ListParagraph"/>
        <w:numPr>
          <w:ilvl w:val="0"/>
          <w:numId w:val="1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птицы.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млекопитающих.</w:t>
      </w:r>
    </w:p>
    <w:p w:rsidR="007E408C" w:rsidRPr="0032224D" w:rsidRDefault="007E408C" w:rsidP="000868E3">
      <w:pPr>
        <w:pStyle w:val="ListParagraph"/>
        <w:numPr>
          <w:ilvl w:val="0"/>
          <w:numId w:val="1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зубной системы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ископаемых остатков вымерших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 биосоциальный вид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слизистой оболочки полости рта человека.</w:t>
      </w:r>
    </w:p>
    <w:p w:rsidR="007E408C" w:rsidRPr="0032224D" w:rsidRDefault="007E408C" w:rsidP="000868E3">
      <w:pPr>
        <w:pStyle w:val="ListParagraph"/>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тканей (на готовых микропрепаратах).</w:t>
      </w:r>
    </w:p>
    <w:p w:rsidR="007E408C" w:rsidRPr="0032224D" w:rsidRDefault="007E408C" w:rsidP="000868E3">
      <w:pPr>
        <w:pStyle w:val="ListParagraph"/>
        <w:numPr>
          <w:ilvl w:val="0"/>
          <w:numId w:val="1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Распознавание органов и систем органов человека (по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Нейрогуморальная регуляция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головного мозга человека (по муляжам).</w:t>
      </w:r>
    </w:p>
    <w:p w:rsidR="007E408C" w:rsidRPr="0032224D" w:rsidRDefault="007E408C" w:rsidP="000868E3">
      <w:pPr>
        <w:pStyle w:val="ListParagraph"/>
        <w:numPr>
          <w:ilvl w:val="0"/>
          <w:numId w:val="1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изменения размера зрачка в зависимости от освещённости.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свойств кости.</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костей (на муляжах).</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позвонков (на муляжах).</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гибкости позвоночника.</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массы и роста своего организма.</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влияния статической и динамической нагрузки на утомление мышц.</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нарушения осанки.</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признаков плоскостопия.</w:t>
      </w:r>
    </w:p>
    <w:p w:rsidR="007E408C" w:rsidRPr="0032224D" w:rsidRDefault="007E408C" w:rsidP="000868E3">
      <w:pPr>
        <w:pStyle w:val="ListParagraph"/>
        <w:numPr>
          <w:ilvl w:val="0"/>
          <w:numId w:val="1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крови человека и лягушки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Кровообращение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кровяного давления.</w:t>
      </w:r>
    </w:p>
    <w:p w:rsidR="007E408C" w:rsidRPr="0032224D" w:rsidRDefault="007E408C" w:rsidP="000868E3">
      <w:pPr>
        <w:pStyle w:val="ListParagraph"/>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7E408C" w:rsidRPr="0032224D" w:rsidRDefault="007E408C" w:rsidP="000868E3">
      <w:pPr>
        <w:pStyle w:val="ListParagraph"/>
        <w:numPr>
          <w:ilvl w:val="0"/>
          <w:numId w:val="1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0868E3">
      <w:pPr>
        <w:pStyle w:val="ListParagraph"/>
        <w:numPr>
          <w:ilvl w:val="0"/>
          <w:numId w:val="1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дыхания. Влияние различных факторов на частоту дыхания.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и пищеварение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0868E3">
      <w:pPr>
        <w:pStyle w:val="ListParagraph"/>
        <w:numPr>
          <w:ilvl w:val="0"/>
          <w:numId w:val="1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действия желудочного сока на белки.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состава продуктов питания.</w:t>
      </w:r>
    </w:p>
    <w:p w:rsidR="007E408C" w:rsidRPr="0032224D" w:rsidRDefault="007E408C" w:rsidP="000868E3">
      <w:pPr>
        <w:pStyle w:val="ListParagraph"/>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меню в зависимости от калорийности пищи.</w:t>
      </w:r>
    </w:p>
    <w:p w:rsidR="007E408C" w:rsidRPr="0032224D" w:rsidRDefault="007E408C" w:rsidP="000868E3">
      <w:pPr>
        <w:pStyle w:val="ListParagraph"/>
        <w:numPr>
          <w:ilvl w:val="0"/>
          <w:numId w:val="1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Способы сохранения витаминов в пищевых продуктах.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0868E3">
      <w:pPr>
        <w:pStyle w:val="ListParagraph"/>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жирности различных участков кожи лица.</w:t>
      </w:r>
    </w:p>
    <w:p w:rsidR="007E408C" w:rsidRPr="0032224D" w:rsidRDefault="007E408C" w:rsidP="000868E3">
      <w:pPr>
        <w:pStyle w:val="ListParagraph"/>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по уходу за кожей лица и волосами в зависимости от типа кожи.</w:t>
      </w:r>
    </w:p>
    <w:p w:rsidR="007E408C" w:rsidRPr="0032224D" w:rsidRDefault="007E408C" w:rsidP="000868E3">
      <w:pPr>
        <w:pStyle w:val="ListParagraph"/>
        <w:numPr>
          <w:ilvl w:val="0"/>
          <w:numId w:val="1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гигиенических требований к одежде и обуви.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местоположения почек (на муляже).</w:t>
      </w:r>
    </w:p>
    <w:p w:rsidR="007E408C" w:rsidRPr="0032224D" w:rsidRDefault="007E408C" w:rsidP="000868E3">
      <w:pPr>
        <w:pStyle w:val="ListParagraph"/>
        <w:numPr>
          <w:ilvl w:val="0"/>
          <w:numId w:val="1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профилактики болезней почек.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мер по профилактике инфекционных заболеваний, передающихся половым путём.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сенсорные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остроты зрения у человека.</w:t>
      </w:r>
    </w:p>
    <w:p w:rsidR="007E408C" w:rsidRPr="0032224D" w:rsidRDefault="007E408C" w:rsidP="000868E3">
      <w:pPr>
        <w:pStyle w:val="ListParagraph"/>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0868E3">
      <w:pPr>
        <w:pStyle w:val="ListParagraph"/>
        <w:numPr>
          <w:ilvl w:val="0"/>
          <w:numId w:val="1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Поведение и психика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0868E3">
      <w:pPr>
        <w:pStyle w:val="ListParagraph"/>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кратковременной памяти.</w:t>
      </w:r>
    </w:p>
    <w:p w:rsidR="007E408C" w:rsidRPr="0032224D" w:rsidRDefault="007E408C" w:rsidP="000868E3">
      <w:pPr>
        <w:pStyle w:val="ListParagraph"/>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объёма механической и логической памяти.</w:t>
      </w:r>
    </w:p>
    <w:p w:rsidR="007E408C" w:rsidRPr="0032224D" w:rsidRDefault="007E408C" w:rsidP="000868E3">
      <w:pPr>
        <w:pStyle w:val="ListParagraph"/>
        <w:numPr>
          <w:ilvl w:val="0"/>
          <w:numId w:val="1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сформированности навыков логического мышления.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0868E3">
      <w:pPr>
        <w:pStyle w:val="ListParagraph"/>
        <w:numPr>
          <w:ilvl w:val="0"/>
          <w:numId w:val="1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0868E3">
      <w:pPr>
        <w:pStyle w:val="ListParagraph"/>
        <w:numPr>
          <w:ilvl w:val="0"/>
          <w:numId w:val="1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0868E3">
      <w:pPr>
        <w:pStyle w:val="ListParagraph"/>
        <w:numPr>
          <w:ilvl w:val="0"/>
          <w:numId w:val="2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понятие о среде обитания (водной, наземно-воздушной, почвенной, внутри организменной), условиях среды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отличительные признаки природных и искусственных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биологии в практической 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растений в ходе эволюции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животных в ходе эволюции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взаимосвязи животных в природных сообществах, цепи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животных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361"/>
        <w:gridCol w:w="4536"/>
      </w:tblGrid>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73774E">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3774E">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361" w:type="dxa"/>
          </w:tcPr>
          <w:p w:rsidR="007E408C" w:rsidRPr="0032224D" w:rsidRDefault="007E408C" w:rsidP="00C9361B">
            <w:pPr>
              <w:widowControl w:val="0"/>
              <w:autoSpaceDE w:val="0"/>
              <w:autoSpaceDN w:val="0"/>
              <w:spacing w:after="0" w:line="240" w:lineRule="auto"/>
              <w:ind w:right="-107"/>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73774E">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0479B">
        <w:tc>
          <w:tcPr>
            <w:tcW w:w="10031" w:type="dxa"/>
            <w:gridSpan w:val="5"/>
          </w:tcPr>
          <w:p w:rsidR="007E408C" w:rsidRPr="0032224D" w:rsidRDefault="007E408C" w:rsidP="0073774E">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z w:val="20"/>
                <w:szCs w:val="20"/>
              </w:rPr>
            </w:pPr>
            <w:r w:rsidRPr="0032224D">
              <w:rPr>
                <w:rFonts w:ascii="Times New Roman" w:hAnsi="Times New Roman"/>
                <w:sz w:val="20"/>
                <w:szCs w:val="20"/>
              </w:rPr>
              <w:t>Биология – наука о живой природе</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361" w:type="dxa"/>
            <w:vMerge w:val="restart"/>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hyperlink r:id="rId49"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Методы изучения живой природы</w:t>
            </w:r>
          </w:p>
        </w:tc>
        <w:tc>
          <w:tcPr>
            <w:tcW w:w="907" w:type="dxa"/>
            <w:tcBorders>
              <w:top w:val="single" w:sz="4" w:space="0" w:color="000000"/>
              <w:left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361" w:type="dxa"/>
            <w:vMerge/>
            <w:tcBorders>
              <w:left w:val="single" w:sz="4" w:space="0" w:color="000000"/>
              <w:right w:val="single" w:sz="4" w:space="0" w:color="000000"/>
            </w:tcBorders>
          </w:tcPr>
          <w:p w:rsidR="007E408C" w:rsidRPr="0032224D" w:rsidRDefault="007E408C" w:rsidP="001D2845">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Организмы – тела живой природы</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Организмы и среда обитания</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Природные сообщества</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361" w:type="dxa"/>
            <w:vMerge/>
            <w:tcBorders>
              <w:left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580" w:type="dxa"/>
            <w:tcBorders>
              <w:top w:val="single" w:sz="4" w:space="0" w:color="000000"/>
              <w:left w:val="single" w:sz="4" w:space="0" w:color="000000"/>
              <w:bottom w:val="single" w:sz="4" w:space="0" w:color="000000"/>
              <w:right w:val="single" w:sz="4" w:space="0" w:color="000000"/>
            </w:tcBorders>
          </w:tcPr>
          <w:p w:rsidR="007E408C" w:rsidRPr="0032224D" w:rsidRDefault="007E408C" w:rsidP="0073774E">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Живая природа и человек</w:t>
            </w:r>
          </w:p>
        </w:tc>
        <w:tc>
          <w:tcPr>
            <w:tcW w:w="907" w:type="dxa"/>
            <w:tcBorders>
              <w:left w:val="single" w:sz="4" w:space="0" w:color="000000"/>
              <w:bottom w:val="single" w:sz="4" w:space="0" w:color="000000"/>
              <w:right w:val="single" w:sz="4" w:space="0" w:color="000000"/>
            </w:tcBorders>
          </w:tcPr>
          <w:p w:rsidR="007E408C" w:rsidRPr="0032224D" w:rsidRDefault="007E408C" w:rsidP="0073774E">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1361" w:type="dxa"/>
            <w:vMerge/>
            <w:tcBorders>
              <w:left w:val="single" w:sz="4" w:space="0" w:color="000000"/>
              <w:bottom w:val="single" w:sz="4" w:space="0" w:color="000000"/>
              <w:right w:val="single" w:sz="4" w:space="0" w:color="000000"/>
            </w:tcBorders>
            <w:vAlign w:val="center"/>
          </w:tcPr>
          <w:p w:rsidR="007E408C" w:rsidRPr="0032224D" w:rsidRDefault="007E408C" w:rsidP="0073774E">
            <w:pPr>
              <w:spacing w:after="0" w:line="240" w:lineRule="auto"/>
              <w:rPr>
                <w:rFonts w:ascii="Times New Roman" w:hAnsi="Times New Roman"/>
                <w:sz w:val="20"/>
                <w:szCs w:val="20"/>
              </w:rPr>
            </w:pPr>
          </w:p>
        </w:tc>
        <w:tc>
          <w:tcPr>
            <w:tcW w:w="4536" w:type="dxa"/>
            <w:vMerge/>
            <w:vAlign w:val="center"/>
          </w:tcPr>
          <w:p w:rsidR="007E408C" w:rsidRPr="0032224D" w:rsidRDefault="007E408C" w:rsidP="0073774E">
            <w:pPr>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C9361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10479B">
        <w:tc>
          <w:tcPr>
            <w:tcW w:w="647" w:type="dxa"/>
          </w:tcPr>
          <w:p w:rsidR="007E408C" w:rsidRPr="0032224D" w:rsidRDefault="007E408C" w:rsidP="00890B03">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Растительный организм</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val="restart"/>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hyperlink r:id="rId50"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890B03">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растительного организма</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28</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890B0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Систематические группы растений</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22</w:t>
            </w:r>
          </w:p>
        </w:tc>
        <w:tc>
          <w:tcPr>
            <w:tcW w:w="1361" w:type="dxa"/>
            <w:vMerge w:val="restart"/>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hyperlink r:id="rId51"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Развитие растительного мира на Земле</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Растения в природных сообществах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Растения и человек</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Грибы. Лишайники. Бактерии</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73774E">
            <w:pPr>
              <w:spacing w:after="0" w:line="240" w:lineRule="auto"/>
              <w:rPr>
                <w:rFonts w:ascii="Times New Roman" w:hAnsi="Times New Roman"/>
                <w:sz w:val="20"/>
                <w:szCs w:val="20"/>
              </w:rPr>
            </w:pP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1047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Животный организм</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val="restart"/>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hyperlink r:id="rId52"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организма животного</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Систематические группы животных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40</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Развитие животного мира на Земле</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73774E">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в природных сообществах</w:t>
            </w:r>
          </w:p>
        </w:tc>
        <w:tc>
          <w:tcPr>
            <w:tcW w:w="907" w:type="dxa"/>
          </w:tcPr>
          <w:p w:rsidR="007E408C" w:rsidRPr="0032224D" w:rsidRDefault="007E408C" w:rsidP="0073774E">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73774E">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и человек</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647" w:type="dxa"/>
          </w:tcPr>
          <w:p w:rsidR="007E408C" w:rsidRPr="0032224D" w:rsidRDefault="007E408C" w:rsidP="0010479B">
            <w:pPr>
              <w:spacing w:after="0" w:line="240" w:lineRule="auto"/>
              <w:rPr>
                <w:rFonts w:ascii="Times New Roman" w:hAnsi="Times New Roman"/>
                <w:sz w:val="20"/>
                <w:szCs w:val="20"/>
              </w:rPr>
            </w:pP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10479B">
        <w:tc>
          <w:tcPr>
            <w:tcW w:w="10031" w:type="dxa"/>
            <w:gridSpan w:val="5"/>
          </w:tcPr>
          <w:p w:rsidR="007E408C" w:rsidRPr="0032224D" w:rsidRDefault="007E408C" w:rsidP="001047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 биосоциальный вид</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361" w:type="dxa"/>
            <w:vMerge w:val="restart"/>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hyperlink r:id="rId53"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23315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Структура организма человека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Нейрогуморальная регуляция</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Опора и движение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Внутренняя среда организма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Кровообращение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Дыхание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Питание и пищеварение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Обмен веществ и превращение энергии</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Кожа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Выделение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Размножение и развитие</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Органы чувств и сенсорные системы</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Поведение и психика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233156">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окружающая среда</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10479B">
            <w:pPr>
              <w:spacing w:after="0" w:line="240" w:lineRule="auto"/>
              <w:rPr>
                <w:rFonts w:ascii="Times New Roman" w:hAnsi="Times New Roman"/>
                <w:sz w:val="20"/>
                <w:szCs w:val="20"/>
              </w:rPr>
            </w:pPr>
          </w:p>
        </w:tc>
        <w:tc>
          <w:tcPr>
            <w:tcW w:w="2580" w:type="dxa"/>
          </w:tcPr>
          <w:p w:rsidR="007E408C" w:rsidRPr="0032224D" w:rsidRDefault="007E408C" w:rsidP="0010479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047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10479B">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2.1.16. Биология (углубленный уровень)</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обучения биологии на уровне основного общего образования (углублённый уровень) являются: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экологической культуры в целях сохранения собственного здоровья и охраны окружающей среды;</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программы по биологии обеспечивается решением следующих задач:</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7E408C" w:rsidRPr="0032224D" w:rsidRDefault="007E408C" w:rsidP="006450E1">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E408C" w:rsidRPr="0032224D" w:rsidRDefault="007E408C" w:rsidP="006450E1">
      <w:pPr>
        <w:spacing w:after="0" w:line="240" w:lineRule="auto"/>
        <w:jc w:val="both"/>
        <w:rPr>
          <w:rFonts w:ascii="Times New Roman" w:hAnsi="Times New Roman"/>
          <w:i/>
          <w:sz w:val="24"/>
          <w:szCs w:val="24"/>
        </w:rPr>
      </w:pP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портретов учёных, микрофотографий клеточных структур, выполненных с помощью различных типов микроскопии.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Бактерии и археи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архей и их отличия от бактерий. Роль архей и бактерий в возникновении эукариотов.</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Распространённость бактерий и архей, их роль в природе и жизни человека. Роль бактерий в биогеохимических циклах.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left="708"/>
        <w:jc w:val="both"/>
        <w:rPr>
          <w:rFonts w:ascii="Times New Roman" w:hAnsi="Times New Roman"/>
          <w:sz w:val="24"/>
          <w:szCs w:val="24"/>
        </w:rPr>
      </w:pPr>
      <w:r w:rsidRPr="0032224D">
        <w:rPr>
          <w:rFonts w:ascii="Times New Roman" w:hAnsi="Times New Roman"/>
          <w:sz w:val="24"/>
          <w:szCs w:val="24"/>
        </w:rPr>
        <w:t>Изучение методов дезинфекции и стерилизации.</w:t>
      </w:r>
    </w:p>
    <w:p w:rsidR="007E408C" w:rsidRPr="0032224D" w:rsidRDefault="007E408C" w:rsidP="00365F8B">
      <w:pPr>
        <w:spacing w:after="0" w:line="240" w:lineRule="auto"/>
        <w:ind w:left="708"/>
        <w:jc w:val="both"/>
        <w:rPr>
          <w:rFonts w:ascii="Times New Roman" w:hAnsi="Times New Roman"/>
          <w:sz w:val="24"/>
          <w:szCs w:val="24"/>
        </w:rPr>
      </w:pPr>
      <w:r w:rsidRPr="0032224D">
        <w:rPr>
          <w:rFonts w:ascii="Times New Roman" w:hAnsi="Times New Roman"/>
          <w:sz w:val="24"/>
          <w:szCs w:val="24"/>
        </w:rPr>
        <w:t>Изучение морфологии бактерий на микроскопических препаратах.</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Многообразие одноклеточных эукариот</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одноклеточных организмов под микроскопом на временных и фиксированных микропрепаратах.</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Архепластидные или «растения»</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Ботаника – наука о растениях</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портретов учёных, живых растений, коллекций и муляжей.</w:t>
      </w:r>
    </w:p>
    <w:p w:rsidR="007E408C" w:rsidRPr="0032224D" w:rsidRDefault="007E408C" w:rsidP="00365F8B">
      <w:pPr>
        <w:spacing w:after="0" w:line="240" w:lineRule="auto"/>
        <w:jc w:val="both"/>
        <w:rPr>
          <w:rFonts w:ascii="Times New Roman" w:hAnsi="Times New Roman"/>
          <w:sz w:val="24"/>
          <w:szCs w:val="24"/>
        </w:rPr>
      </w:pPr>
      <w:r w:rsidRPr="0032224D">
        <w:rPr>
          <w:rFonts w:ascii="Times New Roman" w:hAnsi="Times New Roman"/>
          <w:sz w:val="24"/>
          <w:szCs w:val="24"/>
        </w:rPr>
        <w:t>Общая организация растительного организма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Растительная клетка и её особенности.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опытов по обнаружению в семенах растений воды, минеральных и органических веществ, крахмала, белка и жира.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клеток на готовых и временных микропрепаратах.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Наблюдение процесса плазмолиза и деплазмолиза в растительных клетках под микроскопом.</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тканей растений на готовых и временных микропрепаратах.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органов растений на живых объектах и гербарных образцах.</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Споровые растения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высших растений (эмбриофит) от харовых водорослей. Современные подходы к систематике растений.</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7E408C" w:rsidRPr="0032224D" w:rsidRDefault="007E408C" w:rsidP="00365F8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жизненных циклов бурых водорослей на живом и гербарном материале.</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кукушкина льна и сфагнума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плауна булавовидного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хвоща полевого (на живых и гербарных объектах).</w:t>
      </w:r>
    </w:p>
    <w:p w:rsidR="007E408C" w:rsidRPr="0032224D" w:rsidRDefault="007E408C" w:rsidP="00365F8B">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папоротника щитовника мужского (на живых и гербарных объектах).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Семенные растения</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особенностей внешнего строения веток, хвои, шишек и семян хвойных (ель, сосна, лиственница).</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морфологии цветка (на живых и фиксированных объектах).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разнообразия соцветий (на гербарных образцах).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завязи цветка и семяпочки под микроскопом (на готовых микропрепаратах).</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семян покрытосеменных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строения плодов и соплодий.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семенных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Побег и побеговые системы</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Стебель. Морфология стебля. Форма стеблей у травянистых и древесных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 стебля. Механическая, транспортная. Вегетативное размножение цветковых растений.</w:t>
      </w:r>
    </w:p>
    <w:p w:rsidR="007E408C" w:rsidRPr="0032224D" w:rsidRDefault="007E408C" w:rsidP="00626B97">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Демонстрация опыта – передвижение минеральных и органических веществ по стеблю, видоизменённых побегов.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морфологии побега на живых объектах или на гербарных образцах.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строения вегетативных, генеративных и смешанных почек. Разнообразие почек у древесных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поперечного спила ствола растений и анализ влияния экологических условий на развитие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особенностей анатомического строения стебля древесных растений.</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транспорта веществ в стебле.</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метаморфозов побега.</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морфологии листа на живых объектах или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Типы и формулы листорасположения.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анатомии листа с помощью светового микроскопа.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метаморфозов листа.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Корень и корневые системы. Морфология корня. Виды корней. Типы корневых систем.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корня. Зоны корня. Корневой чехлик. Строение корня на поперечном срезе в зоне всасывания.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Дыхание корня. Синтез биологически активных веществ. Вегетативное размножение. Видоизменения корней и их функции.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морфологии корня на живых объектах или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анатомического строения корня на готовых микропрепаратах.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кончика корня проростка пшеницы и первичного строения корня ириса (или другого растения).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корневых волосков с помощью светового микроскопа.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влияния воздуха на развитие корней.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метаморфозов корня.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способов вегетативного размножения на примере комнатных растений.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митоза в корешке лука.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жизненных циклов растений на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Методы микроклонального размножения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отличительных признаков представителей семейств покрытосеменных.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представителей различных семейств с использованием определителей растений или определительных карточек.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Экология растений. Растения в природных сообществах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Экскурсии или видеоэкскурсии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видового состава и экологического состояния одного из растительных сообществ региона.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растений различных экологических групп.</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Растительный мир и деятельность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Палеоботаника. Ископаемые остатки растений. Окаменелости. Отпечатки. «Живые ископаемые» среди современных растений.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Экскурсии или видеоэкскурсии.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сельскохозяйственных растений своего региона.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сортовых особенностей культурных растений.</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Грибы и грибоподобные организмы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Плесневые грибы. Съедобные и ядовитые грибы.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Зигомицеты. Основные черты организации на примере мукора. Роль в природе и жизни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особенностей строения плодовых тел шляпочных грибов на микроскопических препаратах и муляжах.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плесневых грибов: мукора и пеницилла.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влияния внешних факторов на процесс размножения дрожжей.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жизненного цикла фитофторы на живом и гербарном материале.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 (на гербарных образцах).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Животные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Зоология – наука о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и специальные разделы зоологии. Краткая история развития зоологии.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портретов учёных, изображений, моделей животных, муляжи животных, влажных препаратов и другое.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Составление рекомендаций по сбору зоологических коллекций.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Составление описаний профессий, связанных с зоологией.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Общая организация животного организма.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Исследование клеток под микроскопом на временных микропрепаратах.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Сравнение растительной и животной клеток.</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Изучение тканей животных.</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Строение и жизнедеятельность животного организма</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Организменный уровень организации жизни</w:t>
      </w:r>
    </w:p>
    <w:p w:rsidR="007E408C" w:rsidRPr="0032224D" w:rsidRDefault="007E408C" w:rsidP="00626B97">
      <w:pPr>
        <w:spacing w:after="0" w:line="240" w:lineRule="auto"/>
        <w:ind w:firstLine="851"/>
        <w:jc w:val="both"/>
        <w:rPr>
          <w:rFonts w:ascii="Times New Roman" w:hAnsi="Times New Roman"/>
          <w:sz w:val="24"/>
          <w:szCs w:val="24"/>
        </w:rPr>
      </w:pPr>
      <w:r w:rsidRPr="0032224D">
        <w:rPr>
          <w:rFonts w:ascii="Times New Roman" w:hAnsi="Times New Roman"/>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питания простейшего под микроскопом на временных микропрепаратах.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питания отдельных представителей различных групп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Разнообразие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и жизнедеятельности гидры.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химического состава скелета колониальных коралловых полипов.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жизнедеятельности, внешнего и внутреннего строения пресноводных плоских червей.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паразитических плоских червей на влажных 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человеческой (свиной) аскариды.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дождевого червя.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медицинской пиявки.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многощетинковых червей.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двустворчатого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брюхоногого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головоногого моллюска.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раковин моллюсков.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Ракообразные. Строение и морфология ракообразных на примере речного рака. Разнообразие ракообразных.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Паукообразные. Строение и морфология паукообразных на примере паука-крестовика. Разнообразие паукообразных.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7E408C" w:rsidRPr="0032224D" w:rsidRDefault="007E408C" w:rsidP="00626B97">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конечностей ракообразных.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внутреннего строения ракообразного.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ротового аппарата и конечностей насекомого.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внутреннего строения насекомого.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биологии насекомых разных отрядов.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представителей различных отрядов и семейств насекомых с использованием определителей.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Подтип Головохордовые. Строение и жизнедеятельность ланцетника.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ланцетника на фиксированных препаратах.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Разнообразие и эволюция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Общий обзор строения и развития позвоночных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Надкласс Рыбы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Органы чувств рыб. Боковая линия. Хрящевые рыбы. Особенности строения и жизнедеятельности. Костные рыбы. Лучепёрые и лопастепёрые рыбы.</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рыбы.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костных и хрящевых рыб.</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рыб.</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возраста рыб по чешуе.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Выход позвоночных на сушу. Амфибии, или Земноводные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лягушки и тритона.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лягушки.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индивидуального развития земноводного.</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Амниоты. Рептилии, или Пресмыкающиеся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ящерицы.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ящерицы.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пресмыкающихся.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Птицы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и внутреннего строения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скелета птицы.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внешнего строения и перьевого покрова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яйца птиц.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птиц с использованием определителей.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Млекопитающие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черепа и зубной системы различных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разнообразия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скелета млекопитающих.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Эволюция и экология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Эволюция беспозвоночных животных. Эволюция хордовых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природного сообщества: состава и структуры.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Экскурсия или видеоэкскурсия.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Сезонные явления в жизни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особо охраняемые природные территории (ООПТ).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Биосферные резерваты. Красная книга животных России. Меры сохранения и восстановления животного мира.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насекомых-вредителей сельскохозяйственных культур.</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Наблюдения за птицами в городской среде.</w:t>
      </w:r>
    </w:p>
    <w:p w:rsidR="007E408C" w:rsidRPr="0032224D" w:rsidRDefault="007E408C" w:rsidP="006450E1">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Общий обзор клеток и тканей организма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Просмотр электронно-микроскопических фотографий препаратов строения клетки и межклеточных контактов.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Микроскопирование препаратов основных типов тканей.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нервной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головного мозга на макетах.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Сенсорные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Органы вкуса, обоняния, мышечного и кожного чувства: анатомия и физиология, их нарушения.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разборных моделей глаза и уха.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чувств.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Эндокринная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Прочие органы и ткани, выделяющие гормоны: почки, сердце, желудочно-кишечный тракт, жировая ткань и другие.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эндокринных органов.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Поведение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Опорно-двигательный аппарат</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Скелеты поясов конечностей и свободных конечностей: анатомические особенности входящих в их состав костей.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скелета человека, черепа, конечностей, позвонков, распилов костей.</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строения скелета человека на макетах.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Кровеносная и лимфатическая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Просмотр гистологических препаратов сердечной мышцы.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Электрокардиография.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Измерение артериального давления и пульса.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Кровеносная система и лимфатическая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лимфатической системы: лимфатические сосуды и лимфатические узлы. Причины движения крови и лимфы по сосудам.</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стенок сосудов.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крови и органов кроветворения.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Иммунная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История развития знаний об иммунитете. Значение работ И. И. Мечникова, П. Эрлиха и других учёных по изучению иммунитета. Классификации иммунитета. Механизмы врождённого иммунитета. Приобретённый иммунитет: классификация лимфоцитов и участие разных групп лимфоцитов в приобретённом иммунитете. Понятия антитела и антигена. Презентация антигена. Вакцины и сыворотки. Органы центральной иммунной системы: красный костный мозг и тимус. Органы периферической иммунной системы: селезёнка, лимфоузлы, миндалины, аппендикс, Пейеровы бляшки. Роль тимуса в созревании Т-лимфоцитов. Роль органов периферической иммунной системы в созревании В-лимфоцитов. Отрицательная и положительная селекция в созревании Т- и В-лимфоцитов. Роль микрофлоры человека в формировании нормального иммунитета человека. Патологии иммунной системы: иммунодефициты, аутоиммунные заболевания и др. Реакции гиперчувствительности, в том числе аллергии. Основы трансплантологии. Демонстрация портретов учёных, таблиц и слайдов, видеороликов и кинофрагментов, об иммунной системе.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Дыхательная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7E408C" w:rsidRPr="0032224D" w:rsidRDefault="007E408C" w:rsidP="006450E1">
      <w:pPr>
        <w:spacing w:after="0" w:line="240" w:lineRule="auto"/>
        <w:jc w:val="both"/>
        <w:rPr>
          <w:rFonts w:ascii="Times New Roman" w:hAnsi="Times New Roman"/>
          <w:sz w:val="24"/>
          <w:szCs w:val="24"/>
        </w:rPr>
      </w:pPr>
      <w:r w:rsidRPr="0032224D">
        <w:rPr>
          <w:rFonts w:ascii="Times New Roman" w:hAnsi="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модели гортани, модели, проясняющей механизм вдоха и выдоха.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частоты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Влияние различных факторов на частоту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Спирография.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дыхания.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Пищеварительная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и гуморальная регуляция процессов пищеварения, углеводного, липидного, белкового обмена.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торса человека, таблиц.</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пищеварительной системы.</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Выделительная система</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7E408C" w:rsidRPr="0032224D" w:rsidRDefault="007E408C" w:rsidP="00626B97">
      <w:pPr>
        <w:tabs>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модели «Строение почки млекопитающего», муляжа почек человека, влажного препарата.</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разных участков почки, мочеточника, мочевого пузыря.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Половая система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Стадии гаметогенеза. Отличия оогенеза и сперматогенеза друг от друга. Оплодотворение.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Женская половая система: яичники, маточные трубы, матка, влагалище, внешние половые органы. Менструальный цикл.</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Мужская половая система: семенники и прочие внутренние половые органы, внешние половые органы.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Нервная и гуморальная регуляция работы органов половой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органов половой системы.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Кожа и её производные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модели строения кожи, таблиц, слайдов.</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гистологических препаратов эпидермиса и дермы.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организма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Терморегуляция: роль кожи и сосудов. Гипоталамус как центр нейрогуморальной регуляции теплообмена. Поведенческие адаптации.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Циркадные ритмы. Влияние продолжительности светового дня на нейрогуморальную регуляцию процессов жизнедеятельности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Адаптации к невесомости. Перестройки метаболизма в условиях низкой гравитации, профилактика негативных последствий.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пособий и обучающих видеороликов.</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Генетика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Популяционная генетика. Понятие генофонда. Распределение частот аллелей в популяции. Закон Харди-Вайнберга.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Решение генетических задач.</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плакатов, кинофрагментов, роликов из Интернета.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Антропогенез</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Приматы: отличительные черты, состав и эволюция отряда.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7E408C" w:rsidRPr="0032224D" w:rsidRDefault="007E408C" w:rsidP="00626B97">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Демонстрация таблиц, плакатов, кинофрагментов, видеороликов из Интернета.</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F57D2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F57D2D">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1) гражданского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2) патриотического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3) духовно-нравственного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значимости нравственного аспекта деятельности человека в медицине и биологии;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4) эстетического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5) физического воспитания, формирования культуры здоровья и эмоционального благополучия: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навыки безопасного поведения в природной среде;</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сформированность навыка рефлексии, управление собственным эмоциональным состоянием;</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6) трудового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7) экологического воспитания: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осознание экологических проблем и путей их решения;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готовность к участию в практической деятельности экологической направленности;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8) ценности научного познания: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понимание роли биологической науки в формировании научного мировоззрения;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9) адаптации обучающегося к изменяющимся условиям социальной и природной среды:</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оценка изменяющихся условий;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планирование действий в новой ситуации на основании знаний биологических закономерностей.</w:t>
      </w:r>
    </w:p>
    <w:p w:rsidR="007E408C" w:rsidRPr="0032224D" w:rsidRDefault="007E408C" w:rsidP="00F57D2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57D2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различия и сходство позиций;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F57D2D">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EC339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давать оценку ситуации и предлагать план её изменения;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F57D2D">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BF79A0">
      <w:pPr>
        <w:spacing w:after="0" w:line="240" w:lineRule="auto"/>
        <w:ind w:left="708"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A1D63">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7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подходы к построению современной системы высших растений (эмбриофит);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группы одноклеточных организмов и выявлять между ними эволюционное родство;</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существенные признаки строения и жизнедеятельности растений, бактерий, архей, грибов;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бактерии, археи по заданному плану,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растительного мира Земли, свободно оперировать понятиями: особо охраняемые природные территории (резерваты), заповедники, национальные парки, биосферные резерваты, знать, что такое Красная книга;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8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зоологию и микологию как биологические науки, их разделы и связь с другими науками и техникой;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общие признаки животных и грибов, уровни организации животного и грибного организма;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грибов и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 и индивидуального развития;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и грибов к среде обитания, значение экологических факторов для животных;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животных и грибов в природных сообществах, цепи питания;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между типом полости тела, типом кровеносной и выделительной системы;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взаимосвязи между строением животного и средой его обитания;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животных и грибов в природных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грибов в естественных экосистемах и сообществах;</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функции органов и систем органов животного в контексте адаптации к окружающей среде;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биологии (углублённый уровень) к концу обучения в 9 классе: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микрофлора, микробиом, микросимбионт;</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свободно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свободно решать качественные и количественные задачи, объяснять принципы современных биомедицинских методов, этики биомедицинских исследований;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w:t>
      </w:r>
      <w:r w:rsidRPr="0032224D">
        <w:rPr>
          <w:rFonts w:ascii="Tahoma" w:hAnsi="Tahoma" w:cs="Tahoma"/>
          <w:sz w:val="24"/>
          <w:szCs w:val="24"/>
        </w:rPr>
        <w:t>̆</w:t>
      </w:r>
      <w:r w:rsidRPr="0032224D">
        <w:rPr>
          <w:rFonts w:ascii="Times New Roman" w:hAnsi="Times New Roman"/>
          <w:sz w:val="24"/>
          <w:szCs w:val="24"/>
        </w:rPr>
        <w:t xml:space="preserve"> знаковой системы в другую;</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E408C" w:rsidRPr="0032224D" w:rsidRDefault="007E408C" w:rsidP="003A1D63">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6450E1">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580"/>
        <w:gridCol w:w="907"/>
        <w:gridCol w:w="1361"/>
        <w:gridCol w:w="4536"/>
      </w:tblGrid>
      <w:tr w:rsidR="007E408C" w:rsidRPr="0032224D" w:rsidTr="00C07C3B">
        <w:tc>
          <w:tcPr>
            <w:tcW w:w="647" w:type="dxa"/>
          </w:tcPr>
          <w:p w:rsidR="007E408C" w:rsidRPr="0032224D" w:rsidRDefault="007E408C" w:rsidP="00C07C3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580" w:type="dxa"/>
          </w:tcPr>
          <w:p w:rsidR="007E408C" w:rsidRPr="0032224D" w:rsidRDefault="007E408C" w:rsidP="00C07C3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361" w:type="dxa"/>
          </w:tcPr>
          <w:p w:rsidR="007E408C" w:rsidRPr="0032224D" w:rsidRDefault="007E408C" w:rsidP="00C07C3B">
            <w:pPr>
              <w:widowControl w:val="0"/>
              <w:autoSpaceDE w:val="0"/>
              <w:autoSpaceDN w:val="0"/>
              <w:spacing w:after="0" w:line="240" w:lineRule="auto"/>
              <w:ind w:right="-107"/>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536"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hyperlink r:id="rId54"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Бактерии и археи</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Многообразие одноклеточных эукариот</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Архепластидные или «растения»</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20</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5E0490">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семенных растений</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Экология растений. Растения в природных сообществах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Растительный мир и деятельность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Грибы и грибоподобные организмы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361"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hyperlink r:id="rId55"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Строение и жизнедеятельность животного организма. Организменный уровень организации жизни</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Разнообразие животных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Эволюция и экология животных</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Животные и человек</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10031" w:type="dxa"/>
            <w:gridSpan w:val="5"/>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361"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hyperlink r:id="rId56" w:history="1">
              <w:r w:rsidRPr="0032224D">
                <w:rPr>
                  <w:rStyle w:val="Hyperlink"/>
                  <w:rFonts w:ascii="Times New Roman" w:hAnsi="Times New Roman"/>
                  <w:color w:val="auto"/>
                </w:rPr>
                <w:t>https://resh.edu.ru</w:t>
              </w:r>
            </w:hyperlink>
          </w:p>
        </w:tc>
        <w:tc>
          <w:tcPr>
            <w:tcW w:w="4536"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Общий обзор клеток и тканей организма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19</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2580" w:type="dxa"/>
          </w:tcPr>
          <w:p w:rsidR="007E408C" w:rsidRPr="0032224D" w:rsidRDefault="007E408C" w:rsidP="00E81333">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Нервная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Сенсорные системы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Эндокринная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Поведение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Опорно-двигательные аппарат</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Кровеносная и лимфатическая системы</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Иммунная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Дыхательная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11.</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Пищеварительная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Выделительная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13.</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Половая система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Кожа и ее производные</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15.</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Адаптация организма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Генетика человека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17.</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Антропогенез</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18.</w:t>
            </w: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окружающая среда</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r w:rsidR="007E408C" w:rsidRPr="0032224D" w:rsidTr="00C07C3B">
        <w:tc>
          <w:tcPr>
            <w:tcW w:w="647" w:type="dxa"/>
          </w:tcPr>
          <w:p w:rsidR="007E408C" w:rsidRPr="0032224D" w:rsidRDefault="007E408C" w:rsidP="00C07C3B">
            <w:pPr>
              <w:spacing w:after="0" w:line="240" w:lineRule="auto"/>
              <w:rPr>
                <w:rFonts w:ascii="Times New Roman" w:hAnsi="Times New Roman"/>
                <w:sz w:val="20"/>
                <w:szCs w:val="20"/>
              </w:rPr>
            </w:pPr>
          </w:p>
        </w:tc>
        <w:tc>
          <w:tcPr>
            <w:tcW w:w="258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w:t>
            </w:r>
          </w:p>
        </w:tc>
        <w:tc>
          <w:tcPr>
            <w:tcW w:w="1361"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c>
          <w:tcPr>
            <w:tcW w:w="4536" w:type="dxa"/>
            <w:vMerge/>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6450E1">
      <w:pPr>
        <w:spacing w:after="0" w:line="240" w:lineRule="auto"/>
        <w:jc w:val="both"/>
        <w:rPr>
          <w:rFonts w:ascii="Times New Roman" w:hAnsi="Times New Roman"/>
          <w:i/>
          <w:sz w:val="24"/>
          <w:szCs w:val="24"/>
        </w:rPr>
      </w:pPr>
    </w:p>
    <w:p w:rsidR="007E408C" w:rsidRPr="0032224D" w:rsidRDefault="007E408C" w:rsidP="00753109">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2.1.17. Химия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w:t>
      </w:r>
    </w:p>
    <w:p w:rsidR="007E408C" w:rsidRPr="0032224D" w:rsidRDefault="007E408C" w:rsidP="000868E3">
      <w:pPr>
        <w:pStyle w:val="ListParagraph"/>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0868E3">
      <w:pPr>
        <w:pStyle w:val="ListParagraph"/>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E408C" w:rsidRPr="0032224D" w:rsidRDefault="007E408C" w:rsidP="000868E3">
      <w:pPr>
        <w:pStyle w:val="ListParagraph"/>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E408C" w:rsidRPr="0032224D" w:rsidRDefault="007E408C" w:rsidP="000868E3">
      <w:pPr>
        <w:pStyle w:val="ListParagraph"/>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7E408C" w:rsidRPr="0032224D" w:rsidRDefault="007E408C" w:rsidP="000868E3">
      <w:pPr>
        <w:pStyle w:val="ListParagraph"/>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E408C" w:rsidRPr="0032224D" w:rsidRDefault="007E408C" w:rsidP="000868E3">
      <w:pPr>
        <w:pStyle w:val="ListParagraph"/>
        <w:numPr>
          <w:ilvl w:val="0"/>
          <w:numId w:val="2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«Химия» входит в предметную область «Естественно-научные предметы»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химии отводится 136 часов: в 8 классе — 68 часов (2 часа в неделю), в 9 классе — 68 часов (2 часа в неделю).</w:t>
      </w:r>
    </w:p>
    <w:p w:rsidR="007E408C" w:rsidRPr="0032224D" w:rsidRDefault="007E408C" w:rsidP="008F4D0F">
      <w:pPr>
        <w:pStyle w:val="ListParagraph"/>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уравнениям.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 И. Менделеева. Строение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связь. Окислительно-восстановительные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Окислительно-восстановительные реакции. Процессы окисления и восстановления. Окислители и восстановители.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элементов IVА 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 (ГУ)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материалов (стекло, сплавы металлов, полимерные материалы).</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сформированность,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Формирования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Базовыми исследовательскими действиями</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Работой с информацией</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контексты, предлагаемые в условии заданий.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A262A2">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850"/>
        <w:gridCol w:w="1785"/>
        <w:gridCol w:w="3749"/>
      </w:tblGrid>
      <w:tr w:rsidR="007E408C" w:rsidRPr="0032224D" w:rsidTr="00A262A2">
        <w:tc>
          <w:tcPr>
            <w:tcW w:w="646" w:type="dxa"/>
          </w:tcPr>
          <w:p w:rsidR="007E408C" w:rsidRPr="0032224D" w:rsidRDefault="007E408C">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A262A2">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Первоначальные химические понятия</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21</w:t>
            </w:r>
          </w:p>
        </w:tc>
        <w:tc>
          <w:tcPr>
            <w:tcW w:w="1785"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hyperlink r:id="rId57" w:history="1">
              <w:r w:rsidRPr="0032224D">
                <w:rPr>
                  <w:rStyle w:val="Hyperlink"/>
                  <w:rFonts w:ascii="Times New Roman" w:hAnsi="Times New Roman"/>
                  <w:color w:val="auto"/>
                </w:rPr>
                <w:t>https://resh.edu.ru</w:t>
              </w:r>
            </w:hyperlink>
          </w:p>
        </w:tc>
        <w:tc>
          <w:tcPr>
            <w:tcW w:w="3749" w:type="dxa"/>
            <w:vMerge w:val="restart"/>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Важнейшие представители неорганических веществ</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31</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c>
          <w:tcPr>
            <w:tcW w:w="646" w:type="dxa"/>
          </w:tcPr>
          <w:p w:rsidR="007E408C" w:rsidRPr="0032224D" w:rsidRDefault="007E408C">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850"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16</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c>
          <w:tcPr>
            <w:tcW w:w="646" w:type="dxa"/>
          </w:tcPr>
          <w:p w:rsidR="007E408C" w:rsidRPr="0032224D" w:rsidRDefault="007E408C">
            <w:pPr>
              <w:rPr>
                <w:rFonts w:ascii="Times New Roman" w:hAnsi="Times New Roman"/>
                <w:sz w:val="20"/>
                <w:szCs w:val="20"/>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10320" w:type="dxa"/>
            <w:gridSpan w:val="5"/>
          </w:tcPr>
          <w:p w:rsidR="007E408C" w:rsidRPr="0032224D" w:rsidRDefault="007E408C">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Вещество и химические реакции</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18</w:t>
            </w:r>
          </w:p>
        </w:tc>
        <w:tc>
          <w:tcPr>
            <w:tcW w:w="1785"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hyperlink r:id="rId58" w:history="1">
              <w:r w:rsidRPr="0032224D">
                <w:rPr>
                  <w:rStyle w:val="Hyperlink"/>
                  <w:rFonts w:ascii="Times New Roman" w:hAnsi="Times New Roman"/>
                  <w:color w:val="auto"/>
                </w:rPr>
                <w:t>https://resh.edu.ru</w:t>
              </w:r>
            </w:hyperlink>
          </w:p>
        </w:tc>
        <w:tc>
          <w:tcPr>
            <w:tcW w:w="3749" w:type="dxa"/>
            <w:vMerge w:val="restart"/>
          </w:tcPr>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Неметаллы и их соединения</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25</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Металлы и их соединения</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Химия и окружающая среда</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r w:rsidR="007E408C" w:rsidRPr="0032224D" w:rsidTr="00A262A2">
        <w:trPr>
          <w:trHeight w:val="70"/>
        </w:trPr>
        <w:tc>
          <w:tcPr>
            <w:tcW w:w="646" w:type="dxa"/>
          </w:tcPr>
          <w:p w:rsidR="007E408C" w:rsidRPr="0032224D" w:rsidRDefault="007E408C">
            <w:pPr>
              <w:spacing w:after="0" w:line="240" w:lineRule="auto"/>
              <w:jc w:val="center"/>
              <w:rPr>
                <w:rFonts w:ascii="Times New Roman" w:hAnsi="Times New Roman"/>
                <w:sz w:val="20"/>
                <w:szCs w:val="20"/>
                <w:lang w:val="en-US"/>
              </w:rPr>
            </w:pPr>
          </w:p>
        </w:tc>
        <w:tc>
          <w:tcPr>
            <w:tcW w:w="3290" w:type="dxa"/>
          </w:tcPr>
          <w:p w:rsidR="007E408C" w:rsidRPr="0032224D" w:rsidRDefault="007E408C">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68</w:t>
            </w:r>
          </w:p>
        </w:tc>
        <w:tc>
          <w:tcPr>
            <w:tcW w:w="1785" w:type="dxa"/>
            <w:vMerge/>
            <w:vAlign w:val="center"/>
          </w:tcPr>
          <w:p w:rsidR="007E408C" w:rsidRPr="0032224D" w:rsidRDefault="007E408C">
            <w:pPr>
              <w:spacing w:after="0"/>
              <w:rPr>
                <w:rFonts w:ascii="Times New Roman" w:hAnsi="Times New Roman"/>
                <w:sz w:val="20"/>
                <w:szCs w:val="20"/>
                <w:lang w:eastAsia="en-US"/>
              </w:rPr>
            </w:pPr>
          </w:p>
        </w:tc>
        <w:tc>
          <w:tcPr>
            <w:tcW w:w="3749" w:type="dxa"/>
            <w:vMerge/>
            <w:vAlign w:val="center"/>
          </w:tcPr>
          <w:p w:rsidR="007E408C" w:rsidRPr="0032224D" w:rsidRDefault="007E408C">
            <w:pPr>
              <w:spacing w:after="0"/>
              <w:rPr>
                <w:rFonts w:ascii="Times New Roman" w:hAnsi="Times New Roman"/>
                <w:sz w:val="20"/>
                <w:szCs w:val="20"/>
                <w:lang w:eastAsia="en-US"/>
              </w:rPr>
            </w:pPr>
          </w:p>
        </w:tc>
      </w:tr>
    </w:tbl>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E160C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2.1.18. Химия (углубленный уровень)</w:t>
      </w: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(углубленный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атомно-молекулярной теории как основы всего естествознания;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периодического закона Д.И. Менделеева как основного закона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учения о строении атома и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представлений об электролитической диссоциации веществ в растворах;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химической кинетике и термодинамике.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Федеральная рабочая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химии направлено на достижение следующих целей: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7E408C" w:rsidRPr="0032224D" w:rsidRDefault="007E408C" w:rsidP="00E160CF">
      <w:pPr>
        <w:spacing w:after="0" w:line="240" w:lineRule="auto"/>
        <w:jc w:val="both"/>
        <w:rPr>
          <w:rFonts w:ascii="Times New Roman" w:hAnsi="Times New Roman"/>
          <w:i/>
          <w:sz w:val="24"/>
          <w:szCs w:val="24"/>
        </w:rPr>
      </w:pP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E160C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химии. Источники химической информации.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Генетическая связь между классами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Приготовление растворов с определенной молярной концентрацией растворенного вещества. 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Кристаллические и аморфные вещества. Типы кристаллических решеток: ионная, атомная, молекулярная и их характеристики.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металлов и неметаллов. Моделирование строения молекул при помощи рисунков, моделей, электронных и структурных формул.</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E160C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биосфера, фотосинтез, процессы обмена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техносфера, производство, химические технологии, сырье, конструкционные материалы.</w:t>
      </w:r>
    </w:p>
    <w:p w:rsidR="007E408C" w:rsidRPr="0032224D" w:rsidRDefault="007E408C" w:rsidP="00E160C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Гидролиз солей. Ионные уравнения гидролиза солей. Характер среды в водных растворах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Опыты, иллюстрирующие обратимость химических реакций. Исследование электропроводности растворов, процесса диссоциации кислот, щелочей и солей. Проведение опытов, иллюстрирующих признаки протекания реакций ионного обмена (образование осадка, выделение газа, образование воды). Применение индикаторов (лакмуса, метилоранжа и фенолфталеина) для определения характера среды в растворах кислот, оснований и солей. Проведение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по темам: «Окислительно-восстановительные реакции», «Гидролиз солей», «Электролитическая диссоциация».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VA-группы. Особенности строения атомов, характерные степени окисления. 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IVA-группы. Особенности строения атомов, характерные степени окисления. 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 Особенности строения атома. Общие представления о физических и химических свойствах. Борная кислота.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природных хлоридов (галогенидов). Проведение опытов, отражающих физические и химические свойства галогенов и их соединений. Изучение свойств соляной кислоты. Проведение качественных реакций на хлорид-, бромид- и иодид-ионы, и наблюдение признаков их протекания. Ознакомление с образцами серы и ее природных соединений.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 Ознакомление с физическими свойствами азота, фосфора и их соединений, образцами азотных и фосфорных удобрений. Получение, собирание, распознавание и изучение свойств аммиака, изучение свойств солей аммония. Проведение качественных реакций на ион аммония, нитрит-, нитрат- и фосфат-ионы, и изучение признаков их протекания. Изучение взаимодействия концентрированной азотной кислоты с медью, свойств фосфорной кислоты и ее солей. 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Изучение взаимных превращений карбонатов и гидрокарбонатов. Ознакомление с образцами природных карбонатов и силикатов,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А-групп</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Б-групп</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 Изучение особенностей взаимодействия оксидов кальция и натрия с водой, их гидроксидов – с оксидом углерода (IV) и кислотами. 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 Наблюдение и описание окрашивания пламени ионами натрия, калия и кальция. Исследование амфотерных свойств гидроксида алюминия, гидроксида хрома (III) и гидроксида цинка. Решение экспериментальных задач по теме «Важнейшие металлы и их соединения».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Новые материалы и технологии. Принципы «зеленой химии».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Экспериментальное изучение веществ и явлений: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Повторение и обобщение знаний основных разделов курсов 8–9 классов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Химические реакции в растворах. Гидролиз солей. Реакции окисления-восстановления. Электролиз.</w:t>
      </w:r>
    </w:p>
    <w:p w:rsidR="007E408C" w:rsidRPr="0032224D" w:rsidRDefault="007E408C" w:rsidP="00E160C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7E408C" w:rsidRPr="0032224D" w:rsidRDefault="007E408C" w:rsidP="00E160CF">
      <w:pPr>
        <w:spacing w:after="0" w:line="240" w:lineRule="auto"/>
        <w:ind w:firstLine="709"/>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E160C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 планета Земля.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E160C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патриотического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2) гражданского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взаимопониманию и взаимопомощи в процессе учебной и внеучебной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формирования ценности научного познания: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4) воспитания культуры здоровья: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5) трудового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6) экологического воспитания: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отношения к природе как источнику жизни на Земле, основе ее существования;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обучающихся, освоивших программу по химии основного общего образования, включают: 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 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 способность их использовать в учебной, познавательной и социальной практике.</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делать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знаки и символы, формулы, аббревиатуры, номенклатуру, использовать и преобразовывать знаково-символические средства наглядности.</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общения (письменной и устной коммуникации): 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учебного сотрудничества (групповая коммуникация): 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7E408C" w:rsidRPr="0032224D" w:rsidRDefault="007E408C" w:rsidP="00E160C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7E408C" w:rsidRPr="0032224D" w:rsidRDefault="007E408C" w:rsidP="00E160C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8 классе предметные результаты на углубленном уровне должны отражать сформированность у обучающихся умений: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периодической зависимости свойств химических элементов от их положения в Периодической системе: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предметные результаты на углублённом уровне должны отражать сформированность у обучающихся умений: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предельно допустимая концентрация (ПДК);</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предсказывать характер среды в водных растворах солей;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7E408C" w:rsidRPr="0032224D" w:rsidRDefault="007E408C" w:rsidP="00E160C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BE0BF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290"/>
        <w:gridCol w:w="992"/>
        <w:gridCol w:w="1785"/>
        <w:gridCol w:w="3749"/>
        <w:gridCol w:w="6"/>
      </w:tblGrid>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90" w:type="dxa"/>
          </w:tcPr>
          <w:p w:rsidR="007E408C" w:rsidRPr="0032224D" w:rsidRDefault="007E408C" w:rsidP="00C07C3B">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92"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785" w:type="dxa"/>
          </w:tcPr>
          <w:p w:rsidR="007E408C" w:rsidRPr="0032224D" w:rsidRDefault="007E408C" w:rsidP="00C07C3B">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749" w:type="dxa"/>
          </w:tcPr>
          <w:p w:rsidR="007E408C" w:rsidRPr="0032224D" w:rsidRDefault="007E408C" w:rsidP="00C07C3B">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E90982">
        <w:tc>
          <w:tcPr>
            <w:tcW w:w="10468" w:type="dxa"/>
            <w:gridSpan w:val="6"/>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rPr>
            </w:pPr>
            <w:r w:rsidRPr="0032224D">
              <w:rPr>
                <w:rFonts w:ascii="Times New Roman" w:hAnsi="Times New Roman"/>
                <w:spacing w:val="1"/>
                <w:sz w:val="20"/>
                <w:szCs w:val="20"/>
              </w:rPr>
              <w:t>Первоначальные химические понятия</w:t>
            </w:r>
          </w:p>
        </w:tc>
        <w:tc>
          <w:tcPr>
            <w:tcW w:w="992" w:type="dxa"/>
          </w:tcPr>
          <w:p w:rsidR="007E408C" w:rsidRPr="0032224D" w:rsidRDefault="007E408C" w:rsidP="00E90982">
            <w:pPr>
              <w:spacing w:after="0" w:line="240" w:lineRule="auto"/>
              <w:jc w:val="center"/>
              <w:rPr>
                <w:rFonts w:ascii="Times New Roman" w:hAnsi="Times New Roman"/>
                <w:sz w:val="20"/>
                <w:szCs w:val="20"/>
              </w:rPr>
            </w:pPr>
            <w:r w:rsidRPr="0032224D">
              <w:rPr>
                <w:rFonts w:ascii="Times New Roman" w:hAnsi="Times New Roman"/>
                <w:sz w:val="20"/>
                <w:szCs w:val="20"/>
              </w:rPr>
              <w:t>26/39</w:t>
            </w:r>
          </w:p>
        </w:tc>
        <w:tc>
          <w:tcPr>
            <w:tcW w:w="1785"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hyperlink r:id="rId59" w:history="1">
              <w:r w:rsidRPr="0032224D">
                <w:rPr>
                  <w:rStyle w:val="Hyperlink"/>
                  <w:rFonts w:ascii="Times New Roman" w:hAnsi="Times New Roman"/>
                  <w:color w:val="auto"/>
                </w:rPr>
                <w:t>https://resh.edu.ru</w:t>
              </w:r>
            </w:hyperlink>
          </w:p>
        </w:tc>
        <w:tc>
          <w:tcPr>
            <w:tcW w:w="3749" w:type="dxa"/>
            <w:vMerge w:val="restart"/>
          </w:tcPr>
          <w:p w:rsidR="007E408C" w:rsidRPr="0032224D" w:rsidRDefault="007E408C" w:rsidP="00C07C3B">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Важнейшие представители неорганических веществ</w:t>
            </w:r>
          </w:p>
        </w:tc>
        <w:tc>
          <w:tcPr>
            <w:tcW w:w="992"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48/62</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Pr>
        <w:tc>
          <w:tcPr>
            <w:tcW w:w="646" w:type="dxa"/>
          </w:tcPr>
          <w:p w:rsidR="007E408C" w:rsidRPr="0032224D" w:rsidRDefault="007E408C" w:rsidP="00C07C3B">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90" w:type="dxa"/>
          </w:tcPr>
          <w:p w:rsidR="007E408C" w:rsidRPr="0032224D" w:rsidRDefault="007E408C" w:rsidP="00C07C3B">
            <w:pPr>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tc>
        <w:tc>
          <w:tcPr>
            <w:tcW w:w="992"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28/35</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Pr>
        <w:tc>
          <w:tcPr>
            <w:tcW w:w="646" w:type="dxa"/>
          </w:tcPr>
          <w:p w:rsidR="007E408C" w:rsidRPr="0032224D" w:rsidRDefault="007E408C" w:rsidP="00C07C3B">
            <w:pPr>
              <w:rPr>
                <w:rFonts w:ascii="Times New Roman" w:hAnsi="Times New Roman"/>
                <w:sz w:val="20"/>
                <w:szCs w:val="20"/>
              </w:rPr>
            </w:pP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102/136</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trHeight w:val="70"/>
        </w:trPr>
        <w:tc>
          <w:tcPr>
            <w:tcW w:w="10468" w:type="dxa"/>
            <w:gridSpan w:val="6"/>
          </w:tcPr>
          <w:p w:rsidR="007E408C" w:rsidRPr="0032224D" w:rsidRDefault="007E408C" w:rsidP="00C07C3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Вещество и химические реакции</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35/38</w:t>
            </w:r>
          </w:p>
        </w:tc>
        <w:tc>
          <w:tcPr>
            <w:tcW w:w="1785"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hyperlink r:id="rId60" w:history="1">
              <w:r w:rsidRPr="0032224D">
                <w:rPr>
                  <w:rStyle w:val="Hyperlink"/>
                  <w:rFonts w:ascii="Times New Roman" w:hAnsi="Times New Roman"/>
                  <w:color w:val="auto"/>
                </w:rPr>
                <w:t>https://resh.edu.ru</w:t>
              </w:r>
            </w:hyperlink>
          </w:p>
        </w:tc>
        <w:tc>
          <w:tcPr>
            <w:tcW w:w="3749" w:type="dxa"/>
            <w:vMerge w:val="restart"/>
          </w:tcPr>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C07C3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Неметаллы и их соединения</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34/45</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Металлы и их соединения</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21/34</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Химия и окружающая среда</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6/7</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Обобщение знаний</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6/12</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r w:rsidR="007E408C" w:rsidRPr="0032224D" w:rsidTr="00E90982">
        <w:trPr>
          <w:gridAfter w:val="1"/>
          <w:wAfter w:w="6" w:type="dxa"/>
          <w:trHeight w:val="70"/>
        </w:trPr>
        <w:tc>
          <w:tcPr>
            <w:tcW w:w="646" w:type="dxa"/>
          </w:tcPr>
          <w:p w:rsidR="007E408C" w:rsidRPr="0032224D" w:rsidRDefault="007E408C" w:rsidP="00C07C3B">
            <w:pPr>
              <w:spacing w:after="0" w:line="240" w:lineRule="auto"/>
              <w:jc w:val="center"/>
              <w:rPr>
                <w:rFonts w:ascii="Times New Roman" w:hAnsi="Times New Roman"/>
                <w:sz w:val="20"/>
                <w:szCs w:val="20"/>
                <w:lang w:val="en-US"/>
              </w:rPr>
            </w:pPr>
          </w:p>
        </w:tc>
        <w:tc>
          <w:tcPr>
            <w:tcW w:w="3290" w:type="dxa"/>
          </w:tcPr>
          <w:p w:rsidR="007E408C" w:rsidRPr="0032224D" w:rsidRDefault="007E408C" w:rsidP="00C07C3B">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92" w:type="dxa"/>
          </w:tcPr>
          <w:p w:rsidR="007E408C" w:rsidRPr="0032224D" w:rsidRDefault="007E408C" w:rsidP="00C07C3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102/136</w:t>
            </w:r>
          </w:p>
        </w:tc>
        <w:tc>
          <w:tcPr>
            <w:tcW w:w="1785" w:type="dxa"/>
            <w:vMerge/>
            <w:vAlign w:val="center"/>
          </w:tcPr>
          <w:p w:rsidR="007E408C" w:rsidRPr="0032224D" w:rsidRDefault="007E408C" w:rsidP="00C07C3B">
            <w:pPr>
              <w:spacing w:after="0"/>
              <w:rPr>
                <w:rFonts w:ascii="Times New Roman" w:hAnsi="Times New Roman"/>
                <w:sz w:val="20"/>
                <w:szCs w:val="20"/>
                <w:lang w:eastAsia="en-US"/>
              </w:rPr>
            </w:pPr>
          </w:p>
        </w:tc>
        <w:tc>
          <w:tcPr>
            <w:tcW w:w="3749" w:type="dxa"/>
            <w:vMerge/>
            <w:vAlign w:val="center"/>
          </w:tcPr>
          <w:p w:rsidR="007E408C" w:rsidRPr="0032224D" w:rsidRDefault="007E408C" w:rsidP="00C07C3B">
            <w:pPr>
              <w:spacing w:after="0"/>
              <w:rPr>
                <w:rFonts w:ascii="Times New Roman" w:hAnsi="Times New Roman"/>
                <w:sz w:val="20"/>
                <w:szCs w:val="20"/>
                <w:lang w:eastAsia="en-US"/>
              </w:rPr>
            </w:pPr>
          </w:p>
        </w:tc>
      </w:tr>
    </w:tbl>
    <w:p w:rsidR="007E408C" w:rsidRPr="0032224D" w:rsidRDefault="007E408C" w:rsidP="00BE0BF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2.1.19. Изобразительное искусство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изобразительному искусству на уровне основного общего образования подготовлена в соответствии с федеральной рабочей программой по учебному предмету «Изобразительное искусство»,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предмета «Изобразительное искусство» </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учебного предмета «Изобразительное искусство» являются:</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навыков эстетического видения и преобразования мира;</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пространственного мышления и аналитических визуальных способностей;</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наблюдательности, ассоциативного мышления и творческого воображения;</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7E408C" w:rsidRPr="0032224D" w:rsidRDefault="007E408C" w:rsidP="000868E3">
      <w:pPr>
        <w:pStyle w:val="ListParagraph"/>
        <w:numPr>
          <w:ilvl w:val="0"/>
          <w:numId w:val="2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«Изобразительное искусство» входит в предметную область «Искусство»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русского языка отводится 102 часа: в 5 классе — 34 часа (1 час в неделю), в 6 классе — 34 часа (1 час в неделю), в 7 классе 34 часа (1 час в неделю). В 8 классе учебный предмет «Изобразительное искусство» носит вариативный характер и может изучаться как за счет части, формируемой участниками образовательных отношений, так и за счет внеурочной деятельности.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декоративно-прикладном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Древние корни народного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Убранство русской избы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Народный праздничный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художественные промыслы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культуре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освещения головы при создании портретного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Макетирование объёмно-пространственных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объёмнопространственной организации среды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человека и индивидуальное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Изображение в синтетических, экранных видах искусства и 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Художник и искусство театра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и искусство кино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влияние на жизнь каждого человека. </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Воспитывающая предметно-эстетическая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пространственных представлений и сенсорных способностей: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предметные и пространственные объекты по заданным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форму предмета,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положение предметной формы в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обобщать форму составной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структуру предмета, конструкции, пространства, зрительного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структурировать предметно-пространственные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пропорциональное соотношение частей внутри целого и предметов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абстрагировать образ реальности в построении плоской или пространственной композиции.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и исследовательские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явлений художественной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и использовать вопросы как исследовательский инструмент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образовательные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работать с электронными учебными пособиями и учебниками;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2. Овладение универсальными коммуникативными действиями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регулятивными действиями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стремиться к пониманию эмоций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изображения характерных традиционных предметов крестьянского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между материалом, формой и техникой декора в произведениях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деления пространственных искусств на виды;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виды живописи, графики и скульптуры, объяснять их назначение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рисунка как основы изобразительной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учебного рисунка — светотеневого изображения объёмных форм;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содержание понятий «тон», «тональные отношения» и иметь опыт их визуального анализа;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линейного рисунка, понимать выразительные возможности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«жанры в изобразительном искусстве», перечислять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 освещении как средстве выявления объёма предмета;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графического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натюрморта средствами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начальный опыт лепки головы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жанре портрета в искусстве ХХ в. — западном и отечественном.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построения линейной перспективы и уметь применять их в рисунке;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воздушной перспективы и уметь их применять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морских пейзажах И. Айвазовского;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живописного изображения различных активно выраженных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пейзажных зарисовок, графического изображения природы по памяти 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городского пейзажа — по памяти или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многообразие форм организации бытовой жизни и одновременно единство мира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бытовой жизни разных народов в контексте традиций их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и называть авторов таких произведений, как «Давид» Микеланджело, «Весна» С. Боттичелли;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картинах на библейские темы в истории русского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смысловом различии между иконой и картиной на библейские 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архитектуры и дизайна в построении предметно-пространственной среды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основные средства — требования к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и объяснять основные типы формальной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различные формальные композиции на плоскости в зависимости от поставленных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при творческом построении композиции листа композиционную доминанту;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формальные композиции на выражение в них движения и статики;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навыки вариативности в ритмической организации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цвета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технологию использования цвета в живописи и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выражение «цветовой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печатное слово, типографскую строку в качестве элементов графической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построение макета пространственно-объёмной композиции по его чертежу;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костюма в истории разных эпох; характеризовать понятие моды в одежде; объяснять,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в синтетических, экранных видах искусства и художественная фотография (вариативный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роль визуального образа в синтетических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Художник и искусство театра: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сценографии и символическом характере сценического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навык игрового одушевления куклы из простых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фотография: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«длительность экспозиции», «выдержка», «диафрагма»;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различные жанры художественной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света как художественного средства в искусстве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значение репортажного жанра, роли журналистов- фотографов в истории ХХ в. и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навыки компьютерной обработки и преобразования фотографий.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Изображение и искусство кино: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этапах в истории кино и его эволюции как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экранных искусствах как монтаже композиционно построенных кадров;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видео в современной бытовой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 критического осмысления качества снятых роликов;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совместной творческой коллективной работы по созданию анимационного фильма.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создателе телевидения — русском инженере Владимире Зворыкине;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телевидения в превращении мира в единое информационное пространство;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образовательные задачи зрительской культуры и необходимость зрительских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289"/>
        <w:gridCol w:w="850"/>
        <w:gridCol w:w="1504"/>
        <w:gridCol w:w="3599"/>
      </w:tblGrid>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289" w:type="dxa"/>
          </w:tcPr>
          <w:p w:rsidR="007E408C" w:rsidRPr="0032224D" w:rsidRDefault="007E408C" w:rsidP="00753109">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850"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753109">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99"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766507">
        <w:tc>
          <w:tcPr>
            <w:tcW w:w="9889" w:type="dxa"/>
            <w:gridSpan w:val="5"/>
          </w:tcPr>
          <w:p w:rsidR="007E408C" w:rsidRPr="0032224D" w:rsidRDefault="007E408C" w:rsidP="00753109">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Общие сведения о декоративно-прикладном искусстве</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4" w:type="dxa"/>
            <w:vMerge w:val="restart"/>
          </w:tcPr>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https://resh.edu.ru/subject/7/5/</w:t>
            </w:r>
          </w:p>
        </w:tc>
        <w:tc>
          <w:tcPr>
            <w:tcW w:w="3599" w:type="dxa"/>
            <w:vMerge w:val="restart"/>
          </w:tcPr>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76650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Древние корни народного искусства</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Убранство русской избы</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Народный праздничный костюм</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Народные художественные промыслы</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Декоративно-прикладное искусство в культуре разных эпох и народов</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12</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753109">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9" w:type="dxa"/>
          </w:tcPr>
          <w:p w:rsidR="007E408C" w:rsidRPr="0032224D" w:rsidRDefault="007E408C" w:rsidP="00766507">
            <w:pPr>
              <w:spacing w:after="0" w:line="240" w:lineRule="auto"/>
              <w:jc w:val="both"/>
              <w:rPr>
                <w:rFonts w:ascii="Times New Roman" w:hAnsi="Times New Roman"/>
                <w:sz w:val="20"/>
                <w:szCs w:val="20"/>
              </w:rPr>
            </w:pPr>
            <w:r w:rsidRPr="0032224D">
              <w:rPr>
                <w:rFonts w:ascii="Times New Roman" w:hAnsi="Times New Roman"/>
                <w:sz w:val="20"/>
                <w:szCs w:val="20"/>
              </w:rPr>
              <w:t>Декоративно-прикладное искусство в жизни современного человека</w:t>
            </w:r>
          </w:p>
        </w:tc>
        <w:tc>
          <w:tcPr>
            <w:tcW w:w="850" w:type="dxa"/>
          </w:tcPr>
          <w:p w:rsidR="007E408C" w:rsidRPr="0032224D" w:rsidRDefault="007E408C" w:rsidP="00766507">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1504"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c>
          <w:tcPr>
            <w:tcW w:w="3599" w:type="dxa"/>
            <w:vMerge/>
            <w:vAlign w:val="center"/>
          </w:tcPr>
          <w:p w:rsidR="007E408C" w:rsidRPr="0032224D" w:rsidRDefault="007E408C" w:rsidP="00766507">
            <w:pPr>
              <w:spacing w:after="0" w:line="240" w:lineRule="auto"/>
              <w:rPr>
                <w:rFonts w:ascii="Times New Roman" w:hAnsi="Times New Roman"/>
                <w:sz w:val="20"/>
                <w:szCs w:val="20"/>
                <w:lang w:eastAsia="en-US"/>
              </w:rPr>
            </w:pPr>
          </w:p>
        </w:tc>
      </w:tr>
      <w:tr w:rsidR="007E408C" w:rsidRPr="0032224D" w:rsidTr="00766507">
        <w:tc>
          <w:tcPr>
            <w:tcW w:w="647" w:type="dxa"/>
          </w:tcPr>
          <w:p w:rsidR="007E408C" w:rsidRPr="0032224D" w:rsidRDefault="007E408C" w:rsidP="00B06F26">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289" w:type="dxa"/>
          </w:tcPr>
          <w:p w:rsidR="007E408C" w:rsidRPr="0032224D" w:rsidRDefault="007E408C" w:rsidP="00B06F26">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B06F26">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Align w:val="center"/>
          </w:tcPr>
          <w:p w:rsidR="007E408C" w:rsidRPr="0032224D" w:rsidRDefault="007E408C" w:rsidP="00B06F26">
            <w:pPr>
              <w:spacing w:after="0" w:line="240" w:lineRule="auto"/>
              <w:rPr>
                <w:rFonts w:ascii="Times New Roman" w:hAnsi="Times New Roman"/>
                <w:sz w:val="20"/>
                <w:szCs w:val="20"/>
                <w:lang w:eastAsia="en-US"/>
              </w:rPr>
            </w:pPr>
          </w:p>
        </w:tc>
        <w:tc>
          <w:tcPr>
            <w:tcW w:w="3599" w:type="dxa"/>
            <w:vAlign w:val="center"/>
          </w:tcPr>
          <w:p w:rsidR="007E408C" w:rsidRPr="0032224D" w:rsidRDefault="007E408C" w:rsidP="00B06F26">
            <w:pPr>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036996">
            <w:pPr>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Общие сведения о видах искусства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504"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hyperlink r:id="rId61" w:history="1">
              <w:r w:rsidRPr="0032224D">
                <w:rPr>
                  <w:rStyle w:val="Hyperlink"/>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Язык изобразительного искусства и его выразительные средства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изобразительного искусства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Натюрморт</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Портрет</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Пейзаж</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rPr>
          <w:trHeight w:val="208"/>
        </w:trPr>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Бытовой жанр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lang w:val="en-US"/>
              </w:rPr>
              <w:t>8</w:t>
            </w:r>
            <w:r w:rsidRPr="0032224D">
              <w:rPr>
                <w:rFonts w:ascii="Times New Roman" w:hAnsi="Times New Roman"/>
                <w:sz w:val="20"/>
                <w:szCs w:val="20"/>
              </w:rPr>
              <w:t>.</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Исторический жанр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Библейские темы в изобразительном искусстве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Архитектура и дизайн – искусства художественной постройки предметно-пространственной среды жизни человека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hyperlink r:id="rId62" w:history="1">
              <w:r w:rsidRPr="0032224D">
                <w:rPr>
                  <w:rStyle w:val="Hyperlink"/>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Графический дизайн</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Макетирование объемно-пространственных композиций</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Социальное значение дизайна и архитектуры как среды жизни человека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Образ человека и индивидуальное проектирование</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9889" w:type="dxa"/>
            <w:gridSpan w:val="5"/>
          </w:tcPr>
          <w:p w:rsidR="007E408C" w:rsidRPr="0032224D" w:rsidRDefault="007E408C" w:rsidP="00F16D61">
            <w:pPr>
              <w:widowControl w:val="0"/>
              <w:autoSpaceDE w:val="0"/>
              <w:autoSpaceDN w:val="0"/>
              <w:adjustRightInd w:val="0"/>
              <w:spacing w:after="0" w:line="240" w:lineRule="auto"/>
              <w:jc w:val="center"/>
              <w:rPr>
                <w:rFonts w:ascii="Times New Roman" w:hAnsi="Times New Roman"/>
                <w:b/>
                <w:spacing w:val="1"/>
                <w:sz w:val="20"/>
                <w:szCs w:val="20"/>
                <w:lang w:eastAsia="en-US"/>
              </w:rPr>
            </w:pPr>
            <w:r w:rsidRPr="0032224D">
              <w:rPr>
                <w:rFonts w:ascii="Times New Roman" w:hAnsi="Times New Roman"/>
                <w:b/>
                <w:spacing w:val="1"/>
                <w:sz w:val="20"/>
                <w:szCs w:val="20"/>
                <w:lang w:eastAsia="en-US"/>
              </w:rPr>
              <w:t>8 класс</w:t>
            </w: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Изобразительное искусство в среде синтетических искусств</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hyperlink r:id="rId63" w:history="1">
              <w:r w:rsidRPr="0032224D">
                <w:rPr>
                  <w:rStyle w:val="Hyperlink"/>
                  <w:rFonts w:ascii="Times New Roman" w:hAnsi="Times New Roman"/>
                  <w:color w:val="auto"/>
                </w:rPr>
                <w:t>https://resh.edu.ru</w:t>
              </w:r>
            </w:hyperlink>
          </w:p>
        </w:tc>
        <w:tc>
          <w:tcPr>
            <w:tcW w:w="3599"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3.Развитие ценностного отношения к искусству как особой форме познания и преобразования мира</w:t>
            </w: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Художник и искусство театра</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Художественная фотография</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12</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Изображение и искусство кино</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Изобразительное искусство на телевидении</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3289"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850"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504"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3599"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2.1.20. Музыка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предмету «Музыка» на уровне основного общего образования подготовлена в соответствии с федеральной рабочей программой по учебному предмету «Музыка»,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Основная цель реализации программы:</w:t>
      </w:r>
    </w:p>
    <w:p w:rsidR="007E408C" w:rsidRPr="0032224D" w:rsidRDefault="007E408C" w:rsidP="000868E3">
      <w:pPr>
        <w:pStyle w:val="ListParagraph"/>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воспитание музыкальной культуры как части всей духовной культуры обучающихся. </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7E408C" w:rsidRPr="0032224D" w:rsidRDefault="007E408C" w:rsidP="000868E3">
      <w:pPr>
        <w:pStyle w:val="ListParagraph"/>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7E408C" w:rsidRPr="0032224D" w:rsidRDefault="007E408C" w:rsidP="000868E3">
      <w:pPr>
        <w:pStyle w:val="ListParagraph"/>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E408C" w:rsidRPr="0032224D" w:rsidRDefault="007E408C" w:rsidP="000868E3">
      <w:pPr>
        <w:pStyle w:val="ListParagraph"/>
        <w:numPr>
          <w:ilvl w:val="0"/>
          <w:numId w:val="2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Важнейшими задачами изучения предмета «Музыка» в основной школе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музыкальное движение (пластическое интонирование, инсценировка, танец, двигательное моделирование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творческие проекты, музыкально-театральная деятельность (концерты, фестивали,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исследовательская деятельность на материале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«Музыка моего края»;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«Народное музыкальное творчество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«Музыка народов мира»;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«Европейская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«Русская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«Истоки и образы русской и европейской духовной музыки»;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«Современная музыка: основные жанры и направления»;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«Связь музыки с другими видами искусства»;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«Музыка» входит в предметную область «Искусство» и является обязательным для изучения с 5 по 8 класс включительно.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музыки отводится 136 часов: в 5 классе — 34 часа (1 час в неделю), в 6 классе — 34 часа (1 час в неделю), в 7 классе 34 часа (1 час в неделю), в 8 классе — 34 часа (1 час в неделю).</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предмета «Музыка» представлено содержанием тематических блоков каждому модулю.</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 народное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музыка — отражение жизни народа. Жанры детского и игрового фольклора (игры, пляски, хороводы и др.)</w:t>
      </w:r>
    </w:p>
    <w:p w:rsidR="007E408C" w:rsidRPr="0032224D" w:rsidRDefault="007E408C" w:rsidP="008F4D0F">
      <w:pPr>
        <w:spacing w:after="0" w:line="240" w:lineRule="auto"/>
        <w:ind w:firstLine="708"/>
        <w:jc w:val="both"/>
        <w:rPr>
          <w:rFonts w:ascii="Times New Roman" w:hAnsi="Times New Roman"/>
          <w:sz w:val="24"/>
          <w:szCs w:val="24"/>
          <w:vertAlign w:val="superscript"/>
        </w:rPr>
      </w:pPr>
      <w:r w:rsidRPr="0032224D">
        <w:rPr>
          <w:rFonts w:ascii="Times New Roman" w:hAnsi="Times New Roman"/>
          <w:sz w:val="24"/>
          <w:szCs w:val="24"/>
        </w:rPr>
        <w:t>Календарный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Календарные обряды, традиционные для данной местности (осенние, зимние, весенние — на выбор учителя)</w:t>
      </w:r>
    </w:p>
    <w:p w:rsidR="007E408C" w:rsidRPr="0032224D" w:rsidRDefault="007E408C" w:rsidP="008F4D0F">
      <w:pPr>
        <w:spacing w:after="0" w:line="240" w:lineRule="auto"/>
        <w:ind w:left="708" w:firstLine="708"/>
        <w:jc w:val="both"/>
        <w:rPr>
          <w:rFonts w:ascii="Times New Roman" w:hAnsi="Times New Roman"/>
          <w:sz w:val="24"/>
          <w:szCs w:val="24"/>
        </w:rPr>
      </w:pPr>
      <w:r w:rsidRPr="0032224D">
        <w:rPr>
          <w:rFonts w:ascii="Times New Roman" w:hAnsi="Times New Roman"/>
          <w:sz w:val="24"/>
          <w:szCs w:val="24"/>
        </w:rPr>
        <w:t>Семейный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 связанные с жизнью человека: свадебный обряд, рекрутские песни, плачи-причитания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музыкальная культура родного края. Гимн республики, города. Земляки — композиторы, исполнители, деятели культуры. Театр, филармония, консерватория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наш общий дом</w:t>
      </w:r>
    </w:p>
    <w:p w:rsidR="007E408C" w:rsidRPr="0032224D" w:rsidRDefault="007E408C" w:rsidP="008F4D0F">
      <w:pPr>
        <w:pStyle w:val="a3"/>
        <w:spacing w:line="240" w:lineRule="auto"/>
        <w:ind w:firstLine="708"/>
        <w:rPr>
          <w:color w:val="auto"/>
          <w:sz w:val="24"/>
          <w:szCs w:val="24"/>
        </w:rPr>
      </w:pPr>
      <w:r w:rsidRPr="0032224D">
        <w:rPr>
          <w:color w:val="auto"/>
          <w:sz w:val="24"/>
          <w:szCs w:val="24"/>
        </w:rPr>
        <w:t>Богатство и разнообразие фольклорных традиций народов нашей страны. Музыка наших соседей, музыка других регионов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и особенное в фольклоре народов России: лирика, эпос, танец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в творчестве профессиональных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рубежах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древнейший язык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Европы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Интонации и ритмы, формы и жанры европейского фольклора. Отражение европейского фольклора в творчестве профессиональных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Азии и Африки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Интонационно-ладовая основа музыки стран Азии, уникальные традиции, музыкальные инструменты. Представления о роли музыки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Народная музыка Американского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 и жанры американской музыки (кантри, блюз, спиричуэле, самба, босса-нова и др.). Смешение интонаций и ритмов различного происхождения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истоки классической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Национальный музыкальный стиль на примере творчества Ф. Шопена, Э. Грига и др. Характерные жанры, образы, элементы музыкального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Музыкант и публика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зеркало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Музыкальная драматургия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Образы родной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Золотой век русской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История страны и народа в музыке русских композиторов С. С. Прокофьева, Г. В. Свиридова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балет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исполнительская школа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музыка — взгляд в будущее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«Истоки и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Храмовый синтез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православного и католического богослужения (колокола, пение а capella / пение в сопровождении органа). Основные жанры, традиции. Образы Христа, Богородицы, Рождества, Воскресения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церковной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Музыкальные жанры богослужения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Религиозные темы и образы в современной музыке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Камерная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Циклические формы и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Прелюдия и фуга. Соната, концерт: трёхчастная форма, контраст основных тем, разработочный принцип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Симфоническая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Одночастные симфонические жанры (увертюра, картина). Симфония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Театральные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театр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кино и телевидения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Мюзикл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Молодёжная музыкальная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цифрового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конкретного музыкального звучания;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обобщать и формулировать выводы по результатам проведённого слухового наблюдения-исследования.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следовать внутренним слухом за развитием музыкального процесса, «наблюдать» звучание музыки;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слухового 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специфику работы с аудиоинформацией, музыкальными записями;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интонирование для запоминания звуковой информации, музыкальных произведений;</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Невербальная коммуникация: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Вербальное общение:</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своё мнение, в том числе впечатления от общения с музыкальным искусством в устных и письменных текстах;</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учебной и творческой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E408C" w:rsidRPr="0032224D" w:rsidRDefault="007E408C" w:rsidP="000868E3">
      <w:pPr>
        <w:pStyle w:val="ListParagraph"/>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достижение целей через решение ряда последовательных задач частного характера;</w:t>
      </w:r>
    </w:p>
    <w:p w:rsidR="007E408C" w:rsidRPr="0032224D" w:rsidRDefault="007E408C" w:rsidP="000868E3">
      <w:pPr>
        <w:pStyle w:val="ListParagraph"/>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0868E3">
      <w:pPr>
        <w:pStyle w:val="ListParagraph"/>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наиболее важные проблемы для решения в учебных и жизненных ситуациях;</w:t>
      </w:r>
    </w:p>
    <w:p w:rsidR="007E408C" w:rsidRPr="0032224D" w:rsidRDefault="007E408C" w:rsidP="000868E3">
      <w:pPr>
        <w:pStyle w:val="ListParagraph"/>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0868E3">
      <w:pPr>
        <w:pStyle w:val="ListParagraph"/>
        <w:numPr>
          <w:ilvl w:val="0"/>
          <w:numId w:val="204"/>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за него ответственность на себя.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0868E3">
      <w:pPr>
        <w:pStyle w:val="ListParagraph"/>
        <w:numPr>
          <w:ilvl w:val="0"/>
          <w:numId w:val="2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Обучающиеся, освоившие основную образовательную программу по предмету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формируемые в ходе изучения предмета «Музыка», сгруппированы по учебным модулям и отражают сформированность умений.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музыкальные традиции своей республики, края,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сочинения композиторов-классиков;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композиторов- 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отдельными темами) сочинения русских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и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сочинений духовной музыки, называть их автора.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характеризовать стили, направления и жанры современной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современные музыкальные произведения в разных видах деятельности.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стилевые и жанровые параллели между музыкой и другими видами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анализировать средства выразительности разных видов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круге образов и средствах их воплощения, типичных для данного жанра;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выразительно исполнять произведения (в том числе фрагменты) вокальных, инструментальных и музыкально-театральных жанров.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438"/>
        <w:gridCol w:w="907"/>
        <w:gridCol w:w="1815"/>
        <w:gridCol w:w="4366"/>
      </w:tblGrid>
      <w:tr w:rsidR="007E408C" w:rsidRPr="0032224D" w:rsidTr="00725E24">
        <w:tc>
          <w:tcPr>
            <w:tcW w:w="647" w:type="dxa"/>
          </w:tcPr>
          <w:p w:rsidR="007E408C" w:rsidRPr="0032224D" w:rsidRDefault="007E408C" w:rsidP="00753109">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438" w:type="dxa"/>
          </w:tcPr>
          <w:p w:rsidR="007E408C" w:rsidRPr="0032224D" w:rsidRDefault="007E408C" w:rsidP="00753109">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815" w:type="dxa"/>
          </w:tcPr>
          <w:p w:rsidR="007E408C" w:rsidRPr="0032224D" w:rsidRDefault="007E408C" w:rsidP="00753109">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66" w:type="dxa"/>
          </w:tcPr>
          <w:p w:rsidR="007E408C" w:rsidRPr="0032224D" w:rsidRDefault="007E408C" w:rsidP="00753109">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725E24">
        <w:tc>
          <w:tcPr>
            <w:tcW w:w="10173" w:type="dxa"/>
            <w:gridSpan w:val="5"/>
          </w:tcPr>
          <w:p w:rsidR="007E408C" w:rsidRPr="0032224D" w:rsidRDefault="007E408C" w:rsidP="00753109">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725E24">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shd w:val="clear" w:color="auto" w:fill="FFFFFF"/>
              </w:rPr>
              <w:t>Музыка моего края</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1815" w:type="dxa"/>
            <w:vMerge w:val="restart"/>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https://resh.edu.ru/subject/6/5/</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Каталог концертов: https://www.culture.ru/music/concerts</w:t>
            </w:r>
          </w:p>
        </w:tc>
        <w:tc>
          <w:tcPr>
            <w:tcW w:w="4366" w:type="dxa"/>
            <w:vMerge w:val="restart"/>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Связь музыки с другими видами искусства</w:t>
            </w:r>
          </w:p>
        </w:tc>
        <w:tc>
          <w:tcPr>
            <w:tcW w:w="907" w:type="dxa"/>
          </w:tcPr>
          <w:p w:rsidR="007E408C" w:rsidRPr="0032224D" w:rsidRDefault="007E408C" w:rsidP="00725E24">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1815"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c>
          <w:tcPr>
            <w:tcW w:w="4366" w:type="dxa"/>
            <w:vMerge/>
            <w:vAlign w:val="center"/>
          </w:tcPr>
          <w:p w:rsidR="007E408C" w:rsidRPr="0032224D" w:rsidRDefault="007E408C" w:rsidP="00725E24">
            <w:pPr>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725E24">
            <w:pPr>
              <w:spacing w:after="0" w:line="240" w:lineRule="auto"/>
              <w:rPr>
                <w:rFonts w:ascii="Times New Roman" w:hAnsi="Times New Roman"/>
                <w:sz w:val="20"/>
                <w:szCs w:val="20"/>
              </w:rPr>
            </w:pPr>
          </w:p>
        </w:tc>
        <w:tc>
          <w:tcPr>
            <w:tcW w:w="2438" w:type="dxa"/>
          </w:tcPr>
          <w:p w:rsidR="007E408C" w:rsidRPr="0032224D" w:rsidRDefault="007E408C" w:rsidP="00725E24">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725E24">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Народное музыкальное творчество России</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hyperlink r:id="rId64" w:history="1">
              <w:r w:rsidRPr="0032224D">
                <w:rPr>
                  <w:rStyle w:val="Hyperlink"/>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Музыка народов мира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hyperlink r:id="rId65" w:history="1">
              <w:r w:rsidRPr="0032224D">
                <w:rPr>
                  <w:rStyle w:val="Hyperlink"/>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Истоки и образы русской и европейской духовной музыки</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7</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Связь музыки с другими видами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spacing w:after="0" w:line="240" w:lineRule="auto"/>
              <w:rPr>
                <w:rFonts w:ascii="Times New Roman" w:hAnsi="Times New Roman"/>
                <w:sz w:val="20"/>
                <w:szCs w:val="20"/>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10173" w:type="dxa"/>
            <w:gridSpan w:val="5"/>
          </w:tcPr>
          <w:p w:rsidR="007E408C" w:rsidRPr="0032224D" w:rsidRDefault="007E408C" w:rsidP="00F16D61">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Музыка моего края</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val="restart"/>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hyperlink r:id="rId66" w:history="1">
              <w:r w:rsidRPr="0032224D">
                <w:rPr>
                  <w:rStyle w:val="Hyperlink"/>
                  <w:rFonts w:ascii="Times New Roman" w:hAnsi="Times New Roman"/>
                  <w:color w:val="auto"/>
                </w:rPr>
                <w:t>https://resh.edu.ru</w:t>
              </w:r>
            </w:hyperlink>
          </w:p>
        </w:tc>
        <w:tc>
          <w:tcPr>
            <w:tcW w:w="4366" w:type="dxa"/>
            <w:vMerge w:val="restart"/>
          </w:tcPr>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искусству как особой форме познания и преобразования мира</w:t>
            </w:r>
          </w:p>
          <w:p w:rsidR="007E408C" w:rsidRPr="0032224D" w:rsidRDefault="007E408C" w:rsidP="00AE639D">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Жанры музыкального искусства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Русская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Европейская классическая музыка</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438" w:type="dxa"/>
          </w:tcPr>
          <w:p w:rsidR="007E408C" w:rsidRPr="0032224D" w:rsidRDefault="007E408C" w:rsidP="00AE639D">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Современная музыка: основные жанры и направления</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9</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r w:rsidR="007E408C" w:rsidRPr="0032224D" w:rsidTr="00F16D61">
        <w:tc>
          <w:tcPr>
            <w:tcW w:w="647" w:type="dxa"/>
          </w:tcPr>
          <w:p w:rsidR="007E408C" w:rsidRPr="0032224D" w:rsidRDefault="007E408C" w:rsidP="00F16D61">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2438" w:type="dxa"/>
          </w:tcPr>
          <w:p w:rsidR="007E408C" w:rsidRPr="0032224D" w:rsidRDefault="007E408C" w:rsidP="00F16D61">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 xml:space="preserve">Итого </w:t>
            </w:r>
          </w:p>
        </w:tc>
        <w:tc>
          <w:tcPr>
            <w:tcW w:w="907" w:type="dxa"/>
          </w:tcPr>
          <w:p w:rsidR="007E408C" w:rsidRPr="0032224D" w:rsidRDefault="007E408C" w:rsidP="00F16D61">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1815"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c>
          <w:tcPr>
            <w:tcW w:w="4366" w:type="dxa"/>
            <w:vMerge/>
          </w:tcPr>
          <w:p w:rsidR="007E408C" w:rsidRPr="0032224D" w:rsidRDefault="007E408C" w:rsidP="00F16D61">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2.1.21. Технология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технологии на уровне основного общего образования подготовлена в соответствии с федеральной рабочей программой по учебному предмету «Технология»,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курса технологии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«Технология» отражает наиболее значимые аспекты действительности, которые состоят в следующем: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этом возможны следующие уровни освоения технологии:</w:t>
      </w:r>
    </w:p>
    <w:p w:rsidR="007E408C" w:rsidRPr="0032224D" w:rsidRDefault="007E408C" w:rsidP="000868E3">
      <w:pPr>
        <w:pStyle w:val="ListParagraph"/>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уровень представления;</w:t>
      </w:r>
    </w:p>
    <w:p w:rsidR="007E408C" w:rsidRPr="0032224D" w:rsidRDefault="007E408C" w:rsidP="000868E3">
      <w:pPr>
        <w:pStyle w:val="ListParagraph"/>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уровень пользователя;</w:t>
      </w:r>
    </w:p>
    <w:p w:rsidR="007E408C" w:rsidRPr="0032224D" w:rsidRDefault="007E408C" w:rsidP="000868E3">
      <w:pPr>
        <w:pStyle w:val="ListParagraph"/>
        <w:numPr>
          <w:ilvl w:val="0"/>
          <w:numId w:val="205"/>
        </w:numPr>
        <w:spacing w:after="0" w:line="240" w:lineRule="auto"/>
        <w:jc w:val="both"/>
        <w:rPr>
          <w:rFonts w:ascii="Times New Roman" w:hAnsi="Times New Roman"/>
          <w:sz w:val="24"/>
          <w:szCs w:val="24"/>
        </w:rPr>
      </w:pPr>
      <w:r w:rsidRPr="0032224D">
        <w:rPr>
          <w:rFonts w:ascii="Times New Roman" w:hAnsi="Times New Roman"/>
          <w:sz w:val="24"/>
          <w:szCs w:val="24"/>
        </w:rPr>
        <w:t>когнитивно-продуктивный уровень (создание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курс технологии построен по модульному принципу.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«Производство и 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«Технологии обработки материалов 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«Робототехника»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«3D-моделирование, прототипирование, макетирование»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«Компьютерная графика. Черчение»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«Автоматизированные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Модули «Животноводство» и «Растениеводство»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Преобразовательная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машины и механизмы.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и технологии их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решения производственных задач в информационной среде как важнейшая технология 4-й промышленной революции. 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домашнего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и хаос как фундаментальные характеристики окружающего мира. Порядок в доме. Порядок на рабочем месте. Создание интерьера квартиры с помощью компьютерных программ. Электропроводка. Бытовые электрические приборы. Техника безопасности при работе с электричеством. Кухня. Мебель и бытовая техника, которая используется на кухне. Кулинария. Основы здорового питания. Основы безопасности при работе на кухне.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Какие бывают профессии. Как выбрать профессию.</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 Эстетика в быту. Эстетика и экология жилища. Народные ремёсла. Народные ремёсла и промыслы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мир. Современная техносфера.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Понятие высокотехнологичных отраслей. «Высокие технологии» двойного назначения. 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Биотехнологии. Лазерные технологии. Космические технологии. Представления о нанотехнологиях. 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Сферы применения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информационно-когнитивных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принципы управления. Общая схема управления. Условия реализации общей схемы управления. Начала кибернетики.  Самоуправляемые системы. Устойчивость систем управления. Виды равновесия. Устойчивость технических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технологии: от материала к изделию.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технологии. Технологии и алгоритмы.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Материалы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Бумага и её свойства. Различные изделия из бумаги. Потребность человека в бумаге. 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 Металлы и их свойства. Металлические части машин и механизмов. Тонколистовая сталь и проволока. Пластические массы (пластмассы) и их свойства. Работа с пластмассами. Наноструктуры и их использование в различных технологиях. Природные и синтетические наноструктуры. Композиты и нанокомпозиты, их применение. Умные материалы и их применение. Аллотропные соединения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ручные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Трудовые действия как основные слагаемые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Общность и различие действий с различными материалами и пищевыми продуктами.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Разметка заготовок из древесины, металла, пластмасс. Приёмы ручной правки заготовок из проволоки и тонколистового металла. Резание заготовок. Строгание заготовок из древесины. 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Сборка изделий из тонколистового металла, проволоки, искусственных материалов. Зачистка и отделка поверхностей деталей из конструкционных материалов. Изготовление цилиндрических и конических деталей из древесины ручным инструментом. Отделка изделий из конструкционных материалов. Правила безопасной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обработки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Основы технологии изготовления изделий из текстильных материалов. 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Способы настила ткани. Раскладка выкройки на ткани. Технология выполнения соединительных швов. Обработка срезов. Обработка вытачки. Понятие о декоративно-прикладном творчестве. Технологии художественной обработки текстильных материалов: лоскутное шитьё, вышивка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Приготовление пищи в походных условиях. Утилизация бытовых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основа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Модели человеческой деятельности. Алгоритмы и технологии как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Машины и их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устроены машины. Конструирование машин. Действия при сборке модели машины при помощи деталей конструктора. Простейшие механизмы как базовые элементы многообразия механизмов. Физические законы, реализованные в простейших механизмах. Модели механизмов и эксперименты с этими механизмами.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Традиционные производства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 когнитивной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r w:rsidRPr="0032224D">
        <w:rPr>
          <w:rFonts w:ascii="Times New Roman" w:hAnsi="Times New Roman"/>
          <w:sz w:val="24"/>
          <w:szCs w:val="24"/>
        </w:rPr>
        <w:tab/>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r w:rsidRPr="0032224D">
        <w:rPr>
          <w:rFonts w:ascii="Times New Roman" w:hAnsi="Times New Roman"/>
          <w:sz w:val="24"/>
          <w:szCs w:val="24"/>
        </w:rPr>
        <w:tab/>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исполнители. Роботы как исполнители.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Робототехнические комплексы и их возможности. Знакомство с составом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конструирование и 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на производстве.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Роботы-манипуляторы. Перемещение предмета. Лазерный гравёр. 3D-npuнтep. Производственные линии. Взаимодействие роботов. Понятие о производстве 4.0. Модели производственных линий.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 робототехники к искусственному интеллекту.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«3D-моделирование, макетирование, прототипирование»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Визуальные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Моделирование сложных объектов. Рендеринг. Полигональная сетка. Диаграмма Вронского и её особенности. Триангуляция Делоне. Компьютерные программы, осуществляющие рендеринг (рендеры). 3D-печать. Техника безопасности в 3D-печати. Аддитивные технологии. Экструдер и его устройство. Кинематика 3DPUH- тера. Характеристики материалов для 3D-принтера. Основные настройки для выполнения печати на 3D-принтере. Подготовка к печати. Печать 3D-модели. Профессии, связанные с 3D-печатью.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макетов с помощью программных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и исследования прототипов.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прототипа. Исследование прототипа. Перенос выявленных свойств прототипа на реальные объекты.</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графической модели.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Черчение как технология создания графической модели инженерного объекта. 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Практическая деятельность по созданию чертежей.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чертежей в программных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Интерфейс окна «Деталь». Дерево модели. Система 3D-кoopдинат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Создание моделей по различным заданиям: по чертежу; по описанию и размерам; по образцу, с натуры.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проекта инженерного объекта.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Общие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техническими системами.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 Динамические эффекты открытых систем: точки бифуркации, аттракторы. 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Элементная база автоматизированных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социально-экономическими системами. Предпринимательство.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Программы для управления проектами.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Домашние животные. Приручение животных как фактор развития человеческой цивилизации.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Производство животноводческих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ферма: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автоматическое кормление животных;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автоматическая дойка;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уборка помещения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«умная» ферма — перспективное направление роботизации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связанные с деятельностью животновода.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Сельскохозяйственное производство.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Автоматизация и роботизация сельскохозяйственного производства: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анализаторы почвы c использованием спутниковой системы навигации;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автоматизация тепличного хозяйства;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роботов манипуляторов для уборки урожая;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внесение удобрение на основе данных от азотно-спектральных датчиков;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определение критических точек полей с помощью спутниковых снимков;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использование БПЛА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Генно-модифицированные растения: положительные и отрицательные аспекты.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Сельскохозяйственные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предметов труда; умение создавать эстетически значимые изделия из различных материалов.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 умение распознавать информационные угрозы и осуществлять защиту личности от этих угроз.</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возникающих практических задач из различных областей; умение ориентироваться в мире современных профессий.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0868E3">
      <w:pPr>
        <w:pStyle w:val="ListParagraph"/>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природных и рукотворных объектов;</w:t>
      </w:r>
    </w:p>
    <w:p w:rsidR="007E408C" w:rsidRPr="0032224D" w:rsidRDefault="007E408C" w:rsidP="000868E3">
      <w:pPr>
        <w:pStyle w:val="ListParagraph"/>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основание для обобщения и сравнения;</w:t>
      </w:r>
    </w:p>
    <w:p w:rsidR="007E408C" w:rsidRPr="0032224D" w:rsidRDefault="007E408C" w:rsidP="000868E3">
      <w:pPr>
        <w:pStyle w:val="ListParagraph"/>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7E408C" w:rsidRPr="0032224D" w:rsidRDefault="007E408C" w:rsidP="000868E3">
      <w:pPr>
        <w:pStyle w:val="ListParagraph"/>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E408C" w:rsidRPr="0032224D" w:rsidRDefault="007E408C" w:rsidP="000868E3">
      <w:pPr>
        <w:pStyle w:val="ListParagraph"/>
        <w:numPr>
          <w:ilvl w:val="0"/>
          <w:numId w:val="2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запросы к информационной системе с целью получения необходимой информации;</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полноту, достоверность и актуальность полученной информации;</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опытным путём изучать свойства различных материалов;</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строить и оценивать модели объектов, явлений и процессов;</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оценивать правильность выполнения учебной задачи, собственные возможности её решения;</w:t>
      </w:r>
    </w:p>
    <w:p w:rsidR="007E408C" w:rsidRPr="0032224D" w:rsidRDefault="007E408C" w:rsidP="000868E3">
      <w:pPr>
        <w:pStyle w:val="ListParagraph"/>
        <w:numPr>
          <w:ilvl w:val="0"/>
          <w:numId w:val="2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поведение технической системы, в том числе с учётом синергетических эффектов.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в зависимости от поставленной задачи;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различие между данными, информацией и знаниями;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работы с «большими данными»;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технологией трансформации данных в информацию, информации в знания.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 Самоконтроль (рефлексия):</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преобразовательной деятельности;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необходимые коррективы в деятельность по решению задачи или по осуществлению проекта;</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планирования и осуществления учебного проекта;</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рамках публичного представления результатов проектной деятельности;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совместного решения задачи с использованием облачных сервисов;</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с представителями других культур, в частности в социальных сетях.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работы при реализации учебного проекта;</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адекватно интерпретировать высказывания собеседника — участника совместной деятельности;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навыками отстаивания своей точки зрения, используя при этом законы логики;</w:t>
      </w:r>
    </w:p>
    <w:p w:rsidR="007E408C" w:rsidRPr="0032224D" w:rsidRDefault="007E408C" w:rsidP="000868E3">
      <w:pPr>
        <w:pStyle w:val="ListParagraph"/>
        <w:numPr>
          <w:ilvl w:val="0"/>
          <w:numId w:val="2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распознавать некорректную аргументацию.</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для прогрессивного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в цифровом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причины и последствия развития техники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виды современных технологий и определять перспективы их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строить учебную и практическую деятельность в соответствии со структурой технологии: этапами, операциями,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конструировать, оценивать и использовать модели в познавательной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материалы (древесина, металлы и сплавы, полимеры, текстиль, сельскохозяйственная продукция);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коллективно решать задачи с использованием облачных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«биотехнология»;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методы очистки воды, использовать фильтрование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«биоэнергетика», «биометаногенез».</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виды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для решения возникающих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не только функциональных, но и эстетичных промышленных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области применения технологий, понимать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условия применимости технологии с позиций экологической защищённости;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модернизировать и создавать технологии обработки известных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значимые для конкретного человека потребности;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продукты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виды и названия народных промыслов и ремёсел;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использование нанотехнологий в различных областях;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генеалогический метод;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роль прививок;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работу биодатчиков;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микробиологические технологии, методы генной инженерии.</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познавательную и преобразовательную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технологические операции ручной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ручные 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хранить пищевые продукты;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механическую и тепловую обработку пищевых продуктов, сохраняя их пищевую ценность;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продукты, инструменты и оборудование для приготовления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проектировать интерьер помещения с использованием программных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последовательность выполнения технологических операций для изготовления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простых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свойства наноструктур;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наноструктур, их использования в технологиях;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основные этапы создания проектов от идеи до презентации и использования полученных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использовать программные сервисы для поддержки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необходимые опыты по исследованию свойств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механической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и назначение методов получения и преобразования конструкционных 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модели машин и механизмов;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изготавливать изделие из конструкционных или поделочных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кулинарные блюда в соответствии с известными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декоративно-прикладную обработку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художественный образ и воплощать его в продукте;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приёмы и навыки решения изобретательских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применять принципы ТРИЗ для решения технических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 (продукт);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современные и перспективные технологии производства и обработки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узнать о современных цифровых технологиях, их возможностях и ограничениях;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потребности современной техники в умных материалах;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аллотропные соединения углерода, приводить примеры использования аллотропных соединений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роботов по видам и назначению;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основные законы робототехники;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программировать движущиеся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сформировать навыки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7-8 КЛАССЫ</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моделировать робототехнические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использовать визуальный язык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реализовывать полный цикл создания робота;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работу модели роботизированной производственной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управлять движущимися моделями в компьютерно-управляемых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управлять системой учебных роботов-манипуляторов;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осуществлять 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«3D-моделирование, прототипирование и макетирование»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3D-модели, используя программное обеспечение;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адекватность модели объекту и целям моделирования;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анализ и модернизацию компьютерной модели;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изготавливать прототипы с использованием ЗD-принтера;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изготавливать изделия с помощью лазерного гравера;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модернизировать прототип в соответствии с поставленной задачей;</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макетов и их назначение;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макеты различных видов;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развёртку и соединять фрагменты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сборку деталей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освоить программные сервисы создания макетов;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графическую документацию;</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 основе анализа и испытания прототипа осуществлять модификацию механизмов для получения заданного результата;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смысл условных графических обозначений, создавать с их помощью графические тексты;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ручными способами вычерчивания чертежей, эскизов и технических рисунков деталей;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читать чертежи деталей и осуществлять расчёты по чертежам;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технологию формообразования для конструирования 3D-модели;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исследовать схему управления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учебными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автоматические и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проектировать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конструировать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пользоваться учебным роботом-манипулятором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мобильные приложения для управления устройствами;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учебной социально-экономической системой (например, в рамках проекта «Школьная фирма»);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способы хранения и производства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типы передачи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принцип сборки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выполнять сборку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результат работы электрической схемы при использовании различных элементов;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как применяются элементы электрической цепи в бытовых приборах;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последовательное и параллельное соединения резисторов;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аналоговую и цифровую схемотехнику;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программировать простое «умное» устройство с заданными характеристиками;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особенности современных датчиков, применять в реальных задачах;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несложные алгоритмы управления умного дома.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особенности основных видов сельскохозяйственных животных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продукции животноводства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сельскохозяйственных животных, характерных для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условия содержания животных в различных условиях;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навыками оказания первой помощи заболевшим или пораненным животным;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способы переработки и хранения продукции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пути цифровизации животноводческого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узнать особенности сельскохозяйственного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животноводством,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виды и свойства почв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ручные и механизированные инструменты обработки почвы;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культурные растения по различным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дикорастущие растения и знать их свойства;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опасные для человека дикорастущие растения;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опасные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дикорастущих растений и их плодов;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для человека грибов;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цифровизации и роботизации в растениеводстве;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мир профессий, связанных с растениеводством, их востребованность на рынке труда. </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5C0075">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7E408C" w:rsidRPr="0032224D" w:rsidTr="005C0075">
        <w:tc>
          <w:tcPr>
            <w:tcW w:w="647" w:type="dxa"/>
          </w:tcPr>
          <w:p w:rsidR="007E408C" w:rsidRPr="0032224D" w:rsidRDefault="007E408C" w:rsidP="005C0075">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5C0075">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5C007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5C0075">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5C0075">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9000D7">
        <w:trPr>
          <w:trHeight w:val="70"/>
        </w:trPr>
        <w:tc>
          <w:tcPr>
            <w:tcW w:w="10173" w:type="dxa"/>
            <w:gridSpan w:val="6"/>
          </w:tcPr>
          <w:p w:rsidR="007E408C" w:rsidRPr="0032224D" w:rsidRDefault="007E408C" w:rsidP="005C0075">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5C0075">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sz w:val="20"/>
                <w:szCs w:val="20"/>
              </w:rPr>
              <w:t>https://resh.edu.ru/</w:t>
            </w:r>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pStyle w:val="BodyText"/>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38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5C0075">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c>
          <w:tcPr>
            <w:tcW w:w="3544" w:type="dxa"/>
            <w:vMerge/>
            <w:vAlign w:val="center"/>
          </w:tcPr>
          <w:p w:rsidR="007E408C" w:rsidRPr="0032224D" w:rsidRDefault="007E408C" w:rsidP="005C0075">
            <w:pPr>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38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7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Технологии обработки материалов, пищевых продуктов</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26</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3D-моделирование,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12</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68</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8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5</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3D-моделирование,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11</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34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173" w:type="dxa"/>
            <w:gridSpan w:val="6"/>
          </w:tcPr>
          <w:p w:rsidR="007E408C" w:rsidRPr="0032224D" w:rsidRDefault="007E408C" w:rsidP="009000D7">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9 класс</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714" w:type="dxa"/>
            <w:gridSpan w:val="2"/>
          </w:tcPr>
          <w:p w:rsidR="007E408C" w:rsidRPr="0032224D" w:rsidRDefault="007E408C" w:rsidP="009000D7">
            <w:pPr>
              <w:pStyle w:val="TableParagraph"/>
              <w:ind w:left="-77"/>
              <w:rPr>
                <w:sz w:val="20"/>
                <w:szCs w:val="20"/>
              </w:rPr>
            </w:pPr>
            <w:r w:rsidRPr="0032224D">
              <w:rPr>
                <w:sz w:val="20"/>
                <w:szCs w:val="20"/>
              </w:rPr>
              <w:t>Производство и технологии</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5</w:t>
            </w:r>
          </w:p>
        </w:tc>
        <w:tc>
          <w:tcPr>
            <w:tcW w:w="1504" w:type="dxa"/>
            <w:vMerge w:val="restart"/>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3544" w:type="dxa"/>
            <w:vMerge w:val="restart"/>
          </w:tcPr>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447986">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714" w:type="dxa"/>
            <w:gridSpan w:val="2"/>
          </w:tcPr>
          <w:p w:rsidR="007E408C" w:rsidRPr="0032224D" w:rsidRDefault="007E408C" w:rsidP="009000D7">
            <w:pPr>
              <w:pStyle w:val="TableParagraph"/>
              <w:ind w:left="-77"/>
              <w:rPr>
                <w:sz w:val="20"/>
                <w:szCs w:val="20"/>
              </w:rPr>
            </w:pPr>
            <w:r w:rsidRPr="0032224D">
              <w:rPr>
                <w:sz w:val="20"/>
                <w:szCs w:val="20"/>
              </w:rPr>
              <w:t>Компьютерная графика, черчение</w:t>
            </w:r>
          </w:p>
        </w:tc>
        <w:tc>
          <w:tcPr>
            <w:tcW w:w="764" w:type="dxa"/>
          </w:tcPr>
          <w:p w:rsidR="007E408C" w:rsidRPr="0032224D" w:rsidRDefault="007E408C" w:rsidP="009000D7">
            <w:pPr>
              <w:pStyle w:val="TableParagraph"/>
              <w:ind w:left="-111" w:right="-57"/>
              <w:jc w:val="center"/>
              <w:rPr>
                <w:sz w:val="20"/>
                <w:szCs w:val="20"/>
              </w:rPr>
            </w:pPr>
            <w:r w:rsidRPr="0032224D">
              <w:rPr>
                <w:sz w:val="20"/>
                <w:szCs w:val="20"/>
              </w:rPr>
              <w:t>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Робототехника</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714" w:type="dxa"/>
            <w:gridSpan w:val="2"/>
          </w:tcPr>
          <w:p w:rsidR="007E408C" w:rsidRPr="0032224D" w:rsidRDefault="007E408C" w:rsidP="009000D7">
            <w:pPr>
              <w:pStyle w:val="TableParagraph"/>
              <w:ind w:left="-77"/>
              <w:rPr>
                <w:sz w:val="20"/>
                <w:szCs w:val="20"/>
                <w:lang w:eastAsia="en-US"/>
              </w:rPr>
            </w:pPr>
            <w:r w:rsidRPr="0032224D">
              <w:rPr>
                <w:sz w:val="20"/>
                <w:szCs w:val="20"/>
                <w:lang w:eastAsia="en-US"/>
              </w:rPr>
              <w:t>3</w:t>
            </w:r>
            <w:r w:rsidRPr="0032224D">
              <w:rPr>
                <w:sz w:val="20"/>
                <w:szCs w:val="20"/>
                <w:lang w:val="en-US" w:eastAsia="en-US"/>
              </w:rPr>
              <w:t>D</w:t>
            </w:r>
            <w:r w:rsidRPr="0032224D">
              <w:rPr>
                <w:sz w:val="20"/>
                <w:szCs w:val="20"/>
                <w:lang w:eastAsia="en-US"/>
              </w:rPr>
              <w:t>-моделирование, прототипирование, макетирование</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11</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9000D7">
            <w:pPr>
              <w:widowControl w:val="0"/>
              <w:autoSpaceDE w:val="0"/>
              <w:autoSpaceDN w:val="0"/>
              <w:adjustRightInd w:val="0"/>
              <w:spacing w:after="0" w:line="240" w:lineRule="auto"/>
              <w:jc w:val="center"/>
              <w:rPr>
                <w:rFonts w:ascii="Times New Roman" w:hAnsi="Times New Roman"/>
                <w:spacing w:val="1"/>
                <w:sz w:val="20"/>
                <w:szCs w:val="20"/>
                <w:lang w:eastAsia="en-US"/>
              </w:rPr>
            </w:pPr>
          </w:p>
        </w:tc>
        <w:tc>
          <w:tcPr>
            <w:tcW w:w="3714" w:type="dxa"/>
            <w:gridSpan w:val="2"/>
          </w:tcPr>
          <w:p w:rsidR="007E408C" w:rsidRPr="0032224D" w:rsidRDefault="007E408C" w:rsidP="009000D7">
            <w:pPr>
              <w:pStyle w:val="TableParagraph"/>
              <w:ind w:left="-77" w:right="596"/>
              <w:rPr>
                <w:sz w:val="20"/>
                <w:szCs w:val="20"/>
                <w:lang w:eastAsia="en-US"/>
              </w:rPr>
            </w:pPr>
            <w:r w:rsidRPr="0032224D">
              <w:rPr>
                <w:sz w:val="20"/>
                <w:szCs w:val="20"/>
                <w:lang w:eastAsia="en-US"/>
              </w:rPr>
              <w:t>Итого</w:t>
            </w:r>
          </w:p>
        </w:tc>
        <w:tc>
          <w:tcPr>
            <w:tcW w:w="764" w:type="dxa"/>
          </w:tcPr>
          <w:p w:rsidR="007E408C" w:rsidRPr="0032224D" w:rsidRDefault="007E408C" w:rsidP="009000D7">
            <w:pPr>
              <w:pStyle w:val="TableParagraph"/>
              <w:ind w:left="-111" w:right="-57"/>
              <w:jc w:val="center"/>
              <w:rPr>
                <w:sz w:val="20"/>
                <w:szCs w:val="20"/>
                <w:lang w:eastAsia="en-US"/>
              </w:rPr>
            </w:pPr>
            <w:r w:rsidRPr="0032224D">
              <w:rPr>
                <w:sz w:val="20"/>
                <w:szCs w:val="20"/>
                <w:lang w:eastAsia="en-US"/>
              </w:rPr>
              <w:t>34</w:t>
            </w:r>
          </w:p>
        </w:tc>
        <w:tc>
          <w:tcPr>
            <w:tcW w:w="150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c>
          <w:tcPr>
            <w:tcW w:w="3544" w:type="dxa"/>
            <w:vMerge/>
          </w:tcPr>
          <w:p w:rsidR="007E408C" w:rsidRPr="0032224D" w:rsidRDefault="007E408C" w:rsidP="009000D7">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2.1.22. Физическая культура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физической культуре на уровне основного общего образования подготовлена в соответствии с федеральной рабочей программой по учебному предмету «Физическая культура»,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7E408C" w:rsidRPr="0032224D" w:rsidRDefault="007E408C" w:rsidP="008F4D0F">
      <w:pPr>
        <w:pStyle w:val="TableParagraph"/>
        <w:ind w:left="0" w:firstLine="708"/>
        <w:jc w:val="both"/>
        <w:rPr>
          <w:sz w:val="24"/>
          <w:szCs w:val="24"/>
        </w:rPr>
      </w:pPr>
      <w:r w:rsidRPr="0032224D">
        <w:rPr>
          <w:sz w:val="24"/>
          <w:szCs w:val="24"/>
        </w:rPr>
        <w:t>Учебный предмет «Физическая культура» входит в предметную область «Физическая культура и основы безопасности жизнедеятельности»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Учебным планом на изучение физической культуры отводится 340 часов: по 68 часов в год в 5-9 классах (2 часа в неделю).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дневника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составления плана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Техническая подготовка в игровых действиях: ведение, передачи, приёмы и броски мяча на месте, в прыжке, после ведения.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Футбол. Техническая подготовка в игровых действиях: ведение, приёмы и передачи, остановки и удары по мячу с места и в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E408C" w:rsidRPr="0032224D" w:rsidRDefault="007E408C" w:rsidP="000868E3">
      <w:pPr>
        <w:pStyle w:val="ListParagraph"/>
        <w:numPr>
          <w:ilvl w:val="0"/>
          <w:numId w:val="2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 с равномерной скоростью с высокого старта по учебной дистанции;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технику прыжка в длину с разбега способом «согнув ноги»;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демонстрировать технические действия в спортивных играх: </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правила и демонстрировать технические действия в спортивных играх:</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0868E3">
      <w:pPr>
        <w:pStyle w:val="ListParagraph"/>
        <w:numPr>
          <w:ilvl w:val="0"/>
          <w:numId w:val="2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5B217C">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B459B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B459B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B459B3">
            <w:pPr>
              <w:widowControl w:val="0"/>
              <w:autoSpaceDE w:val="0"/>
              <w:autoSpaceDN w:val="0"/>
              <w:spacing w:after="0" w:line="240" w:lineRule="auto"/>
              <w:rPr>
                <w:rFonts w:ascii="Times New Roman" w:hAnsi="Times New Roman"/>
                <w:lang w:eastAsia="en-US"/>
              </w:rPr>
            </w:pPr>
            <w:r w:rsidRPr="0032224D">
              <w:rPr>
                <w:rFonts w:ascii="Times New Roman" w:hAnsi="Times New Roman"/>
                <w:w w:val="105"/>
              </w:rPr>
              <w:t>https://resh.edu.ru/</w:t>
            </w:r>
          </w:p>
        </w:tc>
        <w:tc>
          <w:tcPr>
            <w:tcW w:w="3544" w:type="dxa"/>
            <w:vMerge w:val="restart"/>
          </w:tcPr>
          <w:p w:rsidR="007E408C" w:rsidRPr="0032224D" w:rsidRDefault="007E408C" w:rsidP="00B459B3">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459B3">
            <w:pPr>
              <w:pStyle w:val="BodyText"/>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6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hyperlink r:id="rId67" w:history="1">
              <w:r w:rsidRPr="0032224D">
                <w:rPr>
                  <w:rStyle w:val="Hyperlink"/>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7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hyperlink r:id="rId68" w:history="1">
              <w:r w:rsidRPr="0032224D">
                <w:rPr>
                  <w:rStyle w:val="Hyperlink"/>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8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hyperlink r:id="rId69" w:history="1">
              <w:r w:rsidRPr="0032224D">
                <w:rPr>
                  <w:rStyle w:val="Hyperlink"/>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5B217C">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9 класс</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5B217C">
            <w:pPr>
              <w:pStyle w:val="TableParagraph"/>
              <w:ind w:left="0" w:right="-113"/>
              <w:rPr>
                <w:sz w:val="20"/>
              </w:rPr>
            </w:pPr>
            <w:r w:rsidRPr="0032224D">
              <w:rPr>
                <w:sz w:val="20"/>
              </w:rPr>
              <w:t>Знания о физической культуре</w:t>
            </w:r>
          </w:p>
        </w:tc>
        <w:tc>
          <w:tcPr>
            <w:tcW w:w="764" w:type="dxa"/>
          </w:tcPr>
          <w:p w:rsidR="007E408C" w:rsidRPr="0032224D" w:rsidRDefault="007E408C" w:rsidP="005B217C">
            <w:pPr>
              <w:pStyle w:val="TableParagraph"/>
              <w:ind w:left="-111" w:right="-57"/>
              <w:jc w:val="center"/>
              <w:rPr>
                <w:sz w:val="20"/>
              </w:rPr>
            </w:pPr>
            <w:r w:rsidRPr="0032224D">
              <w:rPr>
                <w:sz w:val="20"/>
              </w:rPr>
              <w:t>3</w:t>
            </w:r>
          </w:p>
        </w:tc>
        <w:tc>
          <w:tcPr>
            <w:tcW w:w="150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hyperlink r:id="rId70" w:history="1">
              <w:r w:rsidRPr="0032224D">
                <w:rPr>
                  <w:rStyle w:val="Hyperlink"/>
                  <w:rFonts w:ascii="Times New Roman" w:hAnsi="Times New Roman"/>
                  <w:color w:val="auto"/>
                </w:rPr>
                <w:t>https://resh.edu.ru</w:t>
              </w:r>
            </w:hyperlink>
          </w:p>
        </w:tc>
        <w:tc>
          <w:tcPr>
            <w:tcW w:w="3544" w:type="dxa"/>
            <w:vMerge w:val="restart"/>
          </w:tcPr>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B217C">
            <w:pPr>
              <w:widowControl w:val="0"/>
              <w:autoSpaceDE w:val="0"/>
              <w:autoSpaceDN w:val="0"/>
              <w:spacing w:after="0" w:line="240" w:lineRule="auto"/>
              <w:rPr>
                <w:rFonts w:ascii="Times New Roman" w:hAnsi="Times New Roman"/>
                <w:lang w:eastAsia="en-US"/>
              </w:rPr>
            </w:pPr>
            <w:r w:rsidRPr="0032224D">
              <w:rPr>
                <w:rFonts w:ascii="Times New Roman" w:hAnsi="Times New Roman"/>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5B217C">
            <w:pPr>
              <w:pStyle w:val="TableParagraph"/>
              <w:ind w:left="0" w:right="-113"/>
              <w:rPr>
                <w:sz w:val="20"/>
              </w:rPr>
            </w:pPr>
            <w:r w:rsidRPr="0032224D">
              <w:rPr>
                <w:sz w:val="20"/>
              </w:rPr>
              <w:t>Способы самостоятельной деятельности</w:t>
            </w:r>
          </w:p>
        </w:tc>
        <w:tc>
          <w:tcPr>
            <w:tcW w:w="764" w:type="dxa"/>
          </w:tcPr>
          <w:p w:rsidR="007E408C" w:rsidRPr="0032224D" w:rsidRDefault="007E408C" w:rsidP="005B217C">
            <w:pPr>
              <w:pStyle w:val="TableParagraph"/>
              <w:ind w:left="-111" w:right="-57"/>
              <w:jc w:val="center"/>
              <w:rPr>
                <w:sz w:val="20"/>
              </w:rPr>
            </w:pPr>
            <w:r w:rsidRPr="0032224D">
              <w:rPr>
                <w:sz w:val="20"/>
              </w:rPr>
              <w:t>5</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5B217C">
            <w:pPr>
              <w:pStyle w:val="TableParagraph"/>
              <w:ind w:left="0" w:right="-113"/>
              <w:rPr>
                <w:sz w:val="20"/>
              </w:rPr>
            </w:pPr>
            <w:r w:rsidRPr="0032224D">
              <w:rPr>
                <w:sz w:val="20"/>
              </w:rPr>
              <w:t>Физическое совершенствование</w:t>
            </w:r>
          </w:p>
        </w:tc>
        <w:tc>
          <w:tcPr>
            <w:tcW w:w="764" w:type="dxa"/>
          </w:tcPr>
          <w:p w:rsidR="007E408C" w:rsidRPr="0032224D" w:rsidRDefault="007E408C" w:rsidP="005B217C">
            <w:pPr>
              <w:pStyle w:val="TableParagraph"/>
              <w:ind w:left="-111" w:right="-57"/>
              <w:jc w:val="center"/>
              <w:rPr>
                <w:sz w:val="20"/>
              </w:rPr>
            </w:pPr>
            <w:r w:rsidRPr="0032224D">
              <w:rPr>
                <w:sz w:val="20"/>
              </w:rPr>
              <w:t>60</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5B217C">
            <w:pPr>
              <w:spacing w:after="0" w:line="240" w:lineRule="auto"/>
              <w:jc w:val="center"/>
              <w:rPr>
                <w:rFonts w:ascii="Times New Roman" w:hAnsi="Times New Roman"/>
                <w:sz w:val="20"/>
              </w:rPr>
            </w:pPr>
          </w:p>
        </w:tc>
        <w:tc>
          <w:tcPr>
            <w:tcW w:w="3714" w:type="dxa"/>
            <w:gridSpan w:val="2"/>
          </w:tcPr>
          <w:p w:rsidR="007E408C" w:rsidRPr="0032224D" w:rsidRDefault="007E408C" w:rsidP="005B217C">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5B217C">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68</w:t>
            </w:r>
          </w:p>
        </w:tc>
        <w:tc>
          <w:tcPr>
            <w:tcW w:w="150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5B217C">
            <w:pPr>
              <w:widowControl w:val="0"/>
              <w:autoSpaceDE w:val="0"/>
              <w:autoSpaceDN w:val="0"/>
              <w:spacing w:after="0" w:line="240" w:lineRule="auto"/>
              <w:rPr>
                <w:rFonts w:ascii="Times New Roman" w:hAnsi="Times New Roman"/>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2.1.23. Основы безопасности жизнедеятельности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безопасности жизнедеятельности на уровне основного общего образования составлена в соответствии с федеральной рабочей программой по учебному предмету «Основы безопасности жизнедеятельности»,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ОБЖ обеспечивает:</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выработку практико-ориентированных компетенций, соответствующих потребностям современности;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«Безопасность в быту»;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«Безопасность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«Безопасность в общественных местах»;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«Безопасность в природной среде»;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«Здоровье и как его сохранить. Основы медицинских знаний»;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«Безопасность в социуме»;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«Безопасность в информационном пространстве»;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«Основы противодействия экстремизму и терроризму»;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материал систематизирован по сферам возможных проявлений рисков и опасностей:</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помещения и бытовые условия; улица и общественные места;</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коммуникационные связи и каналы; объекты и учреждения культуры и другие.</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данных обстоятельствах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7E408C" w:rsidRPr="0032224D" w:rsidRDefault="007E408C" w:rsidP="006E3B77">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«Основы безопасности жизнедеятельности» входит в предметную область «Физическая культура и основы безопасности жизнедеятельности»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основ безопасности жизнедеятельности отводится 68 часов: по 34 часа в 8 и 9 классах (1 час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цель и задачи учебного предмета ОБЖ, его ключевые понятия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«опасность», «безопасность», «риск», «культура безопасности жизнедеятельности»;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источники и факторы опасности,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виды чрезвычайных ситуаций, сходство и различия опасной, экстремальной и чрезвычайной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уровни взаимодействия человека и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источники опасности в быту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защита прав потребителя, сроки годности и состав продуктов питания;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отравления и причины их возникновения, классификация ядовитых веществ и их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отравления,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комплектования и хранения домашней аптечки;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травмы и правила их предупреждения,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в подъезде и лифте, а также при входе и выходе из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пожар и факторы его развития;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первичные средства пожаротушения;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ситуации криминального характера, правила поведения с малознакомыми людьми;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аварийных ситуаций в коммунальных системах жизнеобеспечения;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дорожные знаки для пешеходов;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ловушки» и правила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световозвращающие элементы и правила их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пассажиров;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пассажира мотоцикла;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знаки для водителя велосипеда, сигналы велосипедиста;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велосипеда к пользованию;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дорожно-транспортные происшествия и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факторы риска возникновения дорожно-транспортных происшествий;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очевидца дорожно-транспортного происшествия;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пожаре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различных видов транспорта (подземного, железнодорожного, водного, воздушного);</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и последовательность её оказания;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массовые мероприятия и правила подготовки к ним, оборудование мест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беспорядках в местах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попадании в толпу и давку;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угрозы возникновения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эвакуации из общественных мест и зданий;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взаимодействии с правоохранительными органами.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чрезвычайные ситуации природного характера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необходимые для снижения риска встречи с дикими животными, порядок действий при встрече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укусах диких животных, змей, пауков, клещей и насекомых;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автономном существовании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ориентирования на местности, способы подачи сигналов бедствия;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устройство гор и классификация горных пород, правила безопасного поведения в горах;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снежные лавины, их характеристики и опасности, порядок действий при попадании в лавину;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сели, их характеристики и опасности, порядок действий при попадании в зону селя;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оползни, их характеристики и опасности, порядок действий при начале оползня;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тонущего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плавсредствах;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льду, порядок действий при обнаружении человека в полынье;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наводнения, их характеристики и опасности, порядок действий при наводнении;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цунами, их характеристики и опасности, порядок действий при нахождении в зоне цунами;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ураганы, бури, смерчи, их характеристики и опасности, порядок действий при ураганах, бурях и смерчах;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грозы, их характеристики и опасности, порядок действий при попадании в грозу;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при неблагоприятной экологической обстановке.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«здоровье» и «здоровый образ жизни», их содержание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элементы здорового образа жизни, ответственность за сохранение здоровья;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«инфекционные заболевания»,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распространения инфекционных заболеваний, меры их профилактики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профилактики неинфекционных заболеваний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диспансеризация и её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назначение и состав аптечки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общение и его значение для человека, способы организации эффективного и позитивного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«конфликт» и стадии его развития, факторы и причины развития конфликта;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для снижения риска конфликта и порядок действий при его опасных проявлениях;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способ разрешения конфликта с помощью третьей стороны (модератора);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формы проявления конфликта: агрессия, домашнее насилие и буллинг;</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безопасной коммуникации с незнакомыми людьми.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явления цифровой среды: вредоносные программы и приложения и их разновидности;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кибергигиены, необходимые для предупреждения возникновения сложных и опасных ситуаций в цифровой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противоправные действия в Интернете;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угроз и подготовки различных форм терактов, порядок действий при их обнаружении;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в условиях совершения теракта;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чрезвычайных ситуаций природного и техногенного характера;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антикоррупционное поведение как элемент общественной и государственной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информирование и оповещение населения о чрезвычайных ситуациях, система ОКСИОН;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основе.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343E6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w:t>
      </w:r>
      <w:r w:rsidRPr="0032224D">
        <w:t xml:space="preserve"> </w:t>
      </w:r>
      <w:r w:rsidRPr="0032224D">
        <w:rPr>
          <w:rFonts w:ascii="Times New Roman" w:hAnsi="Times New Roman"/>
          <w:sz w:val="24"/>
          <w:szCs w:val="24"/>
        </w:rPr>
        <w:t>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0868E3">
      <w:pPr>
        <w:pStyle w:val="ListParagraph"/>
        <w:numPr>
          <w:ilvl w:val="0"/>
          <w:numId w:val="2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E408C" w:rsidRPr="0032224D" w:rsidRDefault="007E408C" w:rsidP="000868E3">
      <w:pPr>
        <w:pStyle w:val="ListParagraph"/>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E408C" w:rsidRPr="0032224D" w:rsidRDefault="007E408C" w:rsidP="000868E3">
      <w:pPr>
        <w:pStyle w:val="ListParagraph"/>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0868E3">
      <w:pPr>
        <w:pStyle w:val="ListParagraph"/>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E408C" w:rsidRPr="0032224D" w:rsidRDefault="007E408C" w:rsidP="000868E3">
      <w:pPr>
        <w:pStyle w:val="ListParagraph"/>
        <w:numPr>
          <w:ilvl w:val="0"/>
          <w:numId w:val="2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E408C" w:rsidRPr="0032224D" w:rsidRDefault="007E408C" w:rsidP="00ED623A">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проблемные вопросы, требующие решения в жизненных и учебных ситуациях;</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управлять собственными эмоциями и не поддаваться эмоциям других, выявлять и анализировать их причины;</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признавать право на ошибку свою и чужую;</w:t>
      </w:r>
    </w:p>
    <w:p w:rsidR="007E408C" w:rsidRPr="0032224D" w:rsidRDefault="007E408C" w:rsidP="000868E3">
      <w:pPr>
        <w:pStyle w:val="ListParagraph"/>
        <w:numPr>
          <w:ilvl w:val="0"/>
          <w:numId w:val="2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быть открытым себе и другим, осознавать невозможность контроля всего вокруг.</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527B75">
      <w:pPr>
        <w:pStyle w:val="ListParagraph"/>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rsidR="007E408C" w:rsidRPr="0032224D" w:rsidRDefault="007E408C" w:rsidP="00527B75">
      <w:pPr>
        <w:pStyle w:val="ListParagraph"/>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E408C" w:rsidRPr="0032224D" w:rsidRDefault="007E408C" w:rsidP="00527B75">
      <w:pPr>
        <w:pStyle w:val="ListParagraph"/>
        <w:numPr>
          <w:ilvl w:val="0"/>
          <w:numId w:val="23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E408C" w:rsidRPr="0032224D" w:rsidRDefault="007E408C" w:rsidP="008F4D0F">
      <w:pPr>
        <w:pStyle w:val="ListParagraph"/>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«Основы безопасности жизнедеятельности» обеспечивают:</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0868E3">
      <w:pPr>
        <w:pStyle w:val="ListParagraph"/>
        <w:numPr>
          <w:ilvl w:val="0"/>
          <w:numId w:val="2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принципы безопасного поведения.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особенности жизнеобеспечения жилища;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правилах вызова экстренных служб и ответственности за ложные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источники опасности в общественных местах,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в местах массового пребывания людей (в толпе);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информирования экстренных служб;</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эвакуироваться из общественных мест и зданий;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пожара и происшествиях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криминогенного и антиобщественного характера.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на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безопасного поведения на водоёмах в различное время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правила само- и взаимопомощи терпящим бедствие на воде;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применять способы подачи сигнала о помощи.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здоровья (физического и психического) 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факторы, влияющие на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вредным привычкам (табакокурение, алкоголизм, наркомания, игровая 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мер защиты от инфекционных и неинфекционных заболеваний;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первую помощь и самопомощь при неотложных состояниях.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межличностного и группового конфликта;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избегания и разрешения конфликтных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опасные проявления конфликтов (в том числе насилие, буллинг (травля));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опасных проявлениях конфликта и при возможных манипуляциях.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информационных и компьютерных угроз;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экстремизма, терроризма, их причины и последствия;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экстремистской и террористической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угрозы террористического акта в доме, в общественном месте;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оповещения и эвакуации населения в условиях чрезвычайных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правилами безопасного поведения и безопасно действовать в различных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антикоррупционного поведения с учётом возрастных обязанностей;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информировать население и соответствующие органы о возникновении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B459B3">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143"/>
        <w:gridCol w:w="764"/>
        <w:gridCol w:w="1504"/>
        <w:gridCol w:w="3544"/>
      </w:tblGrid>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B459B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gridSpan w:val="2"/>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4" w:type="dxa"/>
          </w:tcPr>
          <w:p w:rsidR="007E408C" w:rsidRPr="0032224D" w:rsidRDefault="007E408C" w:rsidP="00B459B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3544" w:type="dxa"/>
          </w:tcPr>
          <w:p w:rsidR="007E408C" w:rsidRPr="0032224D" w:rsidRDefault="007E408C" w:rsidP="00B459B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8 класс</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B459B3">
            <w:pPr>
              <w:pStyle w:val="TableParagraph"/>
              <w:ind w:left="0" w:right="-113"/>
              <w:rPr>
                <w:sz w:val="20"/>
              </w:rPr>
            </w:pPr>
            <w:r w:rsidRPr="0032224D">
              <w:rPr>
                <w:sz w:val="20"/>
              </w:rPr>
              <w:t>Культура безопасности жизнедеятельности в современном обществе</w:t>
            </w:r>
          </w:p>
        </w:tc>
        <w:tc>
          <w:tcPr>
            <w:tcW w:w="764" w:type="dxa"/>
          </w:tcPr>
          <w:p w:rsidR="007E408C" w:rsidRPr="0032224D" w:rsidRDefault="007E408C" w:rsidP="00B459B3">
            <w:pPr>
              <w:pStyle w:val="TableParagraph"/>
              <w:ind w:left="-111" w:right="-57"/>
              <w:jc w:val="center"/>
              <w:rPr>
                <w:sz w:val="20"/>
              </w:rPr>
            </w:pPr>
            <w:r w:rsidRPr="0032224D">
              <w:rPr>
                <w:sz w:val="20"/>
              </w:rPr>
              <w:t>2</w:t>
            </w:r>
          </w:p>
        </w:tc>
        <w:tc>
          <w:tcPr>
            <w:tcW w:w="1504" w:type="dxa"/>
            <w:vMerge w:val="restart"/>
          </w:tcPr>
          <w:p w:rsidR="007E408C" w:rsidRPr="0032224D" w:rsidRDefault="007E408C" w:rsidP="00B459B3">
            <w:pPr>
              <w:widowControl w:val="0"/>
              <w:autoSpaceDE w:val="0"/>
              <w:autoSpaceDN w:val="0"/>
              <w:spacing w:after="0" w:line="240" w:lineRule="auto"/>
              <w:rPr>
                <w:rFonts w:ascii="Times New Roman" w:hAnsi="Times New Roman"/>
                <w:lang w:eastAsia="en-US"/>
              </w:rPr>
            </w:pPr>
            <w:r w:rsidRPr="0032224D">
              <w:rPr>
                <w:rFonts w:ascii="Times New Roman" w:hAnsi="Times New Roman"/>
                <w:w w:val="105"/>
              </w:rPr>
              <w:t>https://resh.edu.ru/</w:t>
            </w:r>
          </w:p>
        </w:tc>
        <w:tc>
          <w:tcPr>
            <w:tcW w:w="3544" w:type="dxa"/>
            <w:vMerge w:val="restart"/>
          </w:tcPr>
          <w:p w:rsidR="007E408C" w:rsidRPr="0032224D" w:rsidRDefault="007E408C" w:rsidP="00B459B3">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459B3">
            <w:pPr>
              <w:pStyle w:val="BodyText"/>
              <w:ind w:left="6"/>
              <w:rPr>
                <w:sz w:val="20"/>
                <w:szCs w:val="20"/>
              </w:rPr>
            </w:pPr>
            <w:r w:rsidRPr="0032224D">
              <w:rPr>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быту</w:t>
            </w:r>
          </w:p>
        </w:tc>
        <w:tc>
          <w:tcPr>
            <w:tcW w:w="764" w:type="dxa"/>
          </w:tcPr>
          <w:p w:rsidR="007E408C" w:rsidRPr="0032224D" w:rsidRDefault="007E408C" w:rsidP="00B459B3">
            <w:pPr>
              <w:pStyle w:val="TableParagraph"/>
              <w:ind w:left="-111" w:right="-57"/>
              <w:jc w:val="center"/>
              <w:rPr>
                <w:sz w:val="20"/>
              </w:rPr>
            </w:pPr>
            <w:r w:rsidRPr="0032224D">
              <w:rPr>
                <w:sz w:val="20"/>
              </w:rPr>
              <w:t>7</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на транспорте</w:t>
            </w:r>
          </w:p>
        </w:tc>
        <w:tc>
          <w:tcPr>
            <w:tcW w:w="764" w:type="dxa"/>
          </w:tcPr>
          <w:p w:rsidR="007E408C" w:rsidRPr="0032224D" w:rsidRDefault="007E408C" w:rsidP="00B459B3">
            <w:pPr>
              <w:pStyle w:val="TableParagraph"/>
              <w:ind w:left="-111" w:right="-57"/>
              <w:jc w:val="center"/>
              <w:rPr>
                <w:sz w:val="20"/>
              </w:rPr>
            </w:pPr>
            <w:r w:rsidRPr="0032224D">
              <w:rPr>
                <w:sz w:val="20"/>
              </w:rPr>
              <w:t>9</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4.</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общественных местах</w:t>
            </w:r>
          </w:p>
        </w:tc>
        <w:tc>
          <w:tcPr>
            <w:tcW w:w="764" w:type="dxa"/>
          </w:tcPr>
          <w:p w:rsidR="007E408C" w:rsidRPr="0032224D" w:rsidRDefault="007E408C" w:rsidP="00B459B3">
            <w:pPr>
              <w:pStyle w:val="TableParagraph"/>
              <w:ind w:left="-111" w:right="-57"/>
              <w:jc w:val="center"/>
              <w:rPr>
                <w:sz w:val="20"/>
              </w:rPr>
            </w:pPr>
            <w:r w:rsidRPr="0032224D">
              <w:rPr>
                <w:sz w:val="20"/>
              </w:rPr>
              <w:t>6</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5.</w:t>
            </w:r>
          </w:p>
        </w:tc>
        <w:tc>
          <w:tcPr>
            <w:tcW w:w="3714" w:type="dxa"/>
            <w:gridSpan w:val="2"/>
          </w:tcPr>
          <w:p w:rsidR="007E408C" w:rsidRPr="0032224D" w:rsidRDefault="007E408C" w:rsidP="00B459B3">
            <w:pPr>
              <w:pStyle w:val="TableParagraph"/>
              <w:ind w:left="0" w:right="-113"/>
              <w:rPr>
                <w:sz w:val="20"/>
              </w:rPr>
            </w:pPr>
            <w:r w:rsidRPr="0032224D">
              <w:rPr>
                <w:sz w:val="20"/>
              </w:rPr>
              <w:t>Безопасность в природной среде</w:t>
            </w:r>
          </w:p>
        </w:tc>
        <w:tc>
          <w:tcPr>
            <w:tcW w:w="764" w:type="dxa"/>
          </w:tcPr>
          <w:p w:rsidR="007E408C" w:rsidRPr="0032224D" w:rsidRDefault="007E408C" w:rsidP="00B459B3">
            <w:pPr>
              <w:pStyle w:val="TableParagraph"/>
              <w:ind w:left="-111" w:right="-57"/>
              <w:jc w:val="center"/>
              <w:rPr>
                <w:sz w:val="20"/>
              </w:rPr>
            </w:pPr>
            <w:r w:rsidRPr="0032224D">
              <w:rPr>
                <w:sz w:val="20"/>
              </w:rPr>
              <w:t>10</w:t>
            </w:r>
          </w:p>
        </w:tc>
        <w:tc>
          <w:tcPr>
            <w:tcW w:w="1504" w:type="dxa"/>
            <w:vMerge/>
            <w:vAlign w:val="center"/>
          </w:tcPr>
          <w:p w:rsidR="007E408C" w:rsidRPr="0032224D" w:rsidRDefault="007E408C" w:rsidP="00B459B3">
            <w:pPr>
              <w:spacing w:after="0" w:line="240" w:lineRule="auto"/>
              <w:rPr>
                <w:rFonts w:ascii="Times New Roman" w:hAnsi="Times New Roman"/>
                <w:lang w:eastAsia="en-US"/>
              </w:rPr>
            </w:pPr>
          </w:p>
        </w:tc>
        <w:tc>
          <w:tcPr>
            <w:tcW w:w="3544" w:type="dxa"/>
            <w:vMerge/>
            <w:vAlign w:val="center"/>
          </w:tcPr>
          <w:p w:rsidR="007E408C" w:rsidRPr="0032224D" w:rsidRDefault="007E408C" w:rsidP="00B459B3">
            <w:pPr>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459B3">
            <w:pPr>
              <w:spacing w:after="0" w:line="240" w:lineRule="auto"/>
              <w:jc w:val="center"/>
              <w:rPr>
                <w:rFonts w:ascii="Times New Roman" w:hAnsi="Times New Roman"/>
                <w:sz w:val="20"/>
              </w:rPr>
            </w:pPr>
          </w:p>
        </w:tc>
        <w:tc>
          <w:tcPr>
            <w:tcW w:w="3714" w:type="dxa"/>
            <w:gridSpan w:val="2"/>
          </w:tcPr>
          <w:p w:rsidR="007E408C" w:rsidRPr="0032224D" w:rsidRDefault="007E408C" w:rsidP="00B459B3">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B459B3">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34</w:t>
            </w:r>
          </w:p>
        </w:tc>
        <w:tc>
          <w:tcPr>
            <w:tcW w:w="150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459B3">
            <w:pPr>
              <w:widowControl w:val="0"/>
              <w:autoSpaceDE w:val="0"/>
              <w:autoSpaceDN w:val="0"/>
              <w:spacing w:after="0" w:line="240" w:lineRule="auto"/>
              <w:rPr>
                <w:rFonts w:ascii="Times New Roman" w:hAnsi="Times New Roman"/>
                <w:lang w:eastAsia="en-US"/>
              </w:rPr>
            </w:pPr>
          </w:p>
        </w:tc>
      </w:tr>
      <w:tr w:rsidR="007E408C" w:rsidRPr="0032224D" w:rsidTr="00B459B3">
        <w:tc>
          <w:tcPr>
            <w:tcW w:w="10173" w:type="dxa"/>
            <w:gridSpan w:val="6"/>
          </w:tcPr>
          <w:p w:rsidR="007E408C" w:rsidRPr="0032224D" w:rsidRDefault="007E408C" w:rsidP="00B459B3">
            <w:pPr>
              <w:widowControl w:val="0"/>
              <w:autoSpaceDE w:val="0"/>
              <w:autoSpaceDN w:val="0"/>
              <w:spacing w:after="0" w:line="240" w:lineRule="auto"/>
              <w:jc w:val="center"/>
              <w:rPr>
                <w:rFonts w:ascii="Times New Roman" w:hAnsi="Times New Roman"/>
                <w:b/>
                <w:lang w:eastAsia="en-US"/>
              </w:rPr>
            </w:pPr>
            <w:r w:rsidRPr="0032224D">
              <w:rPr>
                <w:rFonts w:ascii="Times New Roman" w:hAnsi="Times New Roman"/>
                <w:b/>
                <w:lang w:eastAsia="en-US"/>
              </w:rPr>
              <w:t>9 класс</w:t>
            </w: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1.</w:t>
            </w:r>
          </w:p>
        </w:tc>
        <w:tc>
          <w:tcPr>
            <w:tcW w:w="3714" w:type="dxa"/>
            <w:gridSpan w:val="2"/>
          </w:tcPr>
          <w:p w:rsidR="007E408C" w:rsidRPr="0032224D" w:rsidRDefault="007E408C" w:rsidP="00B219A0">
            <w:pPr>
              <w:pStyle w:val="TableParagraph"/>
              <w:ind w:left="0" w:right="-113"/>
              <w:rPr>
                <w:sz w:val="20"/>
              </w:rPr>
            </w:pPr>
            <w:r w:rsidRPr="0032224D">
              <w:rPr>
                <w:sz w:val="20"/>
              </w:rPr>
              <w:t>Здоровье и как его сохранить. Основы медицинских знаний</w:t>
            </w:r>
          </w:p>
        </w:tc>
        <w:tc>
          <w:tcPr>
            <w:tcW w:w="764" w:type="dxa"/>
          </w:tcPr>
          <w:p w:rsidR="007E408C" w:rsidRPr="0032224D" w:rsidRDefault="007E408C" w:rsidP="00B219A0">
            <w:pPr>
              <w:pStyle w:val="TableParagraph"/>
              <w:ind w:left="-111" w:right="-57"/>
              <w:jc w:val="center"/>
              <w:rPr>
                <w:sz w:val="20"/>
              </w:rPr>
            </w:pPr>
            <w:r w:rsidRPr="0032224D">
              <w:rPr>
                <w:sz w:val="20"/>
              </w:rPr>
              <w:t>10</w:t>
            </w:r>
          </w:p>
        </w:tc>
        <w:tc>
          <w:tcPr>
            <w:tcW w:w="1504" w:type="dxa"/>
            <w:vMerge w:val="restart"/>
          </w:tcPr>
          <w:p w:rsidR="007E408C" w:rsidRPr="0032224D" w:rsidRDefault="007E408C" w:rsidP="00B219A0">
            <w:pPr>
              <w:widowControl w:val="0"/>
              <w:autoSpaceDE w:val="0"/>
              <w:autoSpaceDN w:val="0"/>
              <w:spacing w:after="0" w:line="240" w:lineRule="auto"/>
              <w:rPr>
                <w:rFonts w:ascii="Times New Roman" w:hAnsi="Times New Roman"/>
                <w:lang w:eastAsia="en-US"/>
              </w:rPr>
            </w:pPr>
            <w:hyperlink r:id="rId71" w:history="1">
              <w:r w:rsidRPr="0032224D">
                <w:rPr>
                  <w:rStyle w:val="Hyperlink"/>
                  <w:rFonts w:ascii="Times New Roman" w:hAnsi="Times New Roman"/>
                  <w:color w:val="auto"/>
                </w:rPr>
                <w:t>https://resh.edu.ru</w:t>
              </w:r>
            </w:hyperlink>
          </w:p>
        </w:tc>
        <w:tc>
          <w:tcPr>
            <w:tcW w:w="3544" w:type="dxa"/>
            <w:vMerge w:val="restart"/>
          </w:tcPr>
          <w:p w:rsidR="007E408C" w:rsidRPr="0032224D" w:rsidRDefault="007E408C" w:rsidP="00B219A0">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219A0">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здоровью как залогу долгой и активной жизни человека, его хорошего настроения и оптимистичного взгляда на мир 3. 3.Развитие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2.</w:t>
            </w:r>
          </w:p>
        </w:tc>
        <w:tc>
          <w:tcPr>
            <w:tcW w:w="3714" w:type="dxa"/>
            <w:gridSpan w:val="2"/>
          </w:tcPr>
          <w:p w:rsidR="007E408C" w:rsidRPr="0032224D" w:rsidRDefault="007E408C" w:rsidP="00B219A0">
            <w:pPr>
              <w:pStyle w:val="TableParagraph"/>
              <w:ind w:left="0" w:right="-113"/>
              <w:rPr>
                <w:sz w:val="20"/>
              </w:rPr>
            </w:pPr>
            <w:r w:rsidRPr="0032224D">
              <w:rPr>
                <w:sz w:val="20"/>
              </w:rPr>
              <w:t>Безопасность в социуме</w:t>
            </w:r>
          </w:p>
        </w:tc>
        <w:tc>
          <w:tcPr>
            <w:tcW w:w="764" w:type="dxa"/>
          </w:tcPr>
          <w:p w:rsidR="007E408C" w:rsidRPr="0032224D" w:rsidRDefault="007E408C" w:rsidP="00B219A0">
            <w:pPr>
              <w:pStyle w:val="TableParagraph"/>
              <w:ind w:left="-111" w:right="-57"/>
              <w:jc w:val="center"/>
              <w:rPr>
                <w:sz w:val="20"/>
              </w:rPr>
            </w:pPr>
            <w:r w:rsidRPr="0032224D">
              <w:rPr>
                <w:sz w:val="20"/>
              </w:rPr>
              <w:t>7</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3.</w:t>
            </w:r>
          </w:p>
        </w:tc>
        <w:tc>
          <w:tcPr>
            <w:tcW w:w="3714" w:type="dxa"/>
            <w:gridSpan w:val="2"/>
          </w:tcPr>
          <w:p w:rsidR="007E408C" w:rsidRPr="0032224D" w:rsidRDefault="007E408C" w:rsidP="00B219A0">
            <w:pPr>
              <w:pStyle w:val="TableParagraph"/>
              <w:ind w:left="0" w:right="-113"/>
              <w:rPr>
                <w:sz w:val="20"/>
              </w:rPr>
            </w:pPr>
            <w:r w:rsidRPr="0032224D">
              <w:rPr>
                <w:sz w:val="20"/>
              </w:rPr>
              <w:t>Безопасность в информационном пространстве</w:t>
            </w:r>
          </w:p>
        </w:tc>
        <w:tc>
          <w:tcPr>
            <w:tcW w:w="764" w:type="dxa"/>
          </w:tcPr>
          <w:p w:rsidR="007E408C" w:rsidRPr="0032224D" w:rsidRDefault="007E408C" w:rsidP="00B219A0">
            <w:pPr>
              <w:pStyle w:val="TableParagraph"/>
              <w:ind w:left="-111" w:right="-57"/>
              <w:jc w:val="center"/>
              <w:rPr>
                <w:sz w:val="20"/>
              </w:rPr>
            </w:pPr>
            <w:r w:rsidRPr="0032224D">
              <w:rPr>
                <w:sz w:val="20"/>
              </w:rPr>
              <w:t>5</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4.</w:t>
            </w:r>
          </w:p>
        </w:tc>
        <w:tc>
          <w:tcPr>
            <w:tcW w:w="3714" w:type="dxa"/>
            <w:gridSpan w:val="2"/>
          </w:tcPr>
          <w:p w:rsidR="007E408C" w:rsidRPr="0032224D" w:rsidRDefault="007E408C" w:rsidP="00B219A0">
            <w:pPr>
              <w:pStyle w:val="TableParagraph"/>
              <w:ind w:left="0" w:right="-113"/>
              <w:rPr>
                <w:sz w:val="20"/>
              </w:rPr>
            </w:pPr>
            <w:r w:rsidRPr="0032224D">
              <w:rPr>
                <w:sz w:val="20"/>
              </w:rPr>
              <w:t>Основы противодействия терроризму и экстремизму</w:t>
            </w:r>
          </w:p>
        </w:tc>
        <w:tc>
          <w:tcPr>
            <w:tcW w:w="764" w:type="dxa"/>
          </w:tcPr>
          <w:p w:rsidR="007E408C" w:rsidRPr="0032224D" w:rsidRDefault="007E408C" w:rsidP="00B219A0">
            <w:pPr>
              <w:pStyle w:val="TableParagraph"/>
              <w:ind w:left="-111" w:right="-57"/>
              <w:jc w:val="center"/>
              <w:rPr>
                <w:sz w:val="20"/>
              </w:rPr>
            </w:pPr>
            <w:r w:rsidRPr="0032224D">
              <w:rPr>
                <w:sz w:val="20"/>
              </w:rPr>
              <w:t>8</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widowControl w:val="0"/>
              <w:autoSpaceDE w:val="0"/>
              <w:autoSpaceDN w:val="0"/>
              <w:adjustRightInd w:val="0"/>
              <w:spacing w:after="0" w:line="240" w:lineRule="auto"/>
              <w:jc w:val="center"/>
              <w:rPr>
                <w:rFonts w:ascii="Times New Roman" w:hAnsi="Times New Roman"/>
                <w:spacing w:val="1"/>
                <w:sz w:val="20"/>
                <w:lang w:eastAsia="en-US"/>
              </w:rPr>
            </w:pPr>
            <w:r w:rsidRPr="0032224D">
              <w:rPr>
                <w:rFonts w:ascii="Times New Roman" w:hAnsi="Times New Roman"/>
                <w:spacing w:val="1"/>
                <w:sz w:val="20"/>
                <w:lang w:eastAsia="en-US"/>
              </w:rPr>
              <w:t>5.</w:t>
            </w:r>
          </w:p>
        </w:tc>
        <w:tc>
          <w:tcPr>
            <w:tcW w:w="3714" w:type="dxa"/>
            <w:gridSpan w:val="2"/>
          </w:tcPr>
          <w:p w:rsidR="007E408C" w:rsidRPr="0032224D" w:rsidRDefault="007E408C" w:rsidP="00B219A0">
            <w:pPr>
              <w:pStyle w:val="TableParagraph"/>
              <w:ind w:left="0" w:right="-113"/>
              <w:rPr>
                <w:sz w:val="20"/>
              </w:rPr>
            </w:pPr>
            <w:r w:rsidRPr="0032224D">
              <w:rPr>
                <w:sz w:val="20"/>
              </w:rPr>
              <w:t>Взаимодействие личности, общества и государства в обеспечении безопасности жизни и здоровья населения</w:t>
            </w:r>
          </w:p>
        </w:tc>
        <w:tc>
          <w:tcPr>
            <w:tcW w:w="764" w:type="dxa"/>
          </w:tcPr>
          <w:p w:rsidR="007E408C" w:rsidRPr="0032224D" w:rsidRDefault="007E408C" w:rsidP="00B219A0">
            <w:pPr>
              <w:pStyle w:val="TableParagraph"/>
              <w:ind w:left="-111" w:right="-57"/>
              <w:jc w:val="center"/>
              <w:rPr>
                <w:sz w:val="20"/>
              </w:rPr>
            </w:pPr>
            <w:r w:rsidRPr="0032224D">
              <w:rPr>
                <w:sz w:val="20"/>
              </w:rPr>
              <w:t>4</w:t>
            </w:r>
          </w:p>
        </w:tc>
        <w:tc>
          <w:tcPr>
            <w:tcW w:w="1504" w:type="dxa"/>
            <w:vMerge/>
          </w:tcPr>
          <w:p w:rsidR="007E408C" w:rsidRPr="0032224D" w:rsidRDefault="007E408C" w:rsidP="00B219A0">
            <w:pPr>
              <w:widowControl w:val="0"/>
              <w:autoSpaceDE w:val="0"/>
              <w:autoSpaceDN w:val="0"/>
              <w:spacing w:after="0" w:line="240" w:lineRule="auto"/>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r w:rsidR="007E408C" w:rsidRPr="0032224D" w:rsidTr="00B459B3">
        <w:tc>
          <w:tcPr>
            <w:tcW w:w="647" w:type="dxa"/>
          </w:tcPr>
          <w:p w:rsidR="007E408C" w:rsidRPr="0032224D" w:rsidRDefault="007E408C" w:rsidP="00B219A0">
            <w:pPr>
              <w:spacing w:after="0" w:line="240" w:lineRule="auto"/>
              <w:jc w:val="center"/>
              <w:rPr>
                <w:rFonts w:ascii="Times New Roman" w:hAnsi="Times New Roman"/>
                <w:sz w:val="20"/>
              </w:rPr>
            </w:pPr>
          </w:p>
        </w:tc>
        <w:tc>
          <w:tcPr>
            <w:tcW w:w="3714" w:type="dxa"/>
            <w:gridSpan w:val="2"/>
          </w:tcPr>
          <w:p w:rsidR="007E408C" w:rsidRPr="0032224D" w:rsidRDefault="007E408C" w:rsidP="00B219A0">
            <w:pPr>
              <w:widowControl w:val="0"/>
              <w:autoSpaceDE w:val="0"/>
              <w:autoSpaceDN w:val="0"/>
              <w:adjustRightInd w:val="0"/>
              <w:spacing w:after="0" w:line="240" w:lineRule="auto"/>
              <w:ind w:right="-113"/>
              <w:rPr>
                <w:rFonts w:ascii="Times New Roman" w:hAnsi="Times New Roman"/>
                <w:spacing w:val="1"/>
                <w:sz w:val="20"/>
                <w:lang w:eastAsia="en-US"/>
              </w:rPr>
            </w:pPr>
            <w:r w:rsidRPr="0032224D">
              <w:rPr>
                <w:rFonts w:ascii="Times New Roman" w:hAnsi="Times New Roman"/>
                <w:spacing w:val="1"/>
                <w:sz w:val="20"/>
                <w:lang w:eastAsia="en-US"/>
              </w:rPr>
              <w:t>Итого</w:t>
            </w:r>
          </w:p>
        </w:tc>
        <w:tc>
          <w:tcPr>
            <w:tcW w:w="764" w:type="dxa"/>
          </w:tcPr>
          <w:p w:rsidR="007E408C" w:rsidRPr="0032224D" w:rsidRDefault="007E408C" w:rsidP="00B219A0">
            <w:pPr>
              <w:spacing w:after="0" w:line="240" w:lineRule="auto"/>
              <w:ind w:left="-111" w:right="-57"/>
              <w:jc w:val="center"/>
              <w:rPr>
                <w:rFonts w:ascii="Times New Roman" w:hAnsi="Times New Roman"/>
                <w:spacing w:val="1"/>
                <w:sz w:val="20"/>
                <w:lang w:eastAsia="en-US"/>
              </w:rPr>
            </w:pPr>
            <w:r w:rsidRPr="0032224D">
              <w:rPr>
                <w:rFonts w:ascii="Times New Roman" w:hAnsi="Times New Roman"/>
                <w:spacing w:val="1"/>
                <w:sz w:val="20"/>
                <w:lang w:eastAsia="en-US"/>
              </w:rPr>
              <w:t>34</w:t>
            </w:r>
          </w:p>
        </w:tc>
        <w:tc>
          <w:tcPr>
            <w:tcW w:w="150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c>
          <w:tcPr>
            <w:tcW w:w="3544" w:type="dxa"/>
            <w:vMerge/>
          </w:tcPr>
          <w:p w:rsidR="007E408C" w:rsidRPr="0032224D" w:rsidRDefault="007E408C" w:rsidP="00B219A0">
            <w:pPr>
              <w:widowControl w:val="0"/>
              <w:autoSpaceDE w:val="0"/>
              <w:autoSpaceDN w:val="0"/>
              <w:spacing w:after="0" w:line="240" w:lineRule="auto"/>
              <w:rPr>
                <w:rFonts w:ascii="Times New Roman" w:hAnsi="Times New Roman"/>
                <w:lang w:eastAsia="en-US"/>
              </w:rPr>
            </w:pPr>
          </w:p>
        </w:tc>
      </w:tr>
    </w:tbl>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8F4D0F">
      <w:pPr>
        <w:spacing w:after="0" w:line="240" w:lineRule="auto"/>
        <w:ind w:firstLine="708"/>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2.1.24. Основы духовно-нравственной культуры народов России</w:t>
      </w:r>
    </w:p>
    <w:p w:rsidR="007E408C" w:rsidRPr="0032224D" w:rsidRDefault="007E408C" w:rsidP="00D2130D">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D2130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духовно-нравственной культуры народов России на уровне основного общего образования подготовлена в соответствии с федеральной рабочей программой по учебному предмету «Основы духовно-нравственной культуры народов России»,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Предметная область ОДНКНР является логическим продолжением предметной области (учебного предмета) ОРКСЭ начальной школы. Общей целью основного общего образования в духовно-нравственном воспитании является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изучения ОДНКНР: </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учащихся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содействие усвоению основных норм морали, нравственных, духовных идеалов, хранимых в культурных традициях народов Рос</w:t>
      </w:r>
      <w:r w:rsidRPr="0032224D">
        <w:rPr>
          <w:rFonts w:ascii="Times New Roman" w:hAnsi="Times New Roman"/>
          <w:sz w:val="24"/>
          <w:szCs w:val="24"/>
        </w:rPr>
        <w:softHyphen/>
        <w:t>сии.</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основы гражданской идентичности и мировоззрения учащихся;</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способствовать принятию моральных норм, нравственных установок, национальных ценностей;</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знакомить учащихся с основами православной, мусульманской, буддийской, иудейской культур, основами мировых религиозных культур;</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представления учащихся о значении нравственных норм и ценностей для достойной жизни личности, семьи, общества;</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знания, понятия и представления о духовной культуре и морали, полученные учащимися в начальной школе, и формировать у них ценностно-смысловые мировоззренческие основы, обеспечивающие целостное восприятие отечественной истории и культуры при изучении гуманитарных предметов основной школы;</w:t>
      </w:r>
    </w:p>
    <w:p w:rsidR="007E408C" w:rsidRPr="0032224D" w:rsidRDefault="007E408C" w:rsidP="000868E3">
      <w:pPr>
        <w:numPr>
          <w:ilvl w:val="0"/>
          <w:numId w:val="215"/>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способности учеников к общению в полиэтнической и многоконфессиональной среде на основе взаимного уважения и диалога во имя общественного мира и согласия.</w:t>
      </w:r>
    </w:p>
    <w:p w:rsidR="007E408C" w:rsidRPr="0032224D" w:rsidRDefault="007E408C" w:rsidP="00D2130D">
      <w:pPr>
        <w:pStyle w:val="TableParagraph"/>
        <w:spacing w:line="276" w:lineRule="auto"/>
        <w:ind w:left="0" w:firstLine="708"/>
        <w:jc w:val="both"/>
        <w:rPr>
          <w:sz w:val="24"/>
          <w:szCs w:val="24"/>
        </w:rPr>
      </w:pPr>
      <w:r w:rsidRPr="0032224D">
        <w:rPr>
          <w:sz w:val="24"/>
          <w:szCs w:val="24"/>
        </w:rPr>
        <w:t>Учебным планом на изучение предметной области «Основы духовно- нравственной культуры народов России» отводится 68 часов в 5 классе – 1 час в неделю (34 часа), в 6 классе – 1 час в неделю (34 часа)</w:t>
      </w:r>
    </w:p>
    <w:p w:rsidR="007E408C" w:rsidRPr="0032224D" w:rsidRDefault="007E408C" w:rsidP="00057722">
      <w:pPr>
        <w:spacing w:after="0" w:line="240" w:lineRule="auto"/>
        <w:jc w:val="both"/>
        <w:rPr>
          <w:rFonts w:ascii="Times New Roman" w:hAnsi="Times New Roman"/>
          <w:i/>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A6AF4">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5 КЛАСС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14. Образ семьи в культуре народов России.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роли в истории семьи. Роль домашнего труда. Роль нравственных норм в благополучии семьи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своей семье (с использованием фотографий, книг, писем и др) Семейное древо Семейные традиции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19. Личность и духовно-нравственные ценности.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Памятники архитектуры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культур России. Россия как культурная карта. Описание регионов в соответствии с их особенностями.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r w:rsidRPr="0032224D">
        <w:rPr>
          <w:rFonts w:ascii="Times New Roman" w:hAnsi="Times New Roman"/>
          <w:sz w:val="24"/>
          <w:szCs w:val="24"/>
        </w:rPr>
        <w:t xml:space="preserve">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Каким должен быть человек? Духовно-нравственный облик и идеал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 и человеческом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Автобиография и автопортрет: кто я и что я люблю. Как устроена моя жизнь Выполнение проекта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Бедность. Инвалидность. Асоциальная семья. Сиротство. Отражение этих явлений в культуре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19. Духовно-нравственные ориентиры социальных отношений </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 как самореализация, как вклад в общество Рассказ о своей будущей профессии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Родина и гражданство, их взаимосвязь. Что делает человека гражданином Нравственные качества гражданина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Патриотизм.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Патриотизм Толерантность Уважение к другим народам и их истории Важность патриотизма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Война и мир Роль знания в защите Родины Долг гражданина перед обществом Военные подвиги Честь Доблесть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Гражданская идентичность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7E408C" w:rsidRPr="0032224D" w:rsidRDefault="007E408C" w:rsidP="00890785">
      <w:pPr>
        <w:spacing w:after="0" w:line="240" w:lineRule="auto"/>
        <w:ind w:left="708"/>
        <w:jc w:val="both"/>
        <w:rPr>
          <w:rFonts w:ascii="Times New Roman" w:hAnsi="Times New Roman"/>
          <w:sz w:val="24"/>
          <w:szCs w:val="24"/>
        </w:rPr>
      </w:pPr>
      <w:r w:rsidRPr="0032224D">
        <w:rPr>
          <w:rFonts w:ascii="Times New Roman" w:hAnsi="Times New Roman"/>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Итоговый проект: «Что значит быть человеком?».</w:t>
      </w:r>
    </w:p>
    <w:p w:rsidR="007E408C" w:rsidRPr="0032224D" w:rsidRDefault="007E408C" w:rsidP="006A6AF4">
      <w:pPr>
        <w:spacing w:after="0" w:line="240" w:lineRule="auto"/>
        <w:jc w:val="both"/>
        <w:rPr>
          <w:rFonts w:ascii="Times New Roman" w:hAnsi="Times New Roman"/>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0577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Познавательные универсальные учебные действия включают: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мотивации к овладению культурой активного и-пользования словарей и других поисковых систем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Регулятивные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«традиионные ценности», об угрозах духовно-нравственному единству страны;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понимать суть и смысл коммуникативной роли языка, в том числе в организации межкультурного диалога и взаимодействия;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нравственных категориях русского языка и их происхождении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артефактах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хозяйственным укладом и проявлениями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таких культурных концептах как «искусство», «наука»,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и взаимосвязь названных терминов с формами их репрезентации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связь религии и морали;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и значение духовных ценностей в религиях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государствообразующие конфессии России и их картины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термин «образование» и уметь обосновать его важность для личности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основных ступенях образования в России и их необходимости;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общее и единичное в культуре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термина «семья»;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такие понятия, как «счастливая семья», «семейное счастье»;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понятие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взаимосвязь и различия между концептами «Отечество» и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история семьи, каковы формы её выражения и сохранения;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Традиции семейного воспитания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взаимосвязь семейных традиций и культуры собственного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семейных традициях своего народа и народов России,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Образ семьи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традиционные сказочные и фольклорные сюжеты о семье, семейных обязанностях;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своё понимание семейных ценностей, выраженных в фольклорных сюжетах;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семейное хозяйство и домашний труд;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значение термина «человек» в контексте духовно-нравственной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обосновать взаимосвязь и взаимообусловленность человека и общества, человека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66 знать, что такое гуманизм, иметь представление о его источниках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значение термина «творчество» в нескольких аспектах и понимать границы их применимости;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важность морально- нравственных ограничений в творчестве;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творчества как реализацию духовно-нравственных ценностей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детерминированность творчества культурой своего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труда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19. Личность и духовно-нравственные ценности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морали и нравственности в жизни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происхождение духовных ценностей, понимание идеалов добра и зла;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и функциях изучения истории;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литературы от других видов художественного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находить и обозначать средства выражения морального и нравственного смысла в литературных произведениях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сохранения культурного наследия;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принципы федеративного устройства России и концепт «полиэтничность»;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основные этносы Российской Федерации и регионы, где они традиционно проживают;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природе праздников и обосновывать их важность как элементов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взаимосвязь праздников и культурного уклада;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основные типы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праздничных традициях народов России 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связь праздников и истории,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основной смысл семейных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праздников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26. Памятники архитектуры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типом жилищ и типом хозяйственной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нравственном и научном смысле краеведческой работы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B92567">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музыкального творчества народов России, народные инструменты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что такое скульптура, живопись, графика, фольклорные орнаменты;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изобразительного искусства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что такое эпос, миф, сказка, былина, песня;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национальная литература и каковы её выразительные средства;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морально-нравственный потенциал национальной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культурная карта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отдельные области культурной карты в соответствии с их особенностями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структуру культуры как социального явления;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социальных явлений, их ключевые отличия от природных 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зависимость социальных процессов от культурно-исторических процессов;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взаимосвязь между научно-техническим прогрессом и этапами развития социума.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административно-территориальное деление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«домашнее хозяйство» и характеризовать его типы;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обосновывать влияние технологий на культуру и ценности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образования и его роли в обществе на различных этапах его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ценностей в обществе, их зависимость от процесса познания;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каждой ступени образования, её роль в современных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образования в современном мире и ценность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термины «права человека», «естественные права человека», «правовая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историю формирования комплекса понятий, связанных с правами;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прав человека как привилегии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соблюдения прав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формирования правовой культуры из истории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терминов «религия», «конфессия», «атеизм», «свободомыслие»;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культурообразующие конфессии; 66 знать и уметь объяснять роль религии в истории и на современном этапе общественного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религий как источника культурного развития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Духовно-нравственный облик и идеал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проявляется мораль и нравственность через описание личных качеств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различия между этикой и этикетом и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взаимосвязь таких понятий как «свобода», «ответственность», «право» 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идеалов человека в историко-культурном пространстве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процессами антропогенеза и ан- тропосоциогенеза;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нравственный потенциал религии;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излагать нравственные принципы государствообразующих конфессий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смысл понятия «гуманитарное знание»;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гуманитарного знания, его системообразующую роль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взаимосвязь различных областей гуманитарного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многосторонность понятия «этика»;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этики как науки;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«самопознание», «автобиография», «автопортрет», «рефлексия»;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обосновывать свои нравственные убеждения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важность труда и его роль в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понятия «добросовестный труд» и «экономическое благополучие»;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общественные процессы в области общественной оценки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«подвиг», «героизм», «самопожертвование»;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отличия подвига на войне и в мирное время;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важность героических примеров для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героев современного общества и исторических личностей;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отношения»;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малых и больших социальных групп в нравственном состоянии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понятие «этика предпринимательства» в социальном аспекте.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19. Духовно-нравственные ориентиры социальных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обосновывать проявления гуманизма в историко-культурном наследии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гуманистические проявления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«социальные профессии», «помогающие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«благотворительность» и его эволюцию в истории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«социальный долг», обосновывать его важную роль в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выдающихся благотворителей в истории и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«наука»;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имена выдающихся учёных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истории науки, получения и обоснования научного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доказывать важность науки для благополучия общества, страны и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«профессия», предполагать характер и цель труда в определённой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«Родина» и «гражданство», объяснять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духовно-нравственный характер патриотизма, ценностей гражданского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обосновывать нравственные качества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26. Патриотизм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патриотизма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важность патриотизма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«война» и «мир»;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сохранения мира и согласия;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роль защиты Отечества, её важность для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защиты чести Отечества в спорте, науке,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«государство»;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«закон» как существенную часть гражданской идентичности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29. Гражданская идентичность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духовно-нравственных качеств гражданина, указывать их источники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30. Моя школа и мой класс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31. Человек: какой он?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«человек» как духовно-нравственный идеал;</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духовно-нравственного идеала в культуре; формулировать свой идеал человека и нравственные качества, которые ему присущи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Человек и культура (проект)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показать взаимосвязь человека и культуры через их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оценки результатов обучения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При этом непосредственное оценивание остаётся прерогативой образовательного учреждения с учётом обозначенных в программе предметных, личностных и метапредметных результатов</w:t>
      </w:r>
    </w:p>
    <w:p w:rsidR="007E408C" w:rsidRPr="0032224D" w:rsidRDefault="007E408C" w:rsidP="007272F3">
      <w:pPr>
        <w:spacing w:after="0" w:line="240" w:lineRule="auto"/>
        <w:ind w:firstLine="708"/>
        <w:jc w:val="both"/>
        <w:rPr>
          <w:rFonts w:ascii="Times New Roman" w:hAnsi="Times New Roman"/>
          <w:sz w:val="24"/>
          <w:szCs w:val="24"/>
        </w:rPr>
      </w:pPr>
    </w:p>
    <w:p w:rsidR="007E408C" w:rsidRPr="0032224D" w:rsidRDefault="007E408C" w:rsidP="007272F3">
      <w:pPr>
        <w:spacing w:after="0" w:line="240" w:lineRule="auto"/>
        <w:jc w:val="both"/>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1"/>
        <w:gridCol w:w="907"/>
        <w:gridCol w:w="2071"/>
        <w:gridCol w:w="2835"/>
      </w:tblGrid>
      <w:tr w:rsidR="007E408C" w:rsidRPr="0032224D" w:rsidTr="00415FEA">
        <w:tc>
          <w:tcPr>
            <w:tcW w:w="647" w:type="dxa"/>
          </w:tcPr>
          <w:p w:rsidR="007E408C" w:rsidRPr="0032224D" w:rsidRDefault="007E408C" w:rsidP="007272F3">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3571" w:type="dxa"/>
          </w:tcPr>
          <w:p w:rsidR="007E408C" w:rsidRPr="0032224D" w:rsidRDefault="007E408C" w:rsidP="007272F3">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7272F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2071" w:type="dxa"/>
          </w:tcPr>
          <w:p w:rsidR="007E408C" w:rsidRPr="0032224D" w:rsidRDefault="007E408C" w:rsidP="007272F3">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2835" w:type="dxa"/>
          </w:tcPr>
          <w:p w:rsidR="007E408C" w:rsidRPr="0032224D" w:rsidRDefault="007E408C" w:rsidP="007272F3">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415FEA">
        <w:tc>
          <w:tcPr>
            <w:tcW w:w="10031" w:type="dxa"/>
            <w:gridSpan w:val="5"/>
          </w:tcPr>
          <w:p w:rsidR="007E408C" w:rsidRPr="0032224D" w:rsidRDefault="007E408C" w:rsidP="007272F3">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pacing w:val="1"/>
                <w:sz w:val="20"/>
                <w:szCs w:val="20"/>
                <w:lang w:eastAsia="en-US"/>
              </w:rPr>
              <w:t>5 класс</w:t>
            </w: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Россия – наш общий дом</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10</w:t>
            </w:r>
          </w:p>
        </w:tc>
        <w:tc>
          <w:tcPr>
            <w:tcW w:w="2071" w:type="dxa"/>
            <w:vMerge w:val="restart"/>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rPr>
              <w:t>https://resh.edu.ru/</w:t>
            </w:r>
          </w:p>
        </w:tc>
        <w:tc>
          <w:tcPr>
            <w:tcW w:w="2835" w:type="dxa"/>
            <w:vMerge w:val="restart"/>
          </w:tcPr>
          <w:p w:rsidR="007E408C" w:rsidRPr="0032224D" w:rsidRDefault="007E408C" w:rsidP="00415FEA">
            <w:pPr>
              <w:spacing w:after="0" w:line="240" w:lineRule="auto"/>
              <w:rPr>
                <w:rFonts w:ascii="Times New Roman" w:hAnsi="Times New Roman"/>
                <w:sz w:val="20"/>
                <w:szCs w:val="20"/>
              </w:rPr>
            </w:pPr>
            <w:r w:rsidRPr="0032224D">
              <w:rPr>
                <w:rFonts w:ascii="Times New Roman" w:hAnsi="Times New Roman"/>
                <w:sz w:val="20"/>
                <w:szCs w:val="20"/>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Семья и духовно-нравственные ценности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Духовно-нравственное богатство личности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9000D7">
        <w:tc>
          <w:tcPr>
            <w:tcW w:w="647" w:type="dxa"/>
          </w:tcPr>
          <w:p w:rsidR="007E408C" w:rsidRPr="0032224D" w:rsidRDefault="007E408C" w:rsidP="00415FE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3571" w:type="dxa"/>
          </w:tcPr>
          <w:p w:rsidR="007E408C" w:rsidRPr="0032224D" w:rsidRDefault="007E408C" w:rsidP="00415FEA">
            <w:pPr>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Культурное единство России</w:t>
            </w:r>
          </w:p>
        </w:tc>
        <w:tc>
          <w:tcPr>
            <w:tcW w:w="907" w:type="dxa"/>
          </w:tcPr>
          <w:p w:rsidR="007E408C" w:rsidRPr="0032224D" w:rsidRDefault="007E408C" w:rsidP="00415FEA">
            <w:pPr>
              <w:spacing w:after="0" w:line="240" w:lineRule="auto"/>
              <w:jc w:val="center"/>
              <w:rPr>
                <w:rFonts w:ascii="Times New Roman" w:hAnsi="Times New Roman"/>
                <w:sz w:val="20"/>
                <w:szCs w:val="20"/>
              </w:rPr>
            </w:pPr>
            <w:r w:rsidRPr="0032224D">
              <w:rPr>
                <w:rFonts w:ascii="Times New Roman" w:hAnsi="Times New Roman"/>
                <w:sz w:val="20"/>
                <w:szCs w:val="20"/>
              </w:rPr>
              <w:t>14</w:t>
            </w:r>
          </w:p>
        </w:tc>
        <w:tc>
          <w:tcPr>
            <w:tcW w:w="2071" w:type="dxa"/>
            <w:vMerge/>
            <w:vAlign w:val="center"/>
          </w:tcPr>
          <w:p w:rsidR="007E408C" w:rsidRPr="0032224D" w:rsidRDefault="007E408C" w:rsidP="00415FEA">
            <w:pPr>
              <w:adjustRightInd w:val="0"/>
              <w:spacing w:after="0" w:line="240" w:lineRule="auto"/>
              <w:rPr>
                <w:rFonts w:ascii="Times New Roman" w:hAnsi="Times New Roman"/>
                <w:sz w:val="20"/>
                <w:szCs w:val="20"/>
              </w:rPr>
            </w:pPr>
          </w:p>
        </w:tc>
        <w:tc>
          <w:tcPr>
            <w:tcW w:w="2835" w:type="dxa"/>
            <w:vMerge/>
            <w:vAlign w:val="center"/>
          </w:tcPr>
          <w:p w:rsidR="007E408C" w:rsidRPr="0032224D" w:rsidRDefault="007E408C" w:rsidP="00415FEA">
            <w:pPr>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415FEA">
            <w:pPr>
              <w:spacing w:after="0" w:line="240" w:lineRule="auto"/>
              <w:rPr>
                <w:rFonts w:ascii="Times New Roman" w:hAnsi="Times New Roman"/>
                <w:sz w:val="20"/>
                <w:szCs w:val="20"/>
                <w:lang w:eastAsia="en-US"/>
              </w:rPr>
            </w:pP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9000D7">
        <w:tc>
          <w:tcPr>
            <w:tcW w:w="10031" w:type="dxa"/>
            <w:gridSpan w:val="5"/>
          </w:tcPr>
          <w:p w:rsidR="007E408C" w:rsidRPr="0032224D" w:rsidRDefault="007E408C" w:rsidP="00A2399B">
            <w:pPr>
              <w:widowControl w:val="0"/>
              <w:autoSpaceDE w:val="0"/>
              <w:autoSpaceDN w:val="0"/>
              <w:spacing w:after="0" w:line="240" w:lineRule="auto"/>
              <w:jc w:val="center"/>
              <w:rPr>
                <w:rFonts w:ascii="Times New Roman" w:hAnsi="Times New Roman"/>
                <w:b/>
                <w:sz w:val="20"/>
                <w:szCs w:val="20"/>
                <w:lang w:eastAsia="en-US"/>
              </w:rPr>
            </w:pPr>
            <w:r w:rsidRPr="0032224D">
              <w:rPr>
                <w:rFonts w:ascii="Times New Roman" w:hAnsi="Times New Roman"/>
                <w:b/>
                <w:sz w:val="20"/>
                <w:szCs w:val="20"/>
                <w:lang w:eastAsia="en-US"/>
              </w:rPr>
              <w:t>6 класс</w:t>
            </w: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1.</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Культура как социальность</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8</w:t>
            </w:r>
          </w:p>
        </w:tc>
        <w:tc>
          <w:tcPr>
            <w:tcW w:w="2071" w:type="dxa"/>
            <w:vMerge w:val="restart"/>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w w:val="105"/>
              </w:rPr>
              <w:t>https://resh.edu.ru/</w:t>
            </w:r>
          </w:p>
        </w:tc>
        <w:tc>
          <w:tcPr>
            <w:tcW w:w="2835" w:type="dxa"/>
            <w:vMerge w:val="restart"/>
          </w:tcPr>
          <w:p w:rsidR="007E408C" w:rsidRPr="0032224D" w:rsidRDefault="007E408C" w:rsidP="00A2399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Ориентация в особенностях социальных отношений и взаимодействий. Освоение социальных норм, правил поведения с учетом этнокультурных ценностей;</w:t>
            </w:r>
          </w:p>
          <w:p w:rsidR="007E408C" w:rsidRPr="0032224D" w:rsidRDefault="007E408C" w:rsidP="00A2399B">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Формирование целостного мировоззрения, соответствующего современному уровню науки и общественной практики; Развитие морального сознания, формирование нравственных чувств и нравственного поведения</w:t>
            </w: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2.</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и его отражение в культуре</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3.</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Человек как член общества</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A2399B">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4.</w:t>
            </w: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Родина и патриотизм</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10</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r w:rsidR="007E408C" w:rsidRPr="0032224D" w:rsidTr="00A2399B">
        <w:tc>
          <w:tcPr>
            <w:tcW w:w="647" w:type="dxa"/>
          </w:tcPr>
          <w:p w:rsidR="007E408C" w:rsidRPr="0032224D" w:rsidRDefault="007E408C" w:rsidP="00415FEA">
            <w:pPr>
              <w:spacing w:after="0" w:line="240" w:lineRule="auto"/>
              <w:rPr>
                <w:rFonts w:ascii="Times New Roman" w:hAnsi="Times New Roman"/>
                <w:sz w:val="20"/>
                <w:szCs w:val="20"/>
                <w:lang w:eastAsia="en-US"/>
              </w:rPr>
            </w:pPr>
          </w:p>
        </w:tc>
        <w:tc>
          <w:tcPr>
            <w:tcW w:w="3571" w:type="dxa"/>
          </w:tcPr>
          <w:p w:rsidR="007E408C" w:rsidRPr="0032224D" w:rsidRDefault="007E408C" w:rsidP="00415FE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A2399B">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34</w:t>
            </w:r>
          </w:p>
        </w:tc>
        <w:tc>
          <w:tcPr>
            <w:tcW w:w="2071"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c>
          <w:tcPr>
            <w:tcW w:w="2835" w:type="dxa"/>
            <w:vMerge/>
          </w:tcPr>
          <w:p w:rsidR="007E408C" w:rsidRPr="0032224D" w:rsidRDefault="007E408C" w:rsidP="00415FE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7272F3">
      <w:pPr>
        <w:spacing w:after="0" w:line="240" w:lineRule="auto"/>
        <w:rPr>
          <w:rFonts w:ascii="Times New Roman" w:hAnsi="Times New Roman"/>
          <w:sz w:val="24"/>
          <w:szCs w:val="24"/>
        </w:rPr>
      </w:pPr>
    </w:p>
    <w:p w:rsidR="007E408C" w:rsidRPr="0032224D" w:rsidRDefault="007E408C" w:rsidP="00973B0B">
      <w:pPr>
        <w:spacing w:after="0" w:line="240" w:lineRule="auto"/>
        <w:jc w:val="both"/>
        <w:rPr>
          <w:rFonts w:ascii="Times New Roman" w:hAnsi="Times New Roman"/>
          <w:b/>
          <w:sz w:val="24"/>
          <w:szCs w:val="24"/>
        </w:rPr>
      </w:pPr>
      <w:r w:rsidRPr="0032224D">
        <w:rPr>
          <w:rFonts w:ascii="Times New Roman" w:hAnsi="Times New Roman"/>
          <w:b/>
          <w:sz w:val="24"/>
          <w:szCs w:val="24"/>
        </w:rPr>
        <w:t>2.1.25. Курс внеурочной деятельности «Разговоры о важном»</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внеурочной деятельности «Разговоры о важном» разработана в соответствии с требованиями федеральных государственных образовательных стандартов основного общего образования, федеральной образовательной программы основного общего образования. Программа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Задачей программы является развитие у обучающегося ценностного отношения к Родине, природе, человеку, культуре, знаниям, здоровью.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направлена на:</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российской гражданской идентичности обучающихся;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интереса к познанию;</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осознанного отношения к своим правам и свободам и уважительного отношения к правам и свободам других;</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выстраивание собственного поведения с позиции нравственных и правовых</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норм;</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создание мотивации для участия в социально-значимой деятельности;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развитие у школьников общекультурной компетентности;</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развитие умения принимать осознанные решения и делать выбор;</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осознание своего места в обществе;</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познание себя, своих мотивов, устремлений, склонностей;</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формирование готовности к личностному самоопределению.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реализуется в работе с обучающимися 5-7, 8-9 классов. В учебном году запланировано проведение 36 внеурочных занятий. Занятия проводятся 1 раз в неделю по понедельникам, первым уроком.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выделении в цели программы ценностных приоритетов;</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интерактивных формах занятий для обучающихся, обеспечивающих их вовлеченность в совместную с педагогом и сверстниками деятельность.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основе определения тематики внеурочных занятий лежат два принципа:</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соответствие датам календаря;</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значимость для обучающегося события (даты), которое отмечается в календаре в текущем году.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Даты календаря можно объединить в две группы:</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7E408C" w:rsidRPr="0032224D" w:rsidRDefault="007E408C" w:rsidP="00973B0B">
      <w:pPr>
        <w:spacing w:after="0" w:line="240" w:lineRule="auto"/>
        <w:jc w:val="both"/>
        <w:rPr>
          <w:rFonts w:ascii="Times New Roman" w:hAnsi="Times New Roman"/>
          <w:sz w:val="24"/>
          <w:szCs w:val="24"/>
        </w:rPr>
      </w:pPr>
      <w:r w:rsidRPr="0032224D">
        <w:rPr>
          <w:rFonts w:ascii="Times New Roman" w:hAnsi="Times New Roman"/>
          <w:sz w:val="24"/>
          <w:szCs w:val="24"/>
        </w:rPr>
        <w:t>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Внеурочные занятия входят в общую систему воспитательной работы МБОУ «СОШ №30», тематика и содержание обеспечивают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1. Историческая память</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 обязательная часть культуры народа и каждого гражданина;</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соединяет прошлое, настоящее, позволяя сохранить и продолжить достижения, мудрость, опыт, традиции прошлых поколений;</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2. Преемственность поколений</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каждое следующее поколение учится у предыдущего: осваивает, воссоздаёт, продолжает его достижения, традиции;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3. Патриотизм — любовь к Родине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патриотизм (любовь к Родине) - самое главное качества гражданина;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любовь к своему Отечеству начинается с малого — с привязанности к родному дому, малой родине;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патриотизм строится на ответственности за судьбу своей родной земли; чувстве гордости за историю, культуру своего народа и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4. Доброта, добрые дела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доброта — это способность (желание и умение) быть милосердным, поддержать, помочь без ожидания благодарности;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Например, тема «Мы вместе». Разговор о добрых делах граждан России в прошлые времена и в настоящее время, тема волонтерства.</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5. Семья и семейные ценности</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обучающийся должен ответственно относиться к своей семье, участвовать во всех ее делах, помогать родителям;</w:t>
      </w:r>
    </w:p>
    <w:p w:rsidR="007E408C" w:rsidRPr="0032224D" w:rsidRDefault="007E408C" w:rsidP="00973B0B">
      <w:pPr>
        <w:spacing w:after="0" w:line="240" w:lineRule="auto"/>
        <w:ind w:firstLine="709"/>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семейные ценности всегда были значимы для народов России; семейные ценности представлены в традиционных религиях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6. Культура России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культура общества — это достижения человеческого общества, созданные на протяжении его истории;</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российская культура богата и разнообразна, она известна и уважаема во всем мире;</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7E408C" w:rsidRPr="0032224D" w:rsidRDefault="007E408C" w:rsidP="00973B0B">
      <w:pPr>
        <w:spacing w:after="0" w:line="240" w:lineRule="auto"/>
        <w:jc w:val="both"/>
        <w:rPr>
          <w:rFonts w:ascii="Times New Roman" w:hAnsi="Times New Roman"/>
          <w:i/>
          <w:sz w:val="24"/>
          <w:szCs w:val="24"/>
        </w:rPr>
      </w:pPr>
      <w:r w:rsidRPr="0032224D">
        <w:rPr>
          <w:rFonts w:ascii="Times New Roman" w:hAnsi="Times New Roman"/>
          <w:i/>
          <w:sz w:val="24"/>
          <w:szCs w:val="24"/>
        </w:rPr>
        <w:t>7. Наука на службе Родины</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наука обеспечивает прогресс общества и улучшает жизнь человека;</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науке работают талантливые, творческие люди, бесконечно любящие свою деятельность;</w:t>
      </w:r>
    </w:p>
    <w:p w:rsidR="007E408C" w:rsidRPr="0032224D" w:rsidRDefault="007E408C" w:rsidP="00973B0B">
      <w:pPr>
        <w:spacing w:after="0" w:line="240" w:lineRule="auto"/>
        <w:ind w:firstLine="567"/>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в России совершено много научных открытий, без которых невозможно представить современный мир.</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Педагог использует сценарии внеурочных занятий. При анализе содержания занятия, которое предлагается в сценарии, педагог учитывает региональные, национальные, этнокультурные особенности Белгородской области. Обязательно учитывается и уровень развития учащихся, их интересы и потребности. При необходимости, исходя из статуса семей обучающихся, уточняются и творческие задания, выполнение которых предлагается вместе с родителями, другими членами семьи.</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Родина — не только место рождения. Природные и культурные памятники - чем гордимся, о чем помним, что бережем?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страна с героическим прошлым. Современные герои — кто они? Россия начинается с меня?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Конституции для граждан страны. Знание прав и выполнение обязанностей. Ответственность — это осознанное поведение.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Красивейший полуостров с богатой историей. История Крымского полуострова. Значение Крыма. Достопримечательности Крыма.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Главные события в истории покорения космоса. Отечественные космонавты- рекордсмены. Подготовка к полету — многолетний процесс.</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Праздника труда. Труд - это право или обязанность человека? Работа мечты. Жизненно важные навыки.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19 мая 1922 года — день рождения пионерской организации. Цель ее создания и деятельность. Причины, по которым дети объединяются.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7E408C" w:rsidRPr="0032224D" w:rsidRDefault="007E408C" w:rsidP="00973B0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7E408C" w:rsidRPr="0032224D" w:rsidRDefault="007E408C" w:rsidP="00973B0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 пространства.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E408C" w:rsidRPr="0032224D" w:rsidRDefault="007E408C" w:rsidP="00973B0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Предметные результаты</w:t>
      </w:r>
      <w:r w:rsidRPr="0032224D">
        <w:rPr>
          <w:rFonts w:ascii="Times New Roman" w:hAnsi="Times New Roman"/>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Иностранный язык: умение сравнивать, находить сходства и отличия в культуре и традициях народов России и других стран.</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7E408C" w:rsidRPr="0032224D" w:rsidRDefault="007E408C" w:rsidP="00973B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E408C" w:rsidRPr="0032224D" w:rsidRDefault="007E408C" w:rsidP="00973B0B">
      <w:pPr>
        <w:spacing w:after="0" w:line="240" w:lineRule="auto"/>
        <w:ind w:firstLine="708"/>
        <w:jc w:val="both"/>
        <w:rPr>
          <w:rFonts w:ascii="Times New Roman" w:hAnsi="Times New Roman"/>
          <w:i/>
          <w:sz w:val="24"/>
          <w:szCs w:val="24"/>
        </w:rPr>
      </w:pPr>
    </w:p>
    <w:p w:rsidR="007E408C" w:rsidRPr="0032224D" w:rsidRDefault="007E408C" w:rsidP="00973B0B">
      <w:pPr>
        <w:ind w:firstLine="708"/>
        <w:rPr>
          <w:rFonts w:ascii="Times New Roman" w:hAnsi="Times New Roman"/>
          <w:i/>
          <w:sz w:val="24"/>
          <w:szCs w:val="24"/>
        </w:rPr>
      </w:pPr>
      <w:r w:rsidRPr="0032224D">
        <w:rPr>
          <w:rFonts w:ascii="Times New Roman" w:hAnsi="Times New Roman"/>
          <w:i/>
          <w:sz w:val="24"/>
          <w:szCs w:val="24"/>
        </w:rPr>
        <w:t>Тематическое планирование</w:t>
      </w:r>
    </w:p>
    <w:tbl>
      <w:tblPr>
        <w:tblpPr w:leftFromText="180" w:rightFromText="180" w:vertAnchor="text" w:tblpX="103" w:tblpY="1"/>
        <w:tblW w:w="102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1856"/>
        <w:gridCol w:w="3567"/>
        <w:gridCol w:w="4778"/>
      </w:tblGrid>
      <w:tr w:rsidR="007E408C" w:rsidRPr="0032224D" w:rsidTr="00B82695">
        <w:trPr>
          <w:trHeight w:val="90"/>
        </w:trPr>
        <w:tc>
          <w:tcPr>
            <w:tcW w:w="1856"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Тема</w:t>
            </w:r>
          </w:p>
        </w:tc>
        <w:tc>
          <w:tcPr>
            <w:tcW w:w="3567"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Основное содержание</w:t>
            </w:r>
          </w:p>
        </w:tc>
        <w:tc>
          <w:tcPr>
            <w:tcW w:w="4778" w:type="dxa"/>
          </w:tcPr>
          <w:p w:rsidR="007E408C" w:rsidRPr="0032224D" w:rsidRDefault="007E408C" w:rsidP="00B82695">
            <w:pPr>
              <w:spacing w:after="0" w:line="240" w:lineRule="auto"/>
              <w:jc w:val="center"/>
              <w:rPr>
                <w:rFonts w:ascii="Times New Roman" w:hAnsi="Times New Roman"/>
                <w:sz w:val="20"/>
                <w:szCs w:val="20"/>
                <w:lang w:eastAsia="en-US"/>
              </w:rPr>
            </w:pPr>
            <w:r w:rsidRPr="0032224D">
              <w:rPr>
                <w:rFonts w:ascii="Times New Roman" w:hAnsi="Times New Roman"/>
                <w:sz w:val="20"/>
                <w:szCs w:val="20"/>
                <w:lang w:eastAsia="en-US"/>
              </w:rPr>
              <w:t>Характеристика деятельности учащихся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День знаний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проектами Российского общества «Знание».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Возможности, которые предоставляют проекты общества «Знание» для обучающихся различных возрастов.</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ролика о необходимости знаний для жизненного успеха.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7E408C" w:rsidRPr="0032224D" w:rsidTr="00B82695">
        <w:trPr>
          <w:trHeight w:val="24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Там, где Россия</w:t>
            </w:r>
          </w:p>
          <w:p w:rsidR="007E408C" w:rsidRPr="0032224D" w:rsidRDefault="007E408C" w:rsidP="00B82695">
            <w:pPr>
              <w:spacing w:after="0" w:line="240" w:lineRule="auto"/>
              <w:jc w:val="both"/>
              <w:rPr>
                <w:rFonts w:ascii="Times New Roman" w:hAnsi="Times New Roman"/>
                <w:sz w:val="20"/>
                <w:szCs w:val="20"/>
                <w:lang w:eastAsia="en-US"/>
              </w:rPr>
            </w:pP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Родина — не только место рождения. История, культура, научные достижения: чем мы можем гордиться?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России. Просмотр ролика о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викторина.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Чем полезны фенологические наблюдения. Их роль в жизни человека.</w:t>
            </w:r>
          </w:p>
        </w:tc>
      </w:tr>
      <w:tr w:rsidR="007E408C" w:rsidRPr="0032224D" w:rsidTr="00B82695">
        <w:trPr>
          <w:trHeight w:val="24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Зоя. К 100-летию со дня рождения Зои Космодемьянской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 жизни и подвиге Зои.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 воспитываются черты личности героя.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tc>
      </w:tr>
      <w:tr w:rsidR="007E408C" w:rsidRPr="0032224D" w:rsidTr="00B82695">
        <w:trPr>
          <w:trHeight w:val="25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Избирательная система России (30 лет ЦИК)</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Право избирать и быть избранным гарантировано Конституцией Российской Федерации каждому гражданину нашей страны.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об истории Центральной избирательной комиссии.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Обсуждение ситуаций, возникающих в связи с голосованием и выборами.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Выполнение интерактивного задания «Избирательная система в России».</w:t>
            </w:r>
          </w:p>
        </w:tc>
      </w:tr>
      <w:tr w:rsidR="007E408C" w:rsidRPr="0032224D" w:rsidTr="00B82695">
        <w:trPr>
          <w:trHeight w:val="22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День учителя (советники по воспитанию)</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командной работе: каким должен быть современный Учитель? (создание кластера).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О взаимоотношениях в коллективе (Всемирный день психического здоровья, профилактика буллинга)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взаимосвязи физического и психического здоровья.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«Верю - не верю» о стереотипах в отношении здоровья и здорового образа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отрывков из мультфильмов и фильмов, обсуждение их. Беседа о буллинге, его причинах и вреде, который он причиняет человеку.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Итоговая рефлексивная беседа, в ходе которой школьники обсуждают характеристики идеального коллектива, в котором им было бы комфортно находиться.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Fonts w:ascii="Times New Roman" w:hAnsi="Times New Roman"/>
                <w:sz w:val="20"/>
                <w:szCs w:val="20"/>
                <w:lang w:eastAsia="en-US"/>
              </w:rPr>
              <w:t>По ту сторону экрана. 115 лет кино в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любимых мультфильмах и кинофильмах, жанрах кино.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об истории российского игрового кино. Обсуждение ролика.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будущем кинематографа в цифровую эпоху.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в ходе которой школьники называют мультфильм или фильм по его отрывку.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«Ты - актер», где дети пробуют себя в роли актеров немого кино.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Итоговая беседа о возможности создания собственного фильма о классе, сделанного руками школьников.</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спецназа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просмотр видеоролика о видах подразделений специального назначения в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«Качества личности бойца спецназа». Выполнение интерактивного задания «Что важнее для спецназовца - ум или сила?»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народного единства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Примеры единения народа не только в войне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появлении праздника День народного единства.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исторической справкой о событиях Смутного времени.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если бы вы жили в Смутное время, в чем вы бы увидели причины появления народных ополчений? Обмен мнениями.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 что им надо объединяться?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Россия: взгляд в будущее.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Технологический суверенитет / цифровая экономика / новые профессии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 к технологическому суверенитету.</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сущности понятий «суверенитет», «технологический суверенитет», «цифровая экономика».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О взаимоотношениях в семье (День матери)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Мама — важный человек в жизни каждого. Материнская любовь — простая и безоговорочная.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Легко ли быть мамой?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групповом обсуждении случаев недопонимания мам и детей.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Поиск причин этого в процессе групповой работы.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что делает наших мам счастливыми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Что такое Родина? (региональный и местный компонент)</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с традициями народов, живущих на территории России.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что объединяет людей разных национальностей в одной стране, что им в этом помогает?</w:t>
            </w:r>
          </w:p>
        </w:tc>
      </w:tr>
      <w:tr w:rsidR="007E408C" w:rsidRPr="0032224D" w:rsidTr="00B82695">
        <w:trPr>
          <w:trHeight w:val="70"/>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Мы вместе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создания Красного Креста. Особенности волонтерской деятельности. Волонтерство 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Знакомство школьников с информацией о создании в Международного Комитета Красного Креста.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вопроса: действительно ли создание именно этой организации можно считать началом волонтерского движения?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по составлению списка особенностей волонтерской деятельности.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историями из жизни о волонтёрской деятельности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Главный закон страны</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Значение Конституции для граждан страны. Знание прав и выполнение обязанностей. Ответственность — это осознанное поведение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значении слова «конституция» и о жизни без конституции.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обсуждении ситуаций, в которых было нарушение прав или невыполнение обязанностей.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«Незаконченное предложение», во время которой каждый школьник продолжает предложение «Нужно знать Конституцию, потому что...»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об осознанном поведении и личной ответственности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Герои нашего времени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Россия — страна с героическим прошлым. Современные герои — кто они? Россия начинается с меня?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есть ли место героизму сегодня? Обсуждение мнений школьников.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игре «Качества современного героя»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Новогодние семейные традиции разных народов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Новый год — праздник всей семьи. Новогодние семейные традиции. Новогодние приметы.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Различные традиции встречи Нового года у разных народов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«Вопрос из шляпы» (Все ли вы знаете о Новом годе?)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«Поделись новогодней традицией, которая объединяет народы нашей страны».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что чаще всего мы мечтаем о материальных подарках, но есть ли что-то, что мы хотели бы изменить в себе в Новом году?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разговоре о новогодних приметах, подарках.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От А до Я.</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450 лет "Азбуке" Ивана Фёдорова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разных способах передачи информации.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Блиц-опрос «Интересные факты об Азбуке».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Эвристическая беседа «Первая печатная «Азбука»: в чем особенности».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Интерактивные задания, связанные с содержанием «Азбуки».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Налоговая грамотность</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том, что такое налоговая система.</w:t>
            </w:r>
          </w:p>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Блиц-опрос «Для чего государству необходим бюджет?». Беседа «Права и обязанности налогоплательщика». Интерактивное задание «Создай и распредели бюджет».</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Непокоренные.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80 лет со дня полного освобождения Ленинграда от фашистской блокады</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Голод, морозы, бомбардировки — тяготы блокадного Ленинграда. Блокадный паек. Способы выживания ленинградцев.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 провале планов немецких войск.</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 героизме советских воинов, освободивших город на Неве.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том, что помогало людям выстоять в осажденном городе.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парах с дальнейшим обобщением: почему планам Гитлера не суждено было сбыться?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Союзники России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государствах-союзниках Российской Федерации. Блиц-опрос: «Какие традиционные ценности разделяют союзники?».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права и обязанности союзных государств.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 чем заключается союзническая поддержка? Что Россия делает для союзников?</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190 лет со дня рождения Д. Менделеева. День российской науки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Цивилизация без научных достижений. Научные и технические достижения в нашей стране. Вклад российских ученых в мировую науку.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 Менделеев и роль его достижений для науки.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Достижения науки в повседневной жизни. Плюсы и минусы научно-технического прогресса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том, какой была бы жизнь человека без научных достижений.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об основных научных и технических достижениях в нашей стране.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интерактивном задании «Д.И. Менделеев: не только химия».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блиц - опросе «Примеры использования достижений науки в повседневной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с дальнейшим обобщением: «Плюсы и минусы научно-технического прогресса»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День первооткрывателя</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и обсуждение видеоролика Русского географического общества о русских землепроходцах.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«Своя игра», в которой разыгрываются вопросы об уникальных местах России и их первооткрывателях.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 «Каждый может стать первооткрывателем, потому что .».</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День защитника Отечества.</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280 лет со дня рождения Федора Ушакова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День защитника Отечества: исторические традиции. Профессия военного: кто её выбирает сегодня.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 1800), адмирала (1799) Ф.Ф. Ушакова.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интеллектуальной разминке «Что вы знаете о Дне защитника Отечества».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причинах выбора профессии военного.</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работе в парах: знакомство с примерами военных действий, в которых выручала смекалка.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и современность: уроки адмирала Ушакова.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 жители России выражают свою благодарность защитникам Отечества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Как найти свое место в обществе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о трех слагаемых успешной самореализации человека в обществе: дружбе, семье и профессии.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Выступление федерального спикера (о примерах и способах самореализации человека в различных сферах общественной жизни).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Всемирный фестиваль молодежи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Групповая работа по созданию кластера «Всемирный фестиваль молодежи».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Историческая справка об истории возникновения Всемирного фестиваля молодежи.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«Эмблемы и символы фестивалей».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«Всемирный фестиваль молодежи - 2024 в подробностях».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«Первым делом самолеты».</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О гражданской авиации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Современное авиастроение. Профессии, связанные с авиацией.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Ил-114-300, Ту-214, Ил-96, "Байкал".</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«Тренажер летчика», в ходе которого школьники выполняют некоторые упражнения и задания (например, «Компас», «Часы» и др.) которые предлагают современным пилотам при профотборе.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Крым. Путь домой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Красивейший полуостров с богатой историей. История Крымского полуострова. Значение Крыма. Достопримечательности Крыма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географическом положении Крыма с использованием карты.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мнениями: что бы вы рекомендовали посетить в Крыму</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Россия - здоровая держава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Здоровый образ жизни - приоритетное направление в большинстве государств мира. Основные составляющие здоровья. Современные проекты, связанные со здоровьем.</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Дискуссия «Основные правила здорового образа жизни». Групповая работа: составление памятки о ЗОЖ.</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«Следуешь моде - вредишь здоровью» (о тату, пирсинге, энергетиках и т.д.).</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Цирк! Цирк! Цирк! (К Международному дню цирка)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Просмотр видеоролика об истории цирка в России, начиная с первого стационарного цирка, построенного в Петербурге в 1877 году.</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Мастер-класс «Фокус здесь и сейчас», в ходе которого школьники разучивают несколько простых фокусов.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Рефлексивная беседа о том, как важно уметь поддерживать оптимизм в себе и в окружающих.</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«Я</w:t>
            </w:r>
            <w:r w:rsidRPr="0032224D">
              <w:rPr>
                <w:rStyle w:val="212pt"/>
                <w:rFonts w:eastAsia="Arial Unicode MS"/>
                <w:b/>
                <w:bCs/>
                <w:i/>
                <w:iCs/>
                <w:color w:val="auto"/>
                <w:sz w:val="20"/>
                <w:szCs w:val="20"/>
              </w:rPr>
              <w:t xml:space="preserve"> </w:t>
            </w:r>
            <w:r w:rsidRPr="0032224D">
              <w:rPr>
                <w:rStyle w:val="212pt"/>
                <w:rFonts w:eastAsia="Arial Unicode MS"/>
                <w:i/>
                <w:iCs/>
                <w:color w:val="auto"/>
                <w:sz w:val="20"/>
                <w:szCs w:val="20"/>
              </w:rPr>
              <w:t>вижу Землю! Это так красиво».</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Главные события в истории покорения космоса. Отечественные космонавты-рекордсмены.</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Подготовка к полёту — многолетний процесс.</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Художественный фильм «Вызов» - героизм персонажей и реальных людей.</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215-летие со дня рождения Н. В. Гоголя</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Игра «Закончи фразу, ставшую крылатой», в ходе которой школьники продолжают знаменитые фразы из произведений Н. Гоголя.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Дискуссия, в ходе которой школьники обсуждают фразу И.А. Гончарова «Он, смеша и смеясь, невидимо плакал...».</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Экологичное</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потребление</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Соблюдать эко-правила — не так сложно</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в группах по составлению общего списка эко-правил, которые легко может соблюдать каждый</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Труд крут</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Праздника труда.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Труд — это право или обязанность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Работа мечты. Жизненно важные навыки</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Вступительная беседа об истории Праздника труда.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«Труд — это право или обязанность человека?»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Мозговой штурм — обсуждение критериев работы мечты. Блиц-опрос «Владеете ли вы элементарными трудовыми навыками?»</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Урок памяти</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Обмен мнениями: есть ли в вашей семье традиция отмечать День Победы? Участвует ли семья в шествиях Бессмертного полка?</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Будь готов! Ко дню детских общественных организаций</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4778" w:type="dxa"/>
          </w:tcPr>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Участие во вступительной беседе о пионерской организации.</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дискуссии о том, какое должно быть детское общественное объединение, чтобы вам захотелось в него вступить.</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мозговом штурме по выдвижению причин, по которым дети объединяются.</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Участие в беседе о том, какие бывают детские общественные объединения</w:t>
            </w:r>
          </w:p>
        </w:tc>
      </w:tr>
      <w:tr w:rsidR="007E408C" w:rsidRPr="0032224D" w:rsidTr="00B82695">
        <w:trPr>
          <w:trHeight w:val="165"/>
        </w:trPr>
        <w:tc>
          <w:tcPr>
            <w:tcW w:w="1856" w:type="dxa"/>
          </w:tcPr>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color w:val="auto"/>
                <w:sz w:val="20"/>
                <w:szCs w:val="20"/>
              </w:rPr>
              <w:t>Русский язык. Великий и могучий.</w:t>
            </w:r>
          </w:p>
          <w:p w:rsidR="007E408C" w:rsidRPr="0032224D" w:rsidRDefault="007E408C" w:rsidP="00B82695">
            <w:pPr>
              <w:spacing w:after="0" w:line="240" w:lineRule="auto"/>
              <w:jc w:val="both"/>
              <w:rPr>
                <w:rFonts w:ascii="Times New Roman" w:hAnsi="Times New Roman"/>
                <w:sz w:val="20"/>
                <w:szCs w:val="20"/>
                <w:lang w:eastAsia="en-US"/>
              </w:rPr>
            </w:pPr>
            <w:r w:rsidRPr="0032224D">
              <w:rPr>
                <w:rStyle w:val="212pt"/>
                <w:rFonts w:eastAsia="Arial Unicode MS"/>
                <w:color w:val="auto"/>
                <w:sz w:val="20"/>
                <w:szCs w:val="20"/>
              </w:rPr>
              <w:t>225 со дня рождения А. С. Пушкина</w:t>
            </w:r>
          </w:p>
        </w:tc>
        <w:tc>
          <w:tcPr>
            <w:tcW w:w="3567"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Неизвестный Пушкин.</w:t>
            </w:r>
          </w:p>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Творчество Пушкина объединяет поколения. Вклад А. С. Пушкина в формирование современного литературного русского языка.</w:t>
            </w:r>
          </w:p>
        </w:tc>
        <w:tc>
          <w:tcPr>
            <w:tcW w:w="4778" w:type="dxa"/>
          </w:tcPr>
          <w:p w:rsidR="007E408C" w:rsidRPr="0032224D" w:rsidRDefault="007E408C" w:rsidP="00B82695">
            <w:pPr>
              <w:spacing w:after="0" w:line="240" w:lineRule="auto"/>
              <w:ind w:firstLine="460"/>
              <w:jc w:val="both"/>
              <w:rPr>
                <w:rFonts w:ascii="Times New Roman" w:hAnsi="Times New Roman"/>
                <w:sz w:val="20"/>
                <w:szCs w:val="20"/>
                <w:lang w:eastAsia="en-US"/>
              </w:rPr>
            </w:pPr>
            <w:r w:rsidRPr="0032224D">
              <w:rPr>
                <w:rStyle w:val="212pt"/>
                <w:color w:val="auto"/>
                <w:sz w:val="20"/>
                <w:szCs w:val="20"/>
              </w:rPr>
              <w:t>Брейн- ринг «Узнай произведение по иллюстрации». Историческая справка «Малоизвестные факты из жизни А. С. Пушкина».</w:t>
            </w:r>
          </w:p>
          <w:p w:rsidR="007E408C" w:rsidRPr="0032224D" w:rsidRDefault="007E408C" w:rsidP="00B82695">
            <w:pPr>
              <w:spacing w:after="0" w:line="240" w:lineRule="auto"/>
              <w:ind w:left="460"/>
              <w:jc w:val="both"/>
              <w:rPr>
                <w:rFonts w:ascii="Times New Roman" w:hAnsi="Times New Roman"/>
                <w:sz w:val="20"/>
                <w:szCs w:val="20"/>
                <w:lang w:eastAsia="en-US"/>
              </w:rPr>
            </w:pPr>
            <w:r w:rsidRPr="0032224D">
              <w:rPr>
                <w:rStyle w:val="212pt"/>
                <w:color w:val="auto"/>
                <w:sz w:val="20"/>
                <w:szCs w:val="20"/>
              </w:rPr>
              <w:t>Эвристическая беседа «Мы говорим на языке Пушкина». Интерактивные задания на знание русского языка.</w:t>
            </w:r>
          </w:p>
        </w:tc>
      </w:tr>
    </w:tbl>
    <w:p w:rsidR="007E408C" w:rsidRPr="0032224D" w:rsidRDefault="007E408C" w:rsidP="00187513">
      <w:pPr>
        <w:spacing w:after="0" w:line="240" w:lineRule="auto"/>
        <w:ind w:firstLine="708"/>
        <w:rPr>
          <w:rFonts w:ascii="Times New Roman" w:hAnsi="Times New Roman"/>
          <w:i/>
          <w:sz w:val="24"/>
          <w:szCs w:val="24"/>
        </w:rPr>
      </w:pPr>
    </w:p>
    <w:p w:rsidR="007E408C" w:rsidRPr="0032224D" w:rsidRDefault="007E408C" w:rsidP="003A669D">
      <w:pPr>
        <w:spacing w:after="0" w:line="240" w:lineRule="auto"/>
        <w:rPr>
          <w:rFonts w:ascii="Times New Roman" w:hAnsi="Times New Roman"/>
          <w:b/>
          <w:sz w:val="24"/>
          <w:szCs w:val="24"/>
        </w:rPr>
      </w:pPr>
      <w:r w:rsidRPr="0032224D">
        <w:rPr>
          <w:rFonts w:ascii="Times New Roman" w:hAnsi="Times New Roman"/>
          <w:b/>
          <w:sz w:val="24"/>
          <w:szCs w:val="24"/>
        </w:rPr>
        <w:t>2.1.26. Курс внеурочной деятельности «Билет в будущее»</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курса внеурочной деятельности социального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составлении программы учитывались 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2022 г.</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Одним из значимых направлений внеурочной деятельности является ранняя профориентация обучающихся 6-11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 задачи изучения курса внеурочной деятельности «Билет в будущее»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 формирование готовности к профессиональному самоопределению (далее - ГПС) обучающихся 6-11 классов общеобразовательных организаций.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разработана с учетом преемственности профориентационных задач при переходе обучающихся 6-11 классов с одного уровня образования на другой (при переходе из класса в класс).</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может быть реализована в работе со школьниками 6-9 классов основного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курса рассчитана на 24 часа (ежегодно),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Примерный алгоритм проведения аудиторных занятий по программе курса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т.п.); проблематизация темы предстоящего занятия; работа по теме занятия; рефлексия. Важной особенностью занятий, повышающей их развивающий потенциал, является их интерактивность.</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курса внеурочной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Раздел 1. Профориентационные уроки «Увлекаюсь»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профориентационных уроков - вводного и тематического (по классам).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Вводный профориентационный урок «Моя Россия — мои горизонты»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«рынок труда». Что такое Россия с точки зрения рынка труда? Россия - страна безграничных возможностей и профессионального развития. Познавательные цифры и факты об отраслях экономического развития, профессиональных навыков и качеств, востребованных в будущем. Обзор развития следующих направлений: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медицина и здоровье;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архитектура и строительство;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информационные технологии;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промышленность и добыча полезных ископаемых;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сельское хозяйство;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транспорт и логистика;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наука и образование;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безопасность;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креативные технологии;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сервис и торговля;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предпринимательство и финансы.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Мотивационные истории «успеха» на примере интервью с представителями различных отраслей (сотрудник МЧС, инженер-технолог, ученый и другие). С чего начать проектирование собственного профессионального пути.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Тематические профориентационные уроки по классам: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6 классе: тематическое содержание урока построено на обсуждении и осознании трех базовых компонентов, которые необходимо учитывать при выборе: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«ХОЧУ» — ваши интересы;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«МОГУ» — ваши способности;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w:t>
      </w:r>
      <w:r w:rsidRPr="0032224D">
        <w:rPr>
          <w:rFonts w:ascii="Times New Roman" w:hAnsi="Times New Roman"/>
          <w:sz w:val="24"/>
          <w:szCs w:val="24"/>
        </w:rPr>
        <w:tab/>
        <w:t>«БУДУ» — востребованность обучающегося на рынке труда в будущем.3</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профессиях с постепенным расширением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 классе: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8 классе: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2. Профориентационная онлайн-диагностика. Первая часть «Понимаю себя».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Онлайн-диагностика </w:t>
      </w:r>
      <w:r w:rsidRPr="0032224D">
        <w:rPr>
          <w:rFonts w:ascii="Times New Roman" w:hAnsi="Times New Roman"/>
          <w:sz w:val="24"/>
          <w:szCs w:val="24"/>
          <w:lang w:val="en-US"/>
        </w:rPr>
        <w:t>I</w:t>
      </w:r>
      <w:r w:rsidRPr="0032224D">
        <w:rPr>
          <w:rFonts w:ascii="Times New Roman" w:hAnsi="Times New Roman"/>
          <w:sz w:val="24"/>
          <w:szCs w:val="24"/>
        </w:rPr>
        <w:t xml:space="preserve"> «Мой выбор профессии» состоит из двух частей: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методика онлайн-диагностики на определение профессиональных склонностей и направленности обучающихся («Мой выбор»).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3. Профориентационная выставка «Лаборатория будущего. Узнаю рынок».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Посещение мультимедийной выставки «Лаборатория будущего» - специально организованная постоянно действующая экспозиция на базе исторических парков «Россия - Моя история» (очно в 24 субъектах РФ, в онлайн-формате доступно на интернет-платформе https://bvbinfo.ru/).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выставки: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обучающихся с рынком труда, с различными отраслями и профессиями, с многообразием вариантов профессионального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вовлечение, рост мотивации к совершению профессионального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помощь школьникам в понимании, в каком направлении они хотят развиваться дальше.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4. Профессиональные пробы «Пробую. Получаю опыт».</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Профессиональные пробы. Понятие «профессиональная проба». Профессиональная проба как средство актуализации профессионального самоопределения обучающихся. Разнообразие видов, форматов профессиональных проб. Содержание профессиональных проб. Расширение границ понимания профессиональных функций и приобретение обучающимися специфического опыта профессиональной деятельности. Проведение профессиональных проб в проекте возможно в следующих форматах: очном, онлайн, проба на платформе проекта (проводится в образовательной организации).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очном 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Проба на платформе проводится на базе образовательной организации с использованием дистанционных технологий на интернет-платформе проекта «Билет в будущее»: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Раздел 5. Профориентационная онлайн-диагностика. Вторая часть «Осознаю»</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(3 часа, из них: 2 часа аудиторной работы, 1 час внеаудиторной (самостоятельной)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 «Мой выбор профессии» состоит из двух частей: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методика онлайн-диагностики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Онлайн-диагностика II «Мои таланты» 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Развернутая консультация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Раздел 6. Профориентационный рефлексивный урок «Планирую» </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(4 часа, из них: 2 часа аудиторной работы, 2 часа внеаудиторной (самостоятельной)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Профориентационный рефлексивный урок (проводится в конце курса, по итогам проведения всех профориентационных мероприятий): 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w:t>
      </w:r>
    </w:p>
    <w:p w:rsidR="007E408C" w:rsidRPr="0032224D" w:rsidRDefault="007E408C" w:rsidP="003A669D">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Планируемые результаты освоения курса внеурочной деятельности </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гражданского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разнообразной совместной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выстраивание доброжелательных отношений с участниками реализации программы на основе взаимопонимания и взаимопомощи.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патриотического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духовно-нравственного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свободы и необходимости брать на себя ответственность в ситуации подготовки к выбору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эстетического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художественной культуры как средства коммуникации и самовыражения для представителей многих профессий;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самовыражению в разных видах искусства, в том числе прикладного;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физического воспитания, формирования культуры здоровья и эмоционального благополучия: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соблюдения правил безопасности в любой профессии, в том числе навыков безопасного поведения в интернет-среде;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трудового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знаний, полученных в ходе изучения программы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адаптироваться в профессиональной 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уважение к труду и результатам трудовой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экологического воспитания: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понимания ценности научного познания: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связанной с освоением программы проекта «Билет в будущее»,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адаптации к изменяющимся условиям социальной и природной среды: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навык выявления и связывания образов, способность осознавать дефициты собственных знаний и компетентностей, планировать свое развитие, в том числе профессиональное;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оперировать терминами и представлениями в области концепции устойчивого развития;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и выявлять взаимосвязи природы, общества и экономики;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умение оценивать свои действия с учетом влияния на окружающую среду, достижения целей и преодоления вызовов, возможных глобальных последствий;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познавательными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вопросы как инструмент для познания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свою позицию, мнение;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работы с интернет-источниками;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обсуждения в группе или в паре;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связанные с выбором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выдвигать предположения о возможном росте и падении спроса на ту или иную специальность в новых условиях;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предназначенную для остальных участников программы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коммуникативными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целями и условиями общения в рамках занятий, включённых в программу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результаты работы, проделанной в рамках выполнения заданий, связанных с тематикой курса по профориентации;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обобщать мнения нескольких участников программы проекта «Билет в будущее», проявлять готовность руководить, выполнять поручения, подчиняться;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проекта «Билет в будущее».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сфере овладения универсальными учебными регулятивными действиями: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проблемы, возникающие в ходе выбора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выбор и брать на себя ответственность за решения, принимаемые в процессе профессионального самоопределения;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выборе будущей профессии;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ставить себя на место другого человека, понимать мотивы и намерения участников курса, осознанно относиться к ним.</w:t>
      </w:r>
    </w:p>
    <w:p w:rsidR="007E408C" w:rsidRPr="0032224D" w:rsidRDefault="007E408C" w:rsidP="003A669D">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в диалоге разных видов: побуждение к действию, обмен мнениями, запрос информации, сообщение информации;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обсуждение и чёткая формулировка цели, плана совместной групповой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последовательность изложения (развёртывание содержания в зависимости от цели текста, типа речи);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правильность выделения абзацев в тексте, наличие грамматической связи предложений в тексте, логичность.</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ИКТ, соблюдать правила информационной безопасности.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Иностранный язык:</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видами речевой деятельности в рамках знакомства со спецификой современных профессий;</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Информатика: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оперировать единицами измерения информационного объёма и скорости передачи данных;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информатики как профильного предмета.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взаимосвязи между изученными природными, социальными и экономическими явлениями и процессами;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географии как профильного предмета на уровне среднего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необходимости применения достижений физики и технологий для рационального природопользования;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мотивации к продолжению изучения физики как профильного предмета на уровне среднего общего образования.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интегрировать биологические знания со знаниями других учебных предметов;</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безопасности жизнедеятельности:</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7E408C" w:rsidRPr="0032224D" w:rsidRDefault="007E408C" w:rsidP="003A669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187513">
      <w:pPr>
        <w:spacing w:after="0" w:line="240" w:lineRule="auto"/>
        <w:ind w:firstLine="708"/>
        <w:rPr>
          <w:rFonts w:ascii="Times New Roman" w:hAnsi="Times New Roman"/>
          <w:sz w:val="24"/>
          <w:szCs w:val="24"/>
        </w:rPr>
      </w:pPr>
    </w:p>
    <w:p w:rsidR="007E408C" w:rsidRPr="0032224D" w:rsidRDefault="007E408C" w:rsidP="00187513">
      <w:pPr>
        <w:spacing w:after="0" w:line="240" w:lineRule="auto"/>
        <w:ind w:firstLine="708"/>
        <w:rPr>
          <w:rFonts w:ascii="Times New Roman" w:hAnsi="Times New Roman"/>
          <w:i/>
          <w:sz w:val="24"/>
          <w:szCs w:val="24"/>
        </w:rPr>
      </w:pPr>
      <w:r w:rsidRPr="0032224D">
        <w:rPr>
          <w:rFonts w:ascii="Times New Roman" w:hAnsi="Times New Roman"/>
          <w:i/>
          <w:sz w:val="24"/>
          <w:szCs w:val="24"/>
        </w:rPr>
        <w:t xml:space="preserve">Тематическое планирование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9"/>
        <w:gridCol w:w="3815"/>
        <w:gridCol w:w="4111"/>
      </w:tblGrid>
      <w:tr w:rsidR="007E408C" w:rsidRPr="0032224D" w:rsidTr="00B82695">
        <w:tc>
          <w:tcPr>
            <w:tcW w:w="2139" w:type="dxa"/>
            <w:tcBorders>
              <w:top w:val="single" w:sz="4" w:space="0" w:color="auto"/>
              <w:left w:val="single" w:sz="4" w:space="0" w:color="auto"/>
            </w:tcBorders>
            <w:shd w:val="clear" w:color="auto" w:fill="FFFFFF"/>
          </w:tcPr>
          <w:p w:rsidR="007E408C" w:rsidRPr="0032224D" w:rsidRDefault="007E408C" w:rsidP="00B82695">
            <w:pPr>
              <w:spacing w:after="0" w:line="240" w:lineRule="auto"/>
              <w:jc w:val="center"/>
              <w:rPr>
                <w:rFonts w:ascii="Times New Roman" w:hAnsi="Times New Roman"/>
                <w:sz w:val="20"/>
                <w:szCs w:val="20"/>
              </w:rPr>
            </w:pPr>
            <w:r w:rsidRPr="0032224D">
              <w:rPr>
                <w:rFonts w:ascii="Times New Roman" w:hAnsi="Times New Roman"/>
                <w:bCs/>
                <w:sz w:val="20"/>
                <w:szCs w:val="20"/>
              </w:rPr>
              <w:t>Тема, раздел курса</w:t>
            </w:r>
          </w:p>
        </w:tc>
        <w:tc>
          <w:tcPr>
            <w:tcW w:w="3815" w:type="dxa"/>
            <w:tcBorders>
              <w:top w:val="single" w:sz="4" w:space="0" w:color="auto"/>
              <w:left w:val="single" w:sz="4" w:space="0" w:color="auto"/>
            </w:tcBorders>
            <w:shd w:val="clear" w:color="auto" w:fill="FFFFFF"/>
          </w:tcPr>
          <w:p w:rsidR="007E408C" w:rsidRPr="0032224D" w:rsidRDefault="007E408C" w:rsidP="00B82695">
            <w:pPr>
              <w:spacing w:after="0" w:line="240" w:lineRule="auto"/>
              <w:ind w:firstLine="708"/>
              <w:rPr>
                <w:rFonts w:ascii="Times New Roman" w:hAnsi="Times New Roman"/>
                <w:sz w:val="20"/>
                <w:szCs w:val="20"/>
              </w:rPr>
            </w:pPr>
            <w:r w:rsidRPr="0032224D">
              <w:rPr>
                <w:rFonts w:ascii="Times New Roman" w:hAnsi="Times New Roman"/>
                <w:bCs/>
                <w:sz w:val="20"/>
                <w:szCs w:val="20"/>
              </w:rPr>
              <w:t>Основное содержание</w:t>
            </w:r>
          </w:p>
        </w:tc>
        <w:tc>
          <w:tcPr>
            <w:tcW w:w="4111" w:type="dxa"/>
            <w:tcBorders>
              <w:top w:val="single" w:sz="4" w:space="0" w:color="auto"/>
              <w:left w:val="single" w:sz="4" w:space="0" w:color="auto"/>
              <w:right w:val="single" w:sz="4" w:space="0" w:color="auto"/>
            </w:tcBorders>
            <w:shd w:val="clear" w:color="auto" w:fill="FFFFFF"/>
          </w:tcPr>
          <w:p w:rsidR="007E408C" w:rsidRPr="0032224D" w:rsidRDefault="007E408C" w:rsidP="00B82695">
            <w:pPr>
              <w:spacing w:after="0" w:line="240" w:lineRule="auto"/>
              <w:ind w:firstLine="708"/>
              <w:rPr>
                <w:rFonts w:ascii="Times New Roman" w:hAnsi="Times New Roman"/>
                <w:sz w:val="20"/>
                <w:szCs w:val="20"/>
              </w:rPr>
            </w:pPr>
            <w:r w:rsidRPr="0032224D">
              <w:rPr>
                <w:rFonts w:ascii="Times New Roman" w:hAnsi="Times New Roman"/>
                <w:bCs/>
                <w:sz w:val="20"/>
                <w:szCs w:val="20"/>
              </w:rPr>
              <w:t>Основные виды деятельности обучающихся</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Профориентационные уроки «Увлекаюсь»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Проведение профориентационных уроков - вводного и тематического (по классам).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Вводный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 xml:space="preserve">профориентационный урок «Моя Россия — мои горизонты» (открывает программу курса, 2 часа): </w:t>
            </w:r>
            <w:r w:rsidRPr="0032224D">
              <w:rPr>
                <w:rFonts w:ascii="Times New Roman" w:hAnsi="Times New Roman"/>
                <w:sz w:val="20"/>
                <w:szCs w:val="20"/>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Найдётся ли для меня место на этом рынке труда? Чему нужно учиться уже сегодня, чтобы завтра быть востребованным?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Урок направлен на то, чтобы в интерактивной игровой форме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познакомить учеников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Сегодня Россия добивается больших успехов и рекордных значений во многих отраслях экономики. Самым важным во всех этих цифрах являемся мы - жители страны. Россия - это более 145 миллионов жителей, и возможности, которые перед нами открываются. Эти данные очень тесно связаны с различными отраслями экономики и профессиональной деятельностью, а значит, и с возможностью себя реализовать.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видеороликов, дискуссии, обсуждения, игры и практические задания на уроке.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анализ полученного опыта, работа с памятками и материалами уроков,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2" w:history="1">
              <w:r w:rsidRPr="0032224D">
                <w:rPr>
                  <w:rStyle w:val="Hyperlink"/>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 проекта).</w:t>
            </w:r>
          </w:p>
        </w:tc>
      </w:tr>
      <w:tr w:rsidR="007E408C" w:rsidRPr="0032224D" w:rsidTr="00B82695">
        <w:tc>
          <w:tcPr>
            <w:tcW w:w="2139" w:type="dxa"/>
            <w:vMerge w:val="restart"/>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Тематический профориентационный урок (2 часа)</w:t>
            </w:r>
          </w:p>
        </w:tc>
        <w:tc>
          <w:tcPr>
            <w:tcW w:w="3815"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для 6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Тематическое содержание урока построено на трех базовых компонентах, которые необходимо учитывать при выборе: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«ХОЧУ» — ваши интересы;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«МОГУ» — ваши способности;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«БУДУ» — востребованность обучающегося на рынке труда в будущем.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Информирование обучающихся о профессиях с постепенным расширением представлений о мире профессионального труда вообще (формирование системного представления о мире профессий, например, как различные качества или навыки могут по-разному воплощаться в разных профессиях). Помощь в выборе увлечения, в котором обучающийся может реализовать свои интересы и развивать возможности. Поиск дополнительных занятий и увлечений.</w:t>
            </w:r>
          </w:p>
        </w:tc>
        <w:tc>
          <w:tcPr>
            <w:tcW w:w="4111"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Каждому компоненту посвящен отдельный блок урока, в рамках которого обучающиеся дискутируют, смотрят видеоролики, выполняют практические задания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конце каждого блока обучающимся предлагается раздаточный материал (чек-лист) с рекомендациями (его можно использовать в качестве задания на самостоятельную работу).</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Вопросы, которые ставятся перед обучающимся: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 распознать свои интересы?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Какие способности могут пригодиться при освоении профессии, и как их развивать?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Какие бывают личностные качества, и почему они важны для выбора карьерного пути?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Как стать в будущем востребованным специалистом?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чек-листа, заполнение анкеты саморефлексии, знакомство с онлайн-инструментом «Примерочная профессий»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vMerge/>
          </w:tcPr>
          <w:p w:rsidR="007E408C" w:rsidRPr="0032224D" w:rsidRDefault="007E408C" w:rsidP="00B82695">
            <w:pPr>
              <w:spacing w:after="0" w:line="240" w:lineRule="auto"/>
              <w:rPr>
                <w:rFonts w:ascii="Times New Roman" w:hAnsi="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для 7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 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уроке используются демонстрационные ролики, интерактивные форматы взаимодействия, дискуссии и обсуждения, рефлексивные упражнения и задания для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конце урока обучающиеся будут понимать:</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знание каких предметов необходимо в тех или иных современных профессиях и отраслях;</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какие профессии востребованы сегодня и станут востребованы в будущем;</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зачем школа даёт широкий круг знаний, и как их можно применить во взрослой профессиональной жизни;</w:t>
            </w:r>
          </w:p>
          <w:p w:rsidR="007E408C" w:rsidRPr="0032224D" w:rsidRDefault="007E408C" w:rsidP="00B82695">
            <w:pPr>
              <w:numPr>
                <w:ilvl w:val="0"/>
                <w:numId w:val="242"/>
              </w:numPr>
              <w:spacing w:after="0" w:line="240" w:lineRule="auto"/>
              <w:rPr>
                <w:rFonts w:ascii="Times New Roman" w:hAnsi="Times New Roman"/>
                <w:sz w:val="20"/>
                <w:szCs w:val="20"/>
              </w:rPr>
            </w:pPr>
            <w:r w:rsidRPr="0032224D">
              <w:rPr>
                <w:rFonts w:ascii="Times New Roman" w:hAnsi="Times New Roman"/>
                <w:sz w:val="20"/>
                <w:szCs w:val="20"/>
              </w:rPr>
              <w:t>какие шаги для выбора профессионального пути можно делать учащимся уже сейчас.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«Карты предметов»,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vMerge/>
          </w:tcPr>
          <w:p w:rsidR="007E408C" w:rsidRPr="0032224D" w:rsidRDefault="007E408C" w:rsidP="00B82695">
            <w:pPr>
              <w:spacing w:after="0" w:line="240" w:lineRule="auto"/>
              <w:rPr>
                <w:rFonts w:ascii="Times New Roman" w:hAnsi="Times New Roman"/>
                <w:sz w:val="20"/>
                <w:szCs w:val="20"/>
              </w:rPr>
            </w:pP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для 8 класса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процессов профессионального самоопределения.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Каждому компоненту посвящен отдельный блок урока, в рамках которого обучающиеся обмениваются мнениями (дискуссии, обсуждения), смотрят видеоролики, выполняют практические задания, заполняют анкеты-подсказки, принимают участие в играх и упражнениях, в рамках которых отвечают на вопросы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Что такое профессия?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Насколько разнообразен мир профессий?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Какие существуют профессиональные направления?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выбрать соответствующий профессиональным запросам уровень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заполнение таблицы по видам образования, знакомство с онлайн-инструментом «Примерочная профессий», заполнение анкеты саморефлексии на интернет-платформе проекта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3" w:history="1">
              <w:r w:rsidRPr="0032224D">
                <w:rPr>
                  <w:rStyle w:val="Hyperlink"/>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 проекта).</w:t>
            </w:r>
          </w:p>
        </w:tc>
      </w:tr>
      <w:tr w:rsidR="007E408C" w:rsidRPr="0032224D" w:rsidTr="00B82695">
        <w:tc>
          <w:tcPr>
            <w:tcW w:w="2139" w:type="dxa"/>
          </w:tcPr>
          <w:p w:rsidR="007E408C" w:rsidRPr="0032224D" w:rsidRDefault="007E408C" w:rsidP="00B82695">
            <w:pPr>
              <w:spacing w:after="0" w:line="240" w:lineRule="auto"/>
              <w:rPr>
                <w:rFonts w:ascii="Times New Roman" w:hAnsi="Times New Roman"/>
                <w:sz w:val="20"/>
                <w:szCs w:val="20"/>
              </w:rPr>
            </w:pPr>
          </w:p>
        </w:tc>
        <w:tc>
          <w:tcPr>
            <w:tcW w:w="3815"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для 9 класса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tc>
        <w:tc>
          <w:tcPr>
            <w:tcW w:w="4111" w:type="dxa"/>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видеороликов о видах образования, профессиях и др. Участие в дискуссиях и обсуждениях. Заполнение и анализ анкет- подсказок. Участие в играх и упражнениях. На уроке учащиеся смогут узнать на реальных примерах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стать специалистом того или иного направления;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 работает система получения профессионального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 базовом наборе качеств и навыков, необходимых в той или иной образовательной траектории;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какие перспективы открывает любое направление после получения профессионального или высшего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работа с анкетами-подсказками, знакомство с онлайн- инструментом «Примерочная профессий», заполнение анкеты саморефлексии на интернет-платформе проекта https://bvbinfo.ru/.</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Материалы для проведения урока представлены на интернет-платформе https://bvbinfo.ru/ (для зарегистрированных педагогов-навигаторов проекта).</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Профориентационная онлайн-диагностика. Первая часть «Понимаю себя»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(3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Профориентационная диагностика обучающихся на интернет-платформе </w:t>
            </w:r>
            <w:hyperlink r:id="rId74" w:history="1">
              <w:r w:rsidRPr="0032224D">
                <w:rPr>
                  <w:rStyle w:val="Hyperlink"/>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участников проекта) помогает сформировать индивидуальную траекторию обучающегося в мероприятиях проекта с учетом его профессиональных склонностей.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Онлайн-диагностика I «Мой выбор профессии» состоит из двух частей: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методика онлайн-диагностики учащихся «Моя готовность» для 6-9 классов. В 8-9 классах методика направлена на оценку ценностных ориентиров в сфере самоопределения обучающихся и уровня готовности к выбору профессии. Версия 6-7 классов включает только диагностику готовности к профессиональному самоопределению и не включает диагностику ценностных ориентиров.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 Методика онлайн- диагностики на определение профессиональных склонностей и направленности обучающихся («Мой выбор»). Методика предусматривает версии - для 6-7, 8-9 классов.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Онлайн-диагностика II «Мои таланты» включает комплексную методику онлайн- 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классов.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Консультации по результатам онлайн-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Первая часть профориентационной онлайн- диагностики обучающихся в новом учебном году (1 час). Осуществляется для навигации по активностям проекта «Билет в будущее». Обучающемуся будут предложены варианты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Варианты: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1.</w:t>
            </w:r>
            <w:r w:rsidRPr="0032224D">
              <w:rPr>
                <w:rFonts w:ascii="Times New Roman" w:hAnsi="Times New Roman"/>
                <w:sz w:val="20"/>
                <w:szCs w:val="20"/>
              </w:rPr>
              <w:tab/>
              <w:t>Онлайн диагностика «Мой выбор».</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2.</w:t>
            </w:r>
            <w:r w:rsidRPr="0032224D">
              <w:rPr>
                <w:rFonts w:ascii="Times New Roman" w:hAnsi="Times New Roman"/>
                <w:sz w:val="20"/>
                <w:szCs w:val="20"/>
              </w:rPr>
              <w:tab/>
              <w:t>Онлайн диагностика «Моя готовность».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3.</w:t>
            </w:r>
            <w:r w:rsidRPr="0032224D">
              <w:rPr>
                <w:rFonts w:ascii="Times New Roman" w:hAnsi="Times New Roman"/>
                <w:sz w:val="20"/>
                <w:szCs w:val="20"/>
              </w:rPr>
              <w:tab/>
              <w:t>Онлайн диагностика «Мои таланты».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После диагностики рекомендуется проведение консультации по полученным результатам (1 час), а также анализ интерпретаций в рамках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рекомендация по маршруту проекта «Билет в будущее»;</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просмотр видеозаписи консультации по результатам профориентационной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рекомендации по обсуждению результатов тестирования с родственниками и специалистами.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bCs/>
                <w:sz w:val="20"/>
                <w:szCs w:val="20"/>
              </w:rPr>
            </w:pPr>
            <w:r w:rsidRPr="0032224D">
              <w:rPr>
                <w:rFonts w:ascii="Times New Roman" w:hAnsi="Times New Roman"/>
                <w:bCs/>
                <w:sz w:val="20"/>
                <w:szCs w:val="20"/>
              </w:rPr>
              <w:t>Профориентационная выставка «Лаборатория будущего. Узнаю рынок»</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Посещение мультимедийной выставки «Лаборатория будущего»- специально организованная постоянно действующая экспозиция на базе исторических парков «Россия – Моя история» (очно в 24 субъектах РФ, в онлайн- формате доступно на интернет-платформе https://bvbinfo.ru/).Знакомство с рынком труда, 9 ключевыми отраслями (направлениями) экономического развития, профессиями:</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Индустриальная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Здоровая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Умная среда; </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Деловая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Социальная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Безопасная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Комфортная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Креативная среда;</w:t>
            </w:r>
          </w:p>
          <w:p w:rsidR="007E408C" w:rsidRPr="0032224D" w:rsidRDefault="007E408C" w:rsidP="00B82695">
            <w:pPr>
              <w:spacing w:after="0" w:line="240" w:lineRule="auto"/>
              <w:rPr>
                <w:rFonts w:ascii="Times New Roman" w:hAnsi="Times New Roman"/>
                <w:bCs/>
                <w:iCs/>
                <w:sz w:val="20"/>
                <w:szCs w:val="20"/>
              </w:rPr>
            </w:pPr>
            <w:r w:rsidRPr="0032224D">
              <w:rPr>
                <w:rFonts w:ascii="Times New Roman" w:hAnsi="Times New Roman"/>
                <w:bCs/>
                <w:iCs/>
                <w:sz w:val="20"/>
                <w:szCs w:val="20"/>
              </w:rPr>
              <w:t xml:space="preserve">Аграрная среда.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w:t>
            </w:r>
            <w:r w:rsidRPr="0032224D">
              <w:rPr>
                <w:rFonts w:ascii="Times New Roman" w:hAnsi="Times New Roman"/>
                <w:sz w:val="20"/>
                <w:szCs w:val="20"/>
              </w:rPr>
              <w:t xml:space="preserve"> </w:t>
            </w:r>
            <w:r w:rsidRPr="0032224D">
              <w:rPr>
                <w:rFonts w:ascii="Times New Roman" w:hAnsi="Times New Roman"/>
                <w:bCs/>
                <w:iCs/>
                <w:sz w:val="20"/>
                <w:szCs w:val="20"/>
              </w:rPr>
              <w:t>специалистов.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Экскурсия на площадку исторических парков «Россия - Моя история» (очно в 24субъектах РФ, по предварительной записи на интернет-платформе https://bvbinfo.ru/, 3 часа).Знакомство с выставкой на базе образовательной организации (виртуальная выставка) в рамках отдельного урока с использованием специализированного мультимедийного контента выставки на интернет- платформе https://bvbinfo.ru.Решение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(1 час) анализ полученного опыта, заполнение анкеты саморекфлексии на интернет- платформе https://bvbinfo.ru/</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Профессиональные пробы «Пробую. Получаю опыт»</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(6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 формат, реализуемый через сеть Интернет для совместной работы. Профессиональные пробы на основе платформы, вебинар-площадки, сервисов видеоконференций, чата и т.п. Уровни профессиональных проб: моделирующие и практические профессиональные пробы. Виды: базовая и ознакомительная.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Запись на участие в профессиональной пробе (3 часа).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очных профессиональных пробах на региональном уровне по согласованию с региональным оператором. Реализуется на базе организаций-партнеров.</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профессиональных пробах в онлайн-формате на региональном уровне по согласованию с региональным оператором. Реализуется на вебинар</w:t>
            </w:r>
            <w:r w:rsidRPr="0032224D">
              <w:rPr>
                <w:rFonts w:ascii="Times New Roman" w:hAnsi="Times New Roman"/>
                <w:sz w:val="20"/>
                <w:szCs w:val="20"/>
              </w:rPr>
              <w:softHyphen/>
              <w:t>площадках, сервисах видеоконференций и т.п.</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Участие в профессиональных пробах на платформе проекта (проба на платформе, проводится в случае, если обучающиеся не посещают очные мероприятия проекта, или дополнительно к очным мероприятиям).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В рамках самостоятельной работы (3 часа) оценка обучающимися своего опыта участия в профессиональных пробах, заполнение анкеты саморефлексии, решениепрофессиональных проб на платформе проекта. Активность проводится на интернет-платформе https://bvbinfo.ru/ (для зарегистрированных пользователей).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Формирование у обучающегося в процессе выполнения пробы целостного представления о конкретной профессии, группе родственных профессий, сферы, их включающей.</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Развитие интересов, склонностей, способностей, профессионально важных качеств личности обучающегося.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Готовность обучающегося к выбору профессии.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Профориентационная онлайн-диагностика. Вторая часть «Осознаю»</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(3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 xml:space="preserve">Проведение повторной диагностики для рефлексии опыта, полученного по итогам профессиональных проб. Рекомендации по дальнейшим вариантам получения образования, а также перспективным отраслям и профессиям. </w:t>
            </w:r>
            <w:r w:rsidRPr="0032224D">
              <w:rPr>
                <w:rFonts w:ascii="Times New Roman" w:hAnsi="Times New Roman"/>
                <w:sz w:val="20"/>
                <w:szCs w:val="20"/>
              </w:rPr>
              <w:t>Развернутая консультация по результатам повторной онлайн-диагностики. Сопровождение обучающиxся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Вторая часть профориентационной онлайн диагностики. Осуществляется для подведения промежуточных итогов (рефлексии) с учетом участия обучающегося в мероприятиях профессионального выбора. Обучающемуся будет предложен набор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Варианты: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1.</w:t>
            </w:r>
            <w:r w:rsidRPr="0032224D">
              <w:rPr>
                <w:rFonts w:ascii="Times New Roman" w:hAnsi="Times New Roman"/>
                <w:sz w:val="20"/>
                <w:szCs w:val="20"/>
              </w:rPr>
              <w:tab/>
              <w:t>Онлайн диагностика «Мой выбор».</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2.</w:t>
            </w:r>
            <w:r w:rsidRPr="0032224D">
              <w:rPr>
                <w:rFonts w:ascii="Times New Roman" w:hAnsi="Times New Roman"/>
                <w:sz w:val="20"/>
                <w:szCs w:val="20"/>
              </w:rPr>
              <w:tab/>
              <w:t>Онлайн диагностика «Моя готовность».</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3.</w:t>
            </w:r>
            <w:r w:rsidRPr="0032224D">
              <w:rPr>
                <w:rFonts w:ascii="Times New Roman" w:hAnsi="Times New Roman"/>
                <w:sz w:val="20"/>
                <w:szCs w:val="20"/>
              </w:rPr>
              <w:tab/>
              <w:t>Онлайн диагностика «Мои таланты».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После диагностики рекомендуется проведение консультаций по полученным результатам (1 час), а также анализ интерпретаций в рамках самостоятельной работы (1 час).</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Результаты: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Рекомендация по построению образовательно- профессионального маршрута;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Рекомендации по развитию;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Видеозапись консультации по результатам профориентационной диагностики;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Рекомендации по обсуждению результатов тестирования с родственниками и специалистами.</w:t>
            </w:r>
          </w:p>
        </w:tc>
      </w:tr>
      <w:tr w:rsidR="007E408C" w:rsidRPr="0032224D" w:rsidTr="00B82695">
        <w:tc>
          <w:tcPr>
            <w:tcW w:w="2139"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Профориентационный рефлексивный урок «Планирую»</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sz w:val="20"/>
                <w:szCs w:val="20"/>
              </w:rPr>
              <w:t>(4 часа)</w:t>
            </w:r>
          </w:p>
        </w:tc>
        <w:tc>
          <w:tcPr>
            <w:tcW w:w="3815" w:type="dxa"/>
            <w:tcBorders>
              <w:top w:val="single" w:sz="4" w:space="0" w:color="auto"/>
              <w:left w:val="single" w:sz="4" w:space="0" w:color="auto"/>
              <w:bottom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bCs/>
                <w:iCs/>
                <w:sz w:val="20"/>
                <w:szCs w:val="20"/>
              </w:rPr>
              <w:t>Профориентационный рефлексивный урок (проводится в конце курса, по итогам всех профориентационных мероприятий):</w:t>
            </w:r>
            <w:r w:rsidRPr="0032224D">
              <w:rPr>
                <w:rFonts w:ascii="Times New Roman" w:hAnsi="Times New Roman"/>
                <w:bCs/>
                <w:sz w:val="20"/>
                <w:szCs w:val="20"/>
              </w:rPr>
              <w:t xml:space="preserve"> </w:t>
            </w:r>
            <w:r w:rsidRPr="0032224D">
              <w:rPr>
                <w:rFonts w:ascii="Times New Roman" w:hAnsi="Times New Roman"/>
                <w:sz w:val="20"/>
                <w:szCs w:val="20"/>
              </w:rPr>
              <w:t>разбор и обсуждение персональных рекомендаций (по возрастам). Разбор и обсуждение полученного опыта по итогам профессиональных проб и мероприятий. Постановка образовательных и карьерных целей (стратегических и тактических). Формирование планов образовательных шагов и формулирование траектории развития (последовательность реализации целей). Стратегические цели - долгосрочная перспектива (профессии и отрасли, которые интересуют учеников, варианты профессионального образования в случае средних классов). Тактические цели – краткосрочная перспектива, и что позволяет прийти к стратегическим целям (профили обучения в школе, тематики дополнительного образования, уровни обучения в случае 8-9 классов и пр.). Сценарий урока построен вокруг обсуждения опыта, полученного в ходе участия в проекте, рекомендаций по диагностикам и внедрения рекомендаций в образовательные планы обучающихся.</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Задачи:</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Разбор и обсуждение рекомендаций диагностики - рефлексии 5 этапа (по возрастам).</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Разбор и обсуждение полученного опыта по итогам профессиональных проб и мероприятий. </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Постановка образовательных и карьерных целей (стратегических и тактических).</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Формирование планов образовательных шагов и формулирование траектории развития (последовательность реализации целей).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Групповое обсуждение, рефлексия, разбор персональных рекомендаций по результатам участия в проекте, практические задания и упражнения, просмотр видеороликов. По итогам урока каждый ученик должен отметить наиболее подходящие ему варианты из предложенных рекомендаций, в том числе с использованием функционала платформы.</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В рамках самостоятельной работы (2 часа) анализ полученных рекомендаций, обсуждение результатов с родителями, посещение рекомендуемых ресурсов партнеров проекта.</w:t>
            </w:r>
          </w:p>
          <w:p w:rsidR="007E408C" w:rsidRPr="0032224D" w:rsidRDefault="007E408C" w:rsidP="00B82695">
            <w:pPr>
              <w:spacing w:after="0" w:line="240" w:lineRule="auto"/>
              <w:rPr>
                <w:rFonts w:ascii="Times New Roman" w:hAnsi="Times New Roman"/>
                <w:sz w:val="20"/>
                <w:szCs w:val="20"/>
              </w:rPr>
            </w:pPr>
            <w:r w:rsidRPr="0032224D">
              <w:rPr>
                <w:rFonts w:ascii="Times New Roman" w:hAnsi="Times New Roman"/>
                <w:sz w:val="20"/>
                <w:szCs w:val="20"/>
              </w:rPr>
              <w:t xml:space="preserve">Материалы для проведения урока представлены на интернет-платформе </w:t>
            </w:r>
            <w:hyperlink r:id="rId75" w:history="1">
              <w:r w:rsidRPr="0032224D">
                <w:rPr>
                  <w:rStyle w:val="Hyperlink"/>
                  <w:rFonts w:ascii="Times New Roman" w:hAnsi="Times New Roman"/>
                  <w:color w:val="auto"/>
                  <w:sz w:val="20"/>
                  <w:szCs w:val="20"/>
                </w:rPr>
                <w:t>https://bvbinfo.ru/</w:t>
              </w:r>
            </w:hyperlink>
            <w:r w:rsidRPr="0032224D">
              <w:rPr>
                <w:rFonts w:ascii="Times New Roman" w:hAnsi="Times New Roman"/>
                <w:sz w:val="20"/>
                <w:szCs w:val="20"/>
              </w:rPr>
              <w:t xml:space="preserve"> (для зарегистрированных педагогов-навигаторов</w:t>
            </w:r>
          </w:p>
        </w:tc>
      </w:tr>
    </w:tbl>
    <w:p w:rsidR="007E408C" w:rsidRPr="0032224D" w:rsidRDefault="007E408C" w:rsidP="003A669D">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b/>
          <w:sz w:val="24"/>
          <w:szCs w:val="24"/>
        </w:rPr>
      </w:pPr>
      <w:r w:rsidRPr="0032224D">
        <w:rPr>
          <w:rFonts w:ascii="Times New Roman" w:hAnsi="Times New Roman"/>
          <w:b/>
          <w:sz w:val="24"/>
          <w:szCs w:val="24"/>
        </w:rPr>
        <w:t>2.1.27. Курс внеурочной деятельности «Основы программирования»</w:t>
      </w:r>
    </w:p>
    <w:p w:rsidR="007E408C" w:rsidRPr="0032224D" w:rsidRDefault="007E408C" w:rsidP="00B975A2">
      <w:pPr>
        <w:spacing w:after="0" w:line="240" w:lineRule="auto"/>
        <w:ind w:firstLine="708"/>
        <w:rPr>
          <w:rFonts w:ascii="Times New Roman" w:hAnsi="Times New Roman"/>
          <w:bCs/>
          <w:i/>
          <w:sz w:val="24"/>
          <w:szCs w:val="24"/>
        </w:rPr>
      </w:pPr>
      <w:r w:rsidRPr="0032224D">
        <w:rPr>
          <w:rFonts w:ascii="Times New Roman" w:hAnsi="Times New Roman"/>
          <w:bCs/>
          <w:i/>
          <w:sz w:val="24"/>
          <w:szCs w:val="24"/>
        </w:rPr>
        <w:t>Пояснительная записка</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курса внеурочной деятельности общеинтелектуального направления разработана с соблюдением преемственности Федерального государственного образовательного стандарта начального общего образования. Программа соответствует требованиям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w:t>
      </w:r>
    </w:p>
    <w:p w:rsidR="007E408C" w:rsidRPr="0032224D" w:rsidRDefault="007E408C" w:rsidP="00B975A2">
      <w:pPr>
        <w:spacing w:after="0" w:line="240" w:lineRule="auto"/>
        <w:ind w:firstLine="708"/>
        <w:jc w:val="both"/>
        <w:rPr>
          <w:rFonts w:ascii="Times New Roman" w:hAnsi="Times New Roman"/>
          <w:b/>
          <w:bCs/>
          <w:sz w:val="24"/>
          <w:szCs w:val="24"/>
        </w:rPr>
      </w:pPr>
      <w:r w:rsidRPr="0032224D">
        <w:rPr>
          <w:rFonts w:ascii="Times New Roman" w:hAnsi="Times New Roman"/>
          <w:b/>
          <w:bCs/>
          <w:sz w:val="24"/>
          <w:szCs w:val="24"/>
        </w:rPr>
        <w:t>Цель программы:</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цифровых навыков, развитие алгоритмического и критического мышления, овладение умениями работать с различными видами информации, формирование и развитие компетенций обучающихся в области использования информационно-коммуникационных технологий, воспитанию ответственного избирательного отношения к информации;</w:t>
      </w:r>
    </w:p>
    <w:p w:rsidR="007E408C" w:rsidRPr="0032224D" w:rsidRDefault="007E408C" w:rsidP="00B975A2">
      <w:pPr>
        <w:spacing w:after="0" w:line="240" w:lineRule="auto"/>
        <w:ind w:firstLine="360"/>
        <w:jc w:val="both"/>
        <w:rPr>
          <w:rFonts w:ascii="Times New Roman" w:hAnsi="Times New Roman"/>
          <w:b/>
          <w:bCs/>
          <w:sz w:val="24"/>
          <w:szCs w:val="24"/>
        </w:rPr>
      </w:pPr>
      <w:r w:rsidRPr="0032224D">
        <w:rPr>
          <w:rFonts w:ascii="Times New Roman" w:hAnsi="Times New Roman"/>
          <w:b/>
          <w:bCs/>
          <w:sz w:val="24"/>
          <w:szCs w:val="24"/>
        </w:rPr>
        <w:t>Задачи программы:</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владение основами информационной безопасности</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знания, умения и навыки грамотной постановки задач, возникающих в практической деятельности, их решение с помощью информационных технологий;</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формализованного описания поставленных задач;</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527B75">
      <w:pPr>
        <w:numPr>
          <w:ilvl w:val="0"/>
          <w:numId w:val="244"/>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Срок реализации программы – два года</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Согласно учебному плану МБОУ «СОШ №30» на изучение курса внеурочной деятельности «Информатика» в 5 – 6 классах отводится 68 часов (по одному часу в неделю в 5 и 6 классах).</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Курс внеурочной деятельности «Основы программирования» предполагает групповую форму занятий в классе с учителем. Тематическое планирование каждого класса состоит из четырех модулей, в каждом из которых от 4 до 14 занятий.</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предусматривают индивидуальную и групповую работу школьников. Используются следующие формы работы: обсуждения, дискуссии, решения кейсов, эксперименты, викторины, динамические паузы, дидактические игры, выполнение интерактивных заданий на образовательной платформе.</w:t>
      </w:r>
    </w:p>
    <w:p w:rsidR="007E408C" w:rsidRPr="0032224D" w:rsidRDefault="007E408C" w:rsidP="00B975A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Формы контроля и оценочные материалы </w:t>
      </w:r>
    </w:p>
    <w:p w:rsidR="007E408C" w:rsidRPr="0032224D" w:rsidRDefault="007E408C" w:rsidP="00C4543A">
      <w:pPr>
        <w:spacing w:after="0" w:line="240" w:lineRule="auto"/>
        <w:ind w:firstLine="360"/>
        <w:jc w:val="both"/>
        <w:rPr>
          <w:rFonts w:ascii="Times New Roman" w:hAnsi="Times New Roman"/>
          <w:sz w:val="24"/>
          <w:szCs w:val="24"/>
        </w:rPr>
      </w:pPr>
      <w:r w:rsidRPr="0032224D">
        <w:rPr>
          <w:rFonts w:ascii="Times New Roman" w:hAnsi="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на каждом занятии:</w:t>
      </w:r>
      <w:r w:rsidRPr="0032224D">
        <w:rPr>
          <w:rFonts w:ascii="Times New Roman" w:hAnsi="Times New Roman"/>
          <w:sz w:val="24"/>
          <w:szCs w:val="24"/>
        </w:rPr>
        <w:t xml:space="preserve"> опрос, выполнение заданий на платформе, взаимоконтроль учеников в парах, самоконтроль ученика;</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в конце каждого модуля:</w:t>
      </w:r>
      <w:r w:rsidRPr="0032224D">
        <w:rPr>
          <w:rFonts w:ascii="Times New Roman" w:hAnsi="Times New Roman"/>
          <w:sz w:val="24"/>
          <w:szCs w:val="24"/>
        </w:rPr>
        <w:t xml:space="preserve"> проведение презентации (по желанию) финальных проектов модуля и их оценка.</w:t>
      </w:r>
    </w:p>
    <w:p w:rsidR="007E408C" w:rsidRPr="0032224D" w:rsidRDefault="007E408C" w:rsidP="00B975A2">
      <w:pPr>
        <w:spacing w:after="0" w:line="240" w:lineRule="auto"/>
        <w:ind w:firstLine="360"/>
        <w:jc w:val="both"/>
        <w:rPr>
          <w:rFonts w:ascii="Times New Roman" w:hAnsi="Times New Roman"/>
          <w:sz w:val="24"/>
          <w:szCs w:val="24"/>
        </w:rPr>
      </w:pPr>
      <w:r w:rsidRPr="0032224D">
        <w:rPr>
          <w:rFonts w:ascii="Times New Roman" w:hAnsi="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7E408C" w:rsidRPr="0032224D" w:rsidRDefault="007E408C" w:rsidP="00B975A2">
      <w:pPr>
        <w:spacing w:after="0" w:line="240" w:lineRule="auto"/>
        <w:ind w:firstLine="360"/>
        <w:jc w:val="both"/>
        <w:rPr>
          <w:rFonts w:ascii="Times New Roman" w:hAnsi="Times New Roman"/>
          <w:bCs/>
          <w:i/>
          <w:sz w:val="24"/>
          <w:szCs w:val="24"/>
        </w:rPr>
      </w:pPr>
      <w:r w:rsidRPr="0032224D">
        <w:rPr>
          <w:rFonts w:ascii="Times New Roman" w:hAnsi="Times New Roman"/>
          <w:bCs/>
          <w:i/>
          <w:sz w:val="24"/>
          <w:szCs w:val="24"/>
        </w:rPr>
        <w:t>Содержание курса внеурочной деятельности</w:t>
      </w:r>
    </w:p>
    <w:p w:rsidR="007E408C" w:rsidRPr="0032224D" w:rsidRDefault="007E408C" w:rsidP="00B975A2">
      <w:pPr>
        <w:spacing w:after="0" w:line="240" w:lineRule="auto"/>
        <w:jc w:val="both"/>
        <w:rPr>
          <w:rFonts w:ascii="Times New Roman" w:hAnsi="Times New Roman"/>
          <w:b/>
          <w:bCs/>
          <w:sz w:val="24"/>
          <w:szCs w:val="24"/>
        </w:rPr>
      </w:pPr>
      <w:r w:rsidRPr="0032224D">
        <w:rPr>
          <w:rFonts w:ascii="Times New Roman" w:hAnsi="Times New Roman"/>
          <w:b/>
          <w:bCs/>
          <w:sz w:val="24"/>
          <w:szCs w:val="24"/>
        </w:rPr>
        <w:t>5 КЛАСС</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Устройство компьютера (разделы «Цифровая грамотность» и «Информационные технологии»)</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Правила безопасности при работе за компьютером. Основные устройства компьютера. Системный блок. Процессор. Постоянная и оперативная память. Мобильные и стационарные устройства Внутренние и внешние устройства компьютера Файловая система компьютера. Программное обеспечение компьютера. Операционная система. Функции операционной системы. Виды операционных систем. Работа с текстовым редактором «Блокнот».</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Знакомство со средой визуального программирования Scratch (раздел «Алгоритмы и программирование»)</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Алгоритмы и языки программирования. Блок-схемы. Линейные алгоритмы. Интерфейс Scratch. Циклические алгоритмы. Ветвление. Среда Scratch, скрипты. Повороты. Повороты и движение. Система координат. Установка начальных позиций. Установка начальных позиций: свойства, внешность. Параллельные скрипты, анимация. Передача сообщений.</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Создание презентаций (раздел «Информационные технологии»)</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Оформление презентаций. Структура презентации. Изображения в презентации. Составление запроса для поиска изображений. Редактирование слайда Способы структурирования информации. Схемы, таблицы, списки. Заголовки на слайдах.</w:t>
      </w:r>
    </w:p>
    <w:p w:rsidR="007E408C" w:rsidRPr="0032224D" w:rsidRDefault="007E408C" w:rsidP="00B975A2">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Коммуникация и безопасность в Сети (раздел «Цифровая грамотность»)</w:t>
      </w:r>
    </w:p>
    <w:p w:rsidR="007E408C" w:rsidRPr="0032224D" w:rsidRDefault="007E408C" w:rsidP="00B975A2">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Коммуникация в Сети. Хранение информации в Интернете. Сервер. Хостинг. Формирование адреса в Интернете. Электронная почта. Алгоритм создания аккаунта в социальной сети. Безопасность: пароли. Признаки надёжного пароля. Безопасность: интернет-мошенничество. Личная информация. Социальные сети: сетевой этикет, приватность. Кибербуллинг. Вирусы. Виды вирусов. Антивирусные программы</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Информационные модели (раздел «Теоретические основы информатики»)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 мира. Этапы моделирования. Использование моделей в повседневной жизни. Виды моделей Информационное моделирование Формальное описание моделей. Построение информационной модели. Компьютерное моделирование</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Создание игр в Scratch (раздел «Алгоритмы и программирование»)</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игра. Команды для перемещения спрайта с помощью команд. Создание уровней в игре. Игра-платформер. Программирование гравитации, прыжка и перемещения вправо и влево Создание костюмов спрайта. Создание сюжета игры. Тестирование игры.</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Информационные процессы (раздел «Теоретические основы информатики»)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процессы. Информация и способы получения информации. Хранение, передача и обработка информации. Двоичный код. Процесс кодирования на компьютере. Кодирование различной информации. Равномерный двоичный код. Правила создания кодовых таблиц. Информационный объём данных. Единицы измерения информации. Работа с различными файлами. Основные расширения файлов. Информационный размер файлов различного типа</w:t>
      </w:r>
    </w:p>
    <w:p w:rsidR="007E408C" w:rsidRPr="0032224D" w:rsidRDefault="007E408C" w:rsidP="00B975A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Электронные таблицы (раздел «Информационные технологии»)</w:t>
      </w:r>
    </w:p>
    <w:p w:rsidR="007E408C" w:rsidRPr="0032224D" w:rsidRDefault="007E408C" w:rsidP="00B975A2">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Табличные модели и их особенности Интерфейс табличного процессора. Ячейки. Адреса ячеек. Диапазон данных. Типы данных в ячейках Составление формул Автозаполнение ячеек</w:t>
      </w:r>
    </w:p>
    <w:p w:rsidR="007E408C" w:rsidRPr="0032224D" w:rsidRDefault="007E408C" w:rsidP="00B975A2">
      <w:pPr>
        <w:spacing w:after="0" w:line="240" w:lineRule="auto"/>
        <w:jc w:val="both"/>
        <w:rPr>
          <w:rFonts w:ascii="Times New Roman" w:hAnsi="Times New Roman"/>
          <w:bCs/>
          <w:i/>
          <w:sz w:val="24"/>
          <w:szCs w:val="24"/>
        </w:rPr>
      </w:pPr>
    </w:p>
    <w:p w:rsidR="007E408C" w:rsidRPr="0032224D" w:rsidRDefault="007E408C" w:rsidP="00B975A2">
      <w:pPr>
        <w:spacing w:after="0" w:line="240" w:lineRule="auto"/>
        <w:jc w:val="both"/>
        <w:rPr>
          <w:rFonts w:ascii="Times New Roman" w:hAnsi="Times New Roman"/>
          <w:bCs/>
          <w:i/>
          <w:sz w:val="24"/>
          <w:szCs w:val="24"/>
        </w:rPr>
      </w:pPr>
      <w:r w:rsidRPr="0032224D">
        <w:rPr>
          <w:rFonts w:ascii="Times New Roman" w:hAnsi="Times New Roman"/>
          <w:bCs/>
          <w:i/>
          <w:sz w:val="24"/>
          <w:szCs w:val="24"/>
        </w:rPr>
        <w:t>Планируемые результаты курса внеурочной деятельности</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Личностные: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значения информатики как науки в жизни современного общества.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активное неприятие асоциальных поступков, в том числе в Интернете.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навыков безопасного поведения в интернет-среде;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совместную деятельность при выполнении учебных и познавательных задач, создании учебных проектов;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Ценность научного познания: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интерес к обучению и познанию;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любознательность;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к самообразованию;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познавательные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применимость и достоверность информации, полученной в ходе исследования;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запоминать и систематизировать информацию.</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коммуникативные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(исследования, проекта);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и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регулятивные действия</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решения задачи (или его часть), выбирать способ решения учебной задачи с учётом имеющихся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ресурсов и собственных возможностей, аргументировать выбор варианта решения задачи;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 xml:space="preserve">оценивать соответствие результата цели и условиям </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B975A2">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B975A2">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5 класс</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правила безопасности при работе за компьютером;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основные устройства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назначение устройств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классифицировать компьютеры на мобильные и стационарные;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классифицировать устройства компьютера на внутренние и внешние;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принципы работы файловой системы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файлами и папками в файловой системе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текстовым редактором «Блокнот»;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программном обеспечении компьютера;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дифференцировать программы на основные и дополнительные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назначение операционной системы;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операционных систем;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понятие «алгоритм»;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алгоритм по его свойствам;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способы записи алгоритма;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используя словесное описание;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основные элементы блок-схем;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основных алгоритмических структур;</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линейные, разветвляющиеся и циклические алгоритмы с помощью блок-схем;</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интерфейс среды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понятия «спрайт» и «скрипт»;</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простые скрипты в среде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как реализуются повороты, движение, параллельные скрипты и анимация в среде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редакторе презентаций;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и редактировать презентацию средствами редактора презентаций;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добавлять различные объекты на слайд: заголовок, текст, таблица, схема;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оформлять слайды;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копировать, вставлять, удалять и перемещать слайды;</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макетами слайдов;</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добавлять изображения в презентацию;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запрос для поиска изображений;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вставлять схемы, таблицы и списки в презентацию;</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коммуникации в Сети;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хранении информации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понятия «сервер», «хостинг», «компьютерная сеть», «локальная сеть», «глобальная сеть»;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формировании адреса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электронной почтой;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аккаунт в социальной сети;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правила безопасности в Интернете;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отличать надёжный пароль от ненадёжного;</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личной информации и о правилах работы с ней;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вирусы и антивирусное программное обеспечение;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правила сетевого этикета.</w:t>
      </w:r>
    </w:p>
    <w:p w:rsidR="007E408C" w:rsidRPr="0032224D" w:rsidRDefault="007E408C" w:rsidP="00B975A2">
      <w:pPr>
        <w:spacing w:after="0" w:line="240" w:lineRule="auto"/>
        <w:jc w:val="both"/>
        <w:rPr>
          <w:rFonts w:ascii="Times New Roman" w:hAnsi="Times New Roman"/>
          <w:i/>
          <w:sz w:val="24"/>
          <w:szCs w:val="24"/>
        </w:rPr>
      </w:pPr>
      <w:r w:rsidRPr="0032224D">
        <w:rPr>
          <w:rFonts w:ascii="Times New Roman" w:hAnsi="Times New Roman"/>
          <w:i/>
          <w:sz w:val="24"/>
          <w:szCs w:val="24"/>
        </w:rPr>
        <w:t>6 класс</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модель и моделирование;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этапы моделирования;</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строить словесную модель;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виды моделей;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об информационном моделировании;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строить информационную модель;</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формальном описании моделей;</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компьютерном моделировании;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компьютерная игра;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перемещать спрайты с помощью команд;</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игры с помощью среды визуального программирования Scratch;</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об информационных процессах;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способы получения и кодирования информации;</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двоичном коде;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осуществлять процессы двоичного кодирования и декодирования информации на компьютере;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кодировать различную информацию двоичным кодом;</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иметь представление о равномерном двоичном коде;</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правила создания кодовых таблиц;</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определять информационный объём данных;</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единицы измерения информации;</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основные расширения файлов;</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иметь представление о табличных моделях и их особенностях;</w:t>
      </w:r>
    </w:p>
    <w:p w:rsidR="007E408C" w:rsidRPr="0032224D" w:rsidRDefault="007E408C" w:rsidP="00527B75">
      <w:pPr>
        <w:numPr>
          <w:ilvl w:val="0"/>
          <w:numId w:val="245"/>
        </w:numPr>
        <w:spacing w:after="0" w:line="240" w:lineRule="auto"/>
        <w:ind w:left="714" w:hanging="357"/>
        <w:jc w:val="both"/>
        <w:rPr>
          <w:rFonts w:ascii="Times New Roman" w:hAnsi="Times New Roman"/>
          <w:sz w:val="24"/>
          <w:szCs w:val="24"/>
        </w:rPr>
      </w:pPr>
      <w:r w:rsidRPr="0032224D">
        <w:rPr>
          <w:rFonts w:ascii="Times New Roman" w:hAnsi="Times New Roman"/>
          <w:sz w:val="24"/>
          <w:szCs w:val="24"/>
        </w:rPr>
        <w:t>знать интерфейс табличного процессора;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понятие «ячейка»;</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адреса ячеек в табличном процессоре;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знать, что такое диапазон данных;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определять адрес диапазона данных;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работать с различными типами данных в ячейках;</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формулы в табличном процессоре;</w:t>
      </w:r>
    </w:p>
    <w:p w:rsidR="007E408C" w:rsidRPr="0032224D" w:rsidRDefault="007E408C" w:rsidP="00527B75">
      <w:pPr>
        <w:numPr>
          <w:ilvl w:val="0"/>
          <w:numId w:val="245"/>
        </w:numPr>
        <w:spacing w:after="0" w:line="240" w:lineRule="auto"/>
        <w:jc w:val="both"/>
        <w:rPr>
          <w:rFonts w:ascii="Times New Roman" w:hAnsi="Times New Roman"/>
          <w:sz w:val="24"/>
          <w:szCs w:val="24"/>
        </w:rPr>
      </w:pPr>
      <w:r w:rsidRPr="0032224D">
        <w:rPr>
          <w:rFonts w:ascii="Times New Roman" w:hAnsi="Times New Roman"/>
          <w:sz w:val="24"/>
          <w:szCs w:val="24"/>
        </w:rPr>
        <w:t>пользоваться функцией автозаполнения ячеек</w:t>
      </w:r>
    </w:p>
    <w:p w:rsidR="007E408C" w:rsidRPr="0032224D" w:rsidRDefault="007E408C" w:rsidP="00B975A2">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B975A2">
      <w:pPr>
        <w:spacing w:after="0" w:line="240" w:lineRule="auto"/>
        <w:rPr>
          <w:rFonts w:ascii="Times New Roman" w:hAnsi="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045"/>
        <w:gridCol w:w="907"/>
        <w:gridCol w:w="2070"/>
        <w:gridCol w:w="4252"/>
      </w:tblGrid>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п/п</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xml:space="preserve">Название темы </w:t>
            </w:r>
          </w:p>
        </w:tc>
        <w:tc>
          <w:tcPr>
            <w:tcW w:w="907"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Кол-во часов</w:t>
            </w:r>
          </w:p>
        </w:tc>
        <w:tc>
          <w:tcPr>
            <w:tcW w:w="2070"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Использование электронных (цифровых) образовательных ресурсов</w:t>
            </w:r>
          </w:p>
        </w:tc>
        <w:tc>
          <w:tcPr>
            <w:tcW w:w="4252" w:type="dxa"/>
          </w:tcPr>
          <w:p w:rsidR="007E408C" w:rsidRPr="0032224D" w:rsidRDefault="007E408C" w:rsidP="00B975A2">
            <w:pPr>
              <w:spacing w:after="0" w:line="240" w:lineRule="auto"/>
              <w:rPr>
                <w:rFonts w:ascii="Times New Roman" w:hAnsi="Times New Roman"/>
                <w:bCs/>
                <w:sz w:val="20"/>
                <w:szCs w:val="20"/>
              </w:rPr>
            </w:pPr>
            <w:r w:rsidRPr="0032224D">
              <w:rPr>
                <w:rFonts w:ascii="Times New Roman" w:hAnsi="Times New Roman"/>
                <w:bCs/>
                <w:sz w:val="20"/>
                <w:szCs w:val="20"/>
              </w:rPr>
              <w:t>Целевые приоритеты воспитания</w:t>
            </w:r>
          </w:p>
        </w:tc>
      </w:tr>
      <w:tr w:rsidR="007E408C" w:rsidRPr="0032224D" w:rsidTr="00B975A2">
        <w:tc>
          <w:tcPr>
            <w:tcW w:w="9922" w:type="dxa"/>
            <w:gridSpan w:val="5"/>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5 класс</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Устройство компьютера</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5</w:t>
            </w:r>
          </w:p>
        </w:tc>
        <w:tc>
          <w:tcPr>
            <w:tcW w:w="2070"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4252"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Знакомство с Scratch.</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13</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Создание презентаций</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8</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Коммуникация и безопасность в сети.</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8</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 xml:space="preserve">Итого </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34</w:t>
            </w:r>
          </w:p>
        </w:tc>
        <w:tc>
          <w:tcPr>
            <w:tcW w:w="2070" w:type="dxa"/>
          </w:tcPr>
          <w:p w:rsidR="007E408C" w:rsidRPr="0032224D" w:rsidRDefault="007E408C" w:rsidP="00B975A2">
            <w:pPr>
              <w:spacing w:after="0" w:line="240" w:lineRule="auto"/>
              <w:rPr>
                <w:rFonts w:ascii="Times New Roman" w:hAnsi="Times New Roman"/>
                <w:sz w:val="20"/>
                <w:szCs w:val="20"/>
              </w:rPr>
            </w:pPr>
          </w:p>
        </w:tc>
        <w:tc>
          <w:tcPr>
            <w:tcW w:w="4252" w:type="dxa"/>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9922" w:type="dxa"/>
            <w:gridSpan w:val="5"/>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6 класс</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Информационные модели</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70" w:type="dxa"/>
            <w:vMerge w:val="restart"/>
          </w:tcPr>
          <w:p w:rsidR="007E408C" w:rsidRPr="0032224D" w:rsidRDefault="007E408C" w:rsidP="00B975A2">
            <w:pPr>
              <w:spacing w:after="0" w:line="240" w:lineRule="auto"/>
              <w:rPr>
                <w:rFonts w:ascii="Times New Roman" w:hAnsi="Times New Roman"/>
                <w:sz w:val="20"/>
                <w:szCs w:val="20"/>
              </w:rPr>
            </w:pPr>
            <w:hyperlink r:id="rId76" w:history="1">
              <w:r w:rsidRPr="0032224D">
                <w:rPr>
                  <w:rStyle w:val="Hyperlink"/>
                  <w:rFonts w:ascii="Times New Roman" w:hAnsi="Times New Roman"/>
                  <w:color w:val="auto"/>
                  <w:sz w:val="20"/>
                  <w:szCs w:val="20"/>
                </w:rPr>
                <w:t>https://algoritmika.org/coding</w:t>
              </w:r>
            </w:hyperlink>
          </w:p>
        </w:tc>
        <w:tc>
          <w:tcPr>
            <w:tcW w:w="4252" w:type="dxa"/>
            <w:vMerge w:val="restart"/>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2.</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Создание игр в Scratch.</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13</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Информационные процессы</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6</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4.</w:t>
            </w: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Электронные таблицы</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11</w:t>
            </w:r>
          </w:p>
        </w:tc>
        <w:tc>
          <w:tcPr>
            <w:tcW w:w="2070" w:type="dxa"/>
            <w:vMerge/>
          </w:tcPr>
          <w:p w:rsidR="007E408C" w:rsidRPr="0032224D" w:rsidRDefault="007E408C" w:rsidP="00B975A2">
            <w:pPr>
              <w:spacing w:after="0" w:line="240" w:lineRule="auto"/>
              <w:rPr>
                <w:rFonts w:ascii="Times New Roman" w:hAnsi="Times New Roman"/>
                <w:sz w:val="20"/>
                <w:szCs w:val="20"/>
              </w:rPr>
            </w:pPr>
          </w:p>
        </w:tc>
        <w:tc>
          <w:tcPr>
            <w:tcW w:w="4252" w:type="dxa"/>
            <w:vMerge/>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sz w:val="20"/>
                <w:szCs w:val="20"/>
              </w:rPr>
            </w:pPr>
          </w:p>
        </w:tc>
        <w:tc>
          <w:tcPr>
            <w:tcW w:w="2045"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B975A2">
            <w:pPr>
              <w:spacing w:after="0" w:line="240" w:lineRule="auto"/>
              <w:rPr>
                <w:rFonts w:ascii="Times New Roman" w:hAnsi="Times New Roman"/>
                <w:sz w:val="20"/>
                <w:szCs w:val="20"/>
              </w:rPr>
            </w:pPr>
            <w:r w:rsidRPr="0032224D">
              <w:rPr>
                <w:rFonts w:ascii="Times New Roman" w:hAnsi="Times New Roman"/>
                <w:sz w:val="20"/>
                <w:szCs w:val="20"/>
              </w:rPr>
              <w:t>34</w:t>
            </w:r>
          </w:p>
        </w:tc>
        <w:tc>
          <w:tcPr>
            <w:tcW w:w="2070" w:type="dxa"/>
          </w:tcPr>
          <w:p w:rsidR="007E408C" w:rsidRPr="0032224D" w:rsidRDefault="007E408C" w:rsidP="00B975A2">
            <w:pPr>
              <w:spacing w:after="0" w:line="240" w:lineRule="auto"/>
              <w:rPr>
                <w:rFonts w:ascii="Times New Roman" w:hAnsi="Times New Roman"/>
                <w:sz w:val="20"/>
                <w:szCs w:val="20"/>
              </w:rPr>
            </w:pPr>
          </w:p>
        </w:tc>
        <w:tc>
          <w:tcPr>
            <w:tcW w:w="4252" w:type="dxa"/>
          </w:tcPr>
          <w:p w:rsidR="007E408C" w:rsidRPr="0032224D" w:rsidRDefault="007E408C" w:rsidP="00B975A2">
            <w:pPr>
              <w:spacing w:after="0" w:line="240" w:lineRule="auto"/>
              <w:rPr>
                <w:rFonts w:ascii="Times New Roman" w:hAnsi="Times New Roman"/>
                <w:sz w:val="20"/>
                <w:szCs w:val="20"/>
              </w:rPr>
            </w:pPr>
          </w:p>
        </w:tc>
      </w:tr>
      <w:tr w:rsidR="007E408C" w:rsidRPr="0032224D" w:rsidTr="00B975A2">
        <w:tc>
          <w:tcPr>
            <w:tcW w:w="648" w:type="dxa"/>
          </w:tcPr>
          <w:p w:rsidR="007E408C" w:rsidRPr="0032224D" w:rsidRDefault="007E408C" w:rsidP="00B975A2">
            <w:pPr>
              <w:spacing w:after="0" w:line="240" w:lineRule="auto"/>
              <w:rPr>
                <w:rFonts w:ascii="Times New Roman" w:hAnsi="Times New Roman"/>
                <w:b/>
                <w:sz w:val="20"/>
                <w:szCs w:val="20"/>
              </w:rPr>
            </w:pPr>
          </w:p>
        </w:tc>
        <w:tc>
          <w:tcPr>
            <w:tcW w:w="2045" w:type="dxa"/>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Итого 5- 6 класс</w:t>
            </w:r>
          </w:p>
        </w:tc>
        <w:tc>
          <w:tcPr>
            <w:tcW w:w="907" w:type="dxa"/>
          </w:tcPr>
          <w:p w:rsidR="007E408C" w:rsidRPr="0032224D" w:rsidRDefault="007E408C" w:rsidP="00B975A2">
            <w:pPr>
              <w:spacing w:after="0" w:line="240" w:lineRule="auto"/>
              <w:rPr>
                <w:rFonts w:ascii="Times New Roman" w:hAnsi="Times New Roman"/>
                <w:b/>
                <w:sz w:val="20"/>
                <w:szCs w:val="20"/>
              </w:rPr>
            </w:pPr>
            <w:r w:rsidRPr="0032224D">
              <w:rPr>
                <w:rFonts w:ascii="Times New Roman" w:hAnsi="Times New Roman"/>
                <w:b/>
                <w:sz w:val="20"/>
                <w:szCs w:val="20"/>
              </w:rPr>
              <w:t>68</w:t>
            </w:r>
          </w:p>
        </w:tc>
        <w:tc>
          <w:tcPr>
            <w:tcW w:w="2070" w:type="dxa"/>
          </w:tcPr>
          <w:p w:rsidR="007E408C" w:rsidRPr="0032224D" w:rsidRDefault="007E408C" w:rsidP="00B975A2">
            <w:pPr>
              <w:spacing w:after="0" w:line="240" w:lineRule="auto"/>
              <w:rPr>
                <w:rFonts w:ascii="Times New Roman" w:hAnsi="Times New Roman"/>
                <w:b/>
                <w:sz w:val="20"/>
                <w:szCs w:val="20"/>
              </w:rPr>
            </w:pPr>
          </w:p>
        </w:tc>
        <w:tc>
          <w:tcPr>
            <w:tcW w:w="4252" w:type="dxa"/>
          </w:tcPr>
          <w:p w:rsidR="007E408C" w:rsidRPr="0032224D" w:rsidRDefault="007E408C" w:rsidP="00B975A2">
            <w:pPr>
              <w:spacing w:after="0" w:line="240" w:lineRule="auto"/>
              <w:rPr>
                <w:rFonts w:ascii="Times New Roman" w:hAnsi="Times New Roman"/>
                <w:b/>
                <w:sz w:val="20"/>
                <w:szCs w:val="20"/>
              </w:rPr>
            </w:pPr>
          </w:p>
        </w:tc>
      </w:tr>
    </w:tbl>
    <w:p w:rsidR="007E408C" w:rsidRPr="0032224D" w:rsidRDefault="007E408C" w:rsidP="00B975A2">
      <w:pPr>
        <w:spacing w:after="0" w:line="240" w:lineRule="auto"/>
        <w:rPr>
          <w:rFonts w:ascii="Times New Roman" w:hAnsi="Times New Roman"/>
          <w:b/>
          <w:sz w:val="24"/>
          <w:szCs w:val="24"/>
        </w:rPr>
      </w:pP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2.1.28. Курс внеурочной деятельности «Основы программирования на </w:t>
      </w:r>
      <w:r w:rsidRPr="0032224D">
        <w:rPr>
          <w:rFonts w:ascii="Times New Roman" w:hAnsi="Times New Roman"/>
          <w:b/>
          <w:sz w:val="24"/>
          <w:szCs w:val="24"/>
          <w:lang w:val="en-US"/>
        </w:rPr>
        <w:t>Python</w:t>
      </w:r>
      <w:r w:rsidRPr="0032224D">
        <w:rPr>
          <w:rFonts w:ascii="Times New Roman" w:hAnsi="Times New Roman"/>
          <w:b/>
          <w:sz w:val="24"/>
          <w:szCs w:val="24"/>
        </w:rPr>
        <w:t>»</w:t>
      </w: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Пояснительная записка</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 xml:space="preserve">Рабочая программа курса внеурочной деятельности общеинтелектуального направления разработана в соответствии с требованиями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r w:rsidRPr="0032224D">
        <w:rPr>
          <w:rFonts w:ascii="Times New Roman" w:hAnsi="Times New Roman"/>
          <w:sz w:val="24"/>
          <w:szCs w:val="24"/>
        </w:rPr>
        <w:t>При разработке программы учитывались индивидуальные особенности учащихся, а также в зависимости от возраста детей — особенности восприятия информации, мышления и памяти.</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Данная программа продолжает формировать навыки будущего: креативное мышление, цифровую грамотность, командную работу, креативность и навыки успешной коммуникации. Программа 7–9 классов нацелена на более серьёзное развитие навыка программирования и работы с кодом, что помогает развивать критическое мышление ученика. Учащиеся будут осваивать работу с сервисами облачного хранения, электронной почтой, настройками кибербезопасности и прочими необходимыми цифровыми инструментами, вследствие чего развивается навык цифровой грамотности. В рамках курса внеурочной деятельности ученики также продолжают реализовывать индивидуальные и групповые проекты, оценивать их и давать конструктивную обратную связь. Всё это учит детей самоорганизации, планированию, эффективной коммуникации и работе в команде. </w:t>
      </w:r>
    </w:p>
    <w:p w:rsidR="007E408C" w:rsidRPr="0032224D" w:rsidRDefault="007E408C" w:rsidP="00527B75">
      <w:pPr>
        <w:spacing w:after="0" w:line="240" w:lineRule="auto"/>
        <w:ind w:firstLine="708"/>
        <w:jc w:val="both"/>
        <w:rPr>
          <w:rFonts w:ascii="Times New Roman" w:hAnsi="Times New Roman"/>
          <w:b/>
          <w:bCs/>
          <w:sz w:val="24"/>
          <w:szCs w:val="24"/>
        </w:rPr>
      </w:pPr>
      <w:r w:rsidRPr="0032224D">
        <w:rPr>
          <w:rFonts w:ascii="Times New Roman" w:hAnsi="Times New Roman"/>
          <w:b/>
          <w:bCs/>
          <w:sz w:val="24"/>
          <w:szCs w:val="24"/>
        </w:rPr>
        <w:t>Цель программы:</w:t>
      </w:r>
    </w:p>
    <w:p w:rsidR="007E408C" w:rsidRPr="0032224D" w:rsidRDefault="007E408C" w:rsidP="00527B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основ мировоззрения, обеспечение условий, способствующих развитию алгоритмического мышления, формирование цифровых навыков, формирование необходимых для успешной жизни в меняющемся мире универсальных учебных действий, воспитанию ответственного избирательного и отношения к информации с учетом правовых и этических аспектов ее распространения.</w:t>
      </w:r>
    </w:p>
    <w:p w:rsidR="007E408C" w:rsidRPr="0032224D" w:rsidRDefault="007E408C" w:rsidP="00527B75">
      <w:pPr>
        <w:spacing w:after="0" w:line="240" w:lineRule="auto"/>
        <w:ind w:firstLine="276"/>
        <w:jc w:val="both"/>
        <w:rPr>
          <w:rFonts w:ascii="Times New Roman" w:hAnsi="Times New Roman"/>
          <w:b/>
          <w:bCs/>
          <w:sz w:val="24"/>
          <w:szCs w:val="24"/>
        </w:rPr>
      </w:pPr>
      <w:r w:rsidRPr="0032224D">
        <w:rPr>
          <w:rFonts w:ascii="Times New Roman" w:hAnsi="Times New Roman"/>
          <w:b/>
          <w:bCs/>
          <w:sz w:val="24"/>
          <w:szCs w:val="24"/>
        </w:rPr>
        <w:t>Задачи программы:</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 xml:space="preserve"> сформировать владение базовыми нормами информационной этики и права, основами информационной безопасности;</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знания, умения и навыки грамотной постановки задач, возникающих в практической деятельности, их решения с помощью информационных технологий; умения и навыки формализованного описания поставленных задач;</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базовые знания об информационном моделировании, в том числе о математическом моделировании;</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знание основных алгоритмических структур и умение применять его для построения алгоритмов решения задач по их математическим моделям;</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составления простых программ по построенному алгоритму на Python;</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E408C" w:rsidRPr="0032224D" w:rsidRDefault="007E408C" w:rsidP="00527B75">
      <w:pPr>
        <w:numPr>
          <w:ilvl w:val="0"/>
          <w:numId w:val="246"/>
        </w:numPr>
        <w:spacing w:after="0" w:line="240" w:lineRule="auto"/>
        <w:jc w:val="both"/>
        <w:rPr>
          <w:rFonts w:ascii="Times New Roman" w:hAnsi="Times New Roman"/>
          <w:sz w:val="24"/>
          <w:szCs w:val="24"/>
        </w:rPr>
      </w:pPr>
      <w:r w:rsidRPr="0032224D">
        <w:rPr>
          <w:rFonts w:ascii="Times New Roman" w:hAnsi="Times New Roman"/>
          <w:sz w:val="24"/>
          <w:szCs w:val="24"/>
        </w:rPr>
        <w:t>сформировать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Срок реализации программы – три года.</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 xml:space="preserve">Согласно учебному плану МБОУ «СОШ №30» на изучение курса внеурочной деятельности «Основы программирования на </w:t>
      </w:r>
      <w:r w:rsidRPr="0032224D">
        <w:rPr>
          <w:rFonts w:ascii="Times New Roman" w:hAnsi="Times New Roman"/>
          <w:sz w:val="24"/>
          <w:szCs w:val="24"/>
          <w:lang w:val="en-US"/>
        </w:rPr>
        <w:t>Python</w:t>
      </w:r>
      <w:r w:rsidRPr="0032224D">
        <w:rPr>
          <w:rFonts w:ascii="Times New Roman" w:hAnsi="Times New Roman"/>
          <w:sz w:val="24"/>
          <w:szCs w:val="24"/>
        </w:rPr>
        <w:t>» в 7 – 9 классах отводится 102 часа (3 года по одному часу в неделю).</w:t>
      </w:r>
    </w:p>
    <w:p w:rsidR="007E408C" w:rsidRPr="0032224D" w:rsidRDefault="007E408C" w:rsidP="00527B75">
      <w:pPr>
        <w:spacing w:after="0" w:line="240" w:lineRule="auto"/>
        <w:ind w:firstLine="276"/>
        <w:jc w:val="both"/>
        <w:rPr>
          <w:rFonts w:ascii="Times New Roman" w:hAnsi="Times New Roman"/>
          <w:sz w:val="24"/>
          <w:szCs w:val="24"/>
        </w:rPr>
      </w:pPr>
      <w:r w:rsidRPr="0032224D">
        <w:rPr>
          <w:rFonts w:ascii="Times New Roman" w:hAnsi="Times New Roman"/>
          <w:sz w:val="24"/>
          <w:szCs w:val="24"/>
        </w:rPr>
        <w:t>Обучение предусматривает групповую форму занятий в классе с учителем. Тематическое планирование каждого класса состоит из 4—5 модулей, в каждом из которых 5—14 занятий.</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7E408C" w:rsidRPr="0032224D" w:rsidRDefault="007E408C" w:rsidP="00527B75">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Формы контроля и оценочные материалы </w:t>
      </w:r>
    </w:p>
    <w:p w:rsidR="007E408C" w:rsidRPr="0032224D" w:rsidRDefault="007E408C" w:rsidP="00527B75">
      <w:pPr>
        <w:spacing w:after="0" w:line="240" w:lineRule="auto"/>
        <w:ind w:firstLine="360"/>
        <w:jc w:val="both"/>
        <w:rPr>
          <w:rFonts w:ascii="Times New Roman" w:hAnsi="Times New Roman"/>
          <w:sz w:val="24"/>
          <w:szCs w:val="24"/>
        </w:rPr>
      </w:pPr>
      <w:r w:rsidRPr="0032224D">
        <w:rPr>
          <w:rFonts w:ascii="Times New Roman" w:hAnsi="Times New Roman"/>
          <w:sz w:val="24"/>
          <w:szCs w:val="24"/>
        </w:rPr>
        <w:t>Текущий контроль сформированности результатов освоения программы осуществляется с помощью нескольких инструментов на нескольких уровнях:</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на каждом занятии:</w:t>
      </w:r>
      <w:r w:rsidRPr="0032224D">
        <w:rPr>
          <w:rFonts w:ascii="Times New Roman" w:hAnsi="Times New Roman"/>
          <w:sz w:val="24"/>
          <w:szCs w:val="24"/>
        </w:rPr>
        <w:t xml:space="preserve"> опрос, выполнение заданий на платформе, взаимоконтроль учеников в парах, самоконтроль ученика;</w:t>
      </w:r>
    </w:p>
    <w:p w:rsidR="007E408C" w:rsidRPr="0032224D" w:rsidRDefault="007E408C" w:rsidP="00527B75">
      <w:pPr>
        <w:numPr>
          <w:ilvl w:val="0"/>
          <w:numId w:val="243"/>
        </w:numPr>
        <w:spacing w:after="0" w:line="240" w:lineRule="auto"/>
        <w:jc w:val="both"/>
        <w:rPr>
          <w:rFonts w:ascii="Times New Roman" w:hAnsi="Times New Roman"/>
          <w:sz w:val="24"/>
          <w:szCs w:val="24"/>
        </w:rPr>
      </w:pPr>
      <w:r w:rsidRPr="0032224D">
        <w:rPr>
          <w:rFonts w:ascii="Times New Roman" w:hAnsi="Times New Roman"/>
          <w:b/>
          <w:sz w:val="24"/>
          <w:szCs w:val="24"/>
        </w:rPr>
        <w:t>в конце каждого модуля:</w:t>
      </w:r>
      <w:r w:rsidRPr="0032224D">
        <w:rPr>
          <w:rFonts w:ascii="Times New Roman" w:hAnsi="Times New Roman"/>
          <w:sz w:val="24"/>
          <w:szCs w:val="24"/>
        </w:rPr>
        <w:t xml:space="preserve"> проведение презентации (по желанию) финальных проектов модуля и их оценка.</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Для контроля сформированности результатов освоения программы с помощью цифровых инструментов используется платформа «Алгоритмика». В каждом модуле ученики проходят тестовые задания (с автопроверкой), выполняют практические и творческие задания (проверяются учителем).</w:t>
      </w:r>
    </w:p>
    <w:p w:rsidR="007E408C" w:rsidRPr="0032224D" w:rsidRDefault="007E408C" w:rsidP="00527B75">
      <w:pPr>
        <w:spacing w:after="0" w:line="240" w:lineRule="auto"/>
        <w:jc w:val="both"/>
        <w:rPr>
          <w:rFonts w:ascii="Times New Roman" w:hAnsi="Times New Roman"/>
          <w:b/>
          <w:bCs/>
          <w:sz w:val="24"/>
          <w:szCs w:val="24"/>
        </w:rPr>
      </w:pP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Содержание курса внеурочной деятельности</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7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Информация и информационные процессы (разделы «Цифровая грамотность» и «Теоретические основы информатики»)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Техника безопасности и правила работы на компьютере. Информация и информационные процессы. Виды информации. Хранение информации. Устройства для работы с информацией. Устройство компьютера. Кодирование информации. Код. Процессы кодирования и декодирования. Единицы измерения информации. Файловая система. Одноуровневая и многоуровневая файловые структуры. Путь к файлу. Операции с файлами.</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Основы языка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Современные языки программирования. Алгоритм. Язык программирования. Программа. Среда разработки IDE. Интерфейс Sculpt. Виды алгоритмов: линейный, разветвляющийся. Переменные. Правила образования имён переменных. Типы данных: целое число, строка Функция Виды функций Функция: print(), input(), int() . Ветвление в Python. Оператор if-else. Вложенное ветвление. Множественное ветвление. Оператор if-elif-else. Проект «Чат-бот».</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Циклы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Логическое выражение. Простые и сложные логические выражения. Результат вычисления логического выражения. Условие. Операции сравнения в Python. Логические операторы в Python: and, or и not. Операторы целочисленного деления и деления с остатком на Python. Цикл с предусловием. Цикл с параметром Проект «Максимум и минимум»</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Информационные технологии (разделы «Цифровая грамотность» и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Средства коммуникации. Современные средства общения Всемирная паутина (WWW). Назначение браузера. Создание почтового ящика Облачное хранилище Правила безопасности в Интернете Текстовая информация в реальной жизни Обработка текстовой информации. Форматирование текста. Обработка графической информации Виды графической информации Применение компьютерной графики Работа с табличным процессором Создание презентаций Проект «Презентация Elevator Pitch».</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8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Информационные технологии (разделы «Цифровая грамотность» и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История развития информационных технологий и персонального компьютера. Виды информационных процессов. Устройства для работы с информацией Архитектура Неймана Программное обеспечение. Виды программного обеспечения. Пользовательский интерфейс. Работа с поисковыми системами. Повторение видов информации, форматирования, редактирования текста и работы в облачном сервисе Google. Изучение новых функций Google Документов для форматирования текста. Виды презентаций. Совместный доступ к презентации в Google</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Графический модуль Turtle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Подключение модуля Turtle. Объект. Метод. Основные команды управления черепашкой. Заливка замкнутых многоугольников. Рисование окружности. Изменение внешности черепашки при помощи команды Shape. Управление несколькими черепашками</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Функции и события на примере модуля Turtle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Повторение: функция, виды функций. Функции модуля Turtle. Самостоятельное создание функции. Глобальные и локальные переменные. Объект «экран». Событие. Работа с событиями. Фракталы. Рекурсия. Кривая Коха.</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Элементы алгебры логики (раздел «Теоретические основы информатики»)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Электронное устройство. Логическое высказывание. Логические операции и выражения. Таблица истинности для логического выражения. Логические элементы. Построение логических схем Алгоритм построения логической схемы</w:t>
      </w:r>
    </w:p>
    <w:p w:rsidR="007E408C" w:rsidRPr="0032224D" w:rsidRDefault="007E408C" w:rsidP="00527B75">
      <w:pPr>
        <w:spacing w:after="0" w:line="240" w:lineRule="auto"/>
        <w:jc w:val="both"/>
        <w:rPr>
          <w:rFonts w:ascii="Times New Roman" w:hAnsi="Times New Roman"/>
          <w:b/>
          <w:bCs/>
          <w:sz w:val="24"/>
          <w:szCs w:val="24"/>
        </w:rPr>
      </w:pPr>
      <w:r w:rsidRPr="0032224D">
        <w:rPr>
          <w:rFonts w:ascii="Times New Roman" w:hAnsi="Times New Roman"/>
          <w:b/>
          <w:bCs/>
          <w:sz w:val="24"/>
          <w:szCs w:val="24"/>
        </w:rPr>
        <w:t>9 КЛАСС</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Современные цифровые технологии (раздел «Информационные технологии»)</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Повторение: информационные технологии 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UX/UI-дизайн. Трёхмерная система координат. Интерфейс Tinkercad.</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Структуры данных (разделы «Теоретические основы информатики» и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 Функции str() и int() . Методы для работы со строками. Создание списка в Python. Действия над элементами списка. Функции append(), remove(). Объединение списков. Циклический просмотр списка. Сортировка списков. Сумма элементов списка. Обработка списков. Сравнение списков и словарей.</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Списки и словари в языке программирования Python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Словарь Создание словаря в Python 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(len(), clear(), keys(), values(), items()).</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Разработка веб-сайтов (раздел «Алгоритмы и программирование»)</w:t>
      </w:r>
    </w:p>
    <w:p w:rsidR="007E408C" w:rsidRPr="0032224D" w:rsidRDefault="007E408C" w:rsidP="00527B75">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Структура и разработка сайтов. Знакомство со специалистами по разработке сайтов. Конструкторы сайтов. Создание сайта в конструкторе Google. Язык HTML. Основы веб-дизайна.</w:t>
      </w:r>
    </w:p>
    <w:p w:rsidR="007E408C" w:rsidRPr="0032224D" w:rsidRDefault="007E408C" w:rsidP="00527B75">
      <w:pPr>
        <w:spacing w:after="0" w:line="240" w:lineRule="auto"/>
        <w:ind w:firstLine="708"/>
        <w:jc w:val="both"/>
        <w:rPr>
          <w:rFonts w:ascii="Times New Roman" w:hAnsi="Times New Roman"/>
          <w:bCs/>
          <w:i/>
          <w:sz w:val="24"/>
          <w:szCs w:val="24"/>
        </w:rPr>
      </w:pPr>
      <w:r w:rsidRPr="0032224D">
        <w:rPr>
          <w:rFonts w:ascii="Times New Roman" w:hAnsi="Times New Roman"/>
          <w:bCs/>
          <w:i/>
          <w:sz w:val="24"/>
          <w:szCs w:val="24"/>
        </w:rPr>
        <w:t>Информационная безопасность (раздел «Цифровая грамотность»)</w:t>
      </w:r>
    </w:p>
    <w:p w:rsidR="007E408C" w:rsidRPr="0032224D" w:rsidRDefault="007E408C" w:rsidP="00527B75">
      <w:pPr>
        <w:spacing w:after="0" w:line="240" w:lineRule="auto"/>
        <w:ind w:firstLine="708"/>
        <w:jc w:val="both"/>
        <w:rPr>
          <w:rFonts w:ascii="Times New Roman" w:hAnsi="Times New Roman"/>
          <w:b/>
          <w:bCs/>
          <w:sz w:val="24"/>
          <w:szCs w:val="24"/>
        </w:rPr>
      </w:pPr>
      <w:r w:rsidRPr="0032224D">
        <w:rPr>
          <w:rFonts w:ascii="Times New Roman" w:hAnsi="Times New Roman"/>
          <w:bCs/>
          <w:sz w:val="24"/>
          <w:szCs w:val="24"/>
        </w:rPr>
        <w:t>Информационная безопасность. Приватность и защита персональных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p w:rsidR="007E408C" w:rsidRPr="0032224D" w:rsidRDefault="007E408C" w:rsidP="00527B75">
      <w:pPr>
        <w:spacing w:after="0" w:line="240" w:lineRule="auto"/>
        <w:jc w:val="both"/>
        <w:rPr>
          <w:rFonts w:ascii="Times New Roman" w:hAnsi="Times New Roman"/>
          <w:bCs/>
          <w:i/>
          <w:sz w:val="24"/>
          <w:szCs w:val="24"/>
        </w:rPr>
      </w:pPr>
      <w:r w:rsidRPr="0032224D">
        <w:rPr>
          <w:rFonts w:ascii="Times New Roman" w:hAnsi="Times New Roman"/>
          <w:bCs/>
          <w:i/>
          <w:sz w:val="24"/>
          <w:szCs w:val="24"/>
        </w:rPr>
        <w:t>Планируемые результаты курса внеурочной деятельности</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Личностные: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527B75">
      <w:pPr>
        <w:numPr>
          <w:ilvl w:val="0"/>
          <w:numId w:val="249"/>
        </w:numPr>
        <w:spacing w:after="0" w:line="240" w:lineRule="auto"/>
        <w:jc w:val="both"/>
        <w:rPr>
          <w:rFonts w:ascii="Times New Roman" w:hAnsi="Times New Roman"/>
          <w:sz w:val="24"/>
          <w:szCs w:val="24"/>
        </w:rPr>
      </w:pPr>
      <w:r w:rsidRPr="0032224D">
        <w:rPr>
          <w:rFonts w:ascii="Times New Roman" w:hAnsi="Times New Roman"/>
          <w:sz w:val="24"/>
          <w:szCs w:val="24"/>
        </w:rPr>
        <w:t>ценностное отношение к отечественному культурному, историческому и научному наследию;</w:t>
      </w:r>
    </w:p>
    <w:p w:rsidR="007E408C" w:rsidRPr="0032224D" w:rsidRDefault="007E408C" w:rsidP="00527B75">
      <w:pPr>
        <w:numPr>
          <w:ilvl w:val="0"/>
          <w:numId w:val="249"/>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значения информатики как науки в жизни современного общества.</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408C" w:rsidRPr="0032224D" w:rsidRDefault="007E408C" w:rsidP="00527B75">
      <w:pPr>
        <w:numPr>
          <w:ilvl w:val="0"/>
          <w:numId w:val="248"/>
        </w:numPr>
        <w:spacing w:after="0" w:line="240" w:lineRule="auto"/>
        <w:jc w:val="both"/>
        <w:rPr>
          <w:rFonts w:ascii="Times New Roman" w:hAnsi="Times New Roman"/>
          <w:sz w:val="24"/>
          <w:szCs w:val="24"/>
        </w:rPr>
      </w:pPr>
      <w:r w:rsidRPr="0032224D">
        <w:rPr>
          <w:rFonts w:ascii="Times New Roman" w:hAnsi="Times New Roman"/>
          <w:sz w:val="24"/>
          <w:szCs w:val="24"/>
        </w:rPr>
        <w:t>активное неприятие асоциальных поступков, в том числе в Интернете.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соблюдение правил безопасности, в том числе навыков безопасного поведения в интернет-среде;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ориентация на совместную деятельность при выполнении учебных и познавательных задач, создании учебных проектов;</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Ценность научного познания: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интерес к обучению и познанию;</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любознательность;</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стремление к самообразованию;</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установка на здоровый образ жизни, в том числе и за счёт освоения и соблюдения требований безопасной эксплуатации средств ИКТ.</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наличие представлений о глобальном характере экологических проблем и путей их решения, в том числе с учётом возможностей ИКТ</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527B75">
      <w:pPr>
        <w:numPr>
          <w:ilvl w:val="0"/>
          <w:numId w:val="247"/>
        </w:numPr>
        <w:spacing w:after="0" w:line="240" w:lineRule="auto"/>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Метапредметные:</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познавательные действия</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применимость и достоверность информации, полученной в ходе исследования;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 критериям, предложенным учителем или сформулированным самостоятельно;</w:t>
      </w:r>
    </w:p>
    <w:p w:rsidR="007E408C" w:rsidRPr="0032224D" w:rsidRDefault="007E408C" w:rsidP="00527B75">
      <w:pPr>
        <w:numPr>
          <w:ilvl w:val="0"/>
          <w:numId w:val="250"/>
        </w:numPr>
        <w:spacing w:after="0" w:line="240" w:lineRule="auto"/>
        <w:jc w:val="both"/>
        <w:rPr>
          <w:rFonts w:ascii="Times New Roman" w:hAnsi="Times New Roman"/>
          <w:sz w:val="24"/>
          <w:szCs w:val="24"/>
        </w:rPr>
      </w:pPr>
      <w:r w:rsidRPr="0032224D">
        <w:rPr>
          <w:rFonts w:ascii="Times New Roman" w:hAnsi="Times New Roman"/>
          <w:sz w:val="24"/>
          <w:szCs w:val="24"/>
        </w:rPr>
        <w:t>запоминать и систематизировать информацию</w:t>
      </w:r>
    </w:p>
    <w:p w:rsidR="007E408C" w:rsidRPr="0032224D" w:rsidRDefault="007E408C" w:rsidP="00527B75">
      <w:pPr>
        <w:spacing w:after="0" w:line="240" w:lineRule="auto"/>
        <w:jc w:val="both"/>
        <w:rPr>
          <w:rFonts w:ascii="Times New Roman" w:hAnsi="Times New Roman"/>
          <w:i/>
          <w:sz w:val="24"/>
          <w:szCs w:val="24"/>
        </w:rPr>
      </w:pPr>
      <w:r w:rsidRPr="0032224D">
        <w:rPr>
          <w:rFonts w:ascii="Times New Roman" w:hAnsi="Times New Roman"/>
          <w:i/>
          <w:sz w:val="24"/>
          <w:szCs w:val="24"/>
        </w:rPr>
        <w:t>Универсальные коммуникативные действия</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(исследования, проекта);</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7E408C" w:rsidRPr="0032224D" w:rsidRDefault="007E408C" w:rsidP="00527B75">
      <w:pPr>
        <w:numPr>
          <w:ilvl w:val="0"/>
          <w:numId w:val="251"/>
        </w:numPr>
        <w:spacing w:after="0" w:line="240" w:lineRule="auto"/>
        <w:jc w:val="both"/>
        <w:rPr>
          <w:rFonts w:ascii="Times New Roman" w:hAnsi="Times New Roman"/>
          <w:sz w:val="24"/>
          <w:szCs w:val="24"/>
        </w:rPr>
      </w:pPr>
      <w:r w:rsidRPr="0032224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 xml:space="preserve">оценивать соответствие результата цели и условиям </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Предметные:</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информация, информационный процесс;</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перечислять виды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переводить данные из одной единицы измерения информации в другую;</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устройство компьютера;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приводить примеры устройств для хранения и передачи информации;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разбираться в структуре файловой системы;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путь к файлу;</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алгоритм, язык программирования, программа;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переменные различных типов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оператор присваивания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ветвления и циклы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логическое выражение;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вычислять значение логического выражения;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записывать логическое выражение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форматировать и редактировать текстовую информацию в Google Документах;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создавать презентации в Google Презентациях.</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8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выделять основные этапы в истории развития информационных технологий и персонального компьютера;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принцип работы архитектуры Неймана;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информацию в Интернете;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форматировать и редактировать текстовую информацию в Google Документах;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открывать доступ к презентации в Google Презентациях для совместной работы;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программы на Python для рисования различных геометрических фигур, используя модуль Turtle;</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различия локальных и глобальных переменных;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решать задачи с использованием глобальных переменных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таблицы истинности для логических выражений;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строить логические схемы;</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понимать, что такое событие;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события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свои функции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разбивать задачи на подзадачи;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527B75">
      <w:pPr>
        <w:spacing w:after="0" w:line="240" w:lineRule="auto"/>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научится:</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соблюдать требования безопасности при работе на компьютере;</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объяснять, что такое база данных, системы управления базами данных;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перечислять виды баз данных;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программы на Python по обработке числовых последовательностей;</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списки и словари при написании программ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искать ошибки в программном коде на Python и исправлять их;</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дописывать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писать программный код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разбивать задачи на подзадачи;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анализировать блок-схемы и программы на Python;</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разрабатывать веб-страницы, содержащие рисунки, списки и гиперссылки;</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защищать персональную информацию от несанкционированного доступа;</w:t>
      </w:r>
    </w:p>
    <w:p w:rsidR="007E408C" w:rsidRPr="0032224D" w:rsidRDefault="007E408C" w:rsidP="00527B75">
      <w:pPr>
        <w:numPr>
          <w:ilvl w:val="0"/>
          <w:numId w:val="252"/>
        </w:numPr>
        <w:spacing w:after="0" w:line="240" w:lineRule="auto"/>
        <w:jc w:val="both"/>
        <w:rPr>
          <w:rFonts w:ascii="Times New Roman" w:hAnsi="Times New Roman"/>
          <w:sz w:val="24"/>
          <w:szCs w:val="24"/>
        </w:rPr>
      </w:pPr>
      <w:r w:rsidRPr="0032224D">
        <w:rPr>
          <w:rFonts w:ascii="Times New Roman" w:hAnsi="Times New Roman"/>
          <w:sz w:val="24"/>
          <w:szCs w:val="24"/>
        </w:rPr>
        <w:t>предупреждать вовлечение себя и окружающих в деструктивные формы сетевой активности, такие как кибербуллинг</w:t>
      </w:r>
    </w:p>
    <w:p w:rsidR="007E408C" w:rsidRPr="0032224D" w:rsidRDefault="007E408C" w:rsidP="00527B75">
      <w:pPr>
        <w:spacing w:after="0" w:line="240" w:lineRule="auto"/>
        <w:rPr>
          <w:rFonts w:ascii="Times New Roman" w:hAnsi="Times New Roman"/>
          <w:sz w:val="24"/>
          <w:szCs w:val="24"/>
        </w:rPr>
      </w:pPr>
    </w:p>
    <w:p w:rsidR="007E408C" w:rsidRPr="0032224D" w:rsidRDefault="007E408C" w:rsidP="00527B75">
      <w:pPr>
        <w:spacing w:after="0" w:line="240" w:lineRule="auto"/>
        <w:rPr>
          <w:rFonts w:ascii="Times New Roman" w:hAnsi="Times New Roman"/>
          <w:i/>
          <w:sz w:val="24"/>
          <w:szCs w:val="24"/>
        </w:rPr>
      </w:pPr>
      <w:r w:rsidRPr="0032224D">
        <w:rPr>
          <w:rFonts w:ascii="Times New Roman" w:hAnsi="Times New Roman"/>
          <w:i/>
          <w:sz w:val="24"/>
          <w:szCs w:val="24"/>
        </w:rPr>
        <w:t>Тематическое планирование</w:t>
      </w:r>
    </w:p>
    <w:p w:rsidR="007E408C" w:rsidRPr="0032224D" w:rsidRDefault="007E408C" w:rsidP="00527B75">
      <w:pPr>
        <w:spacing w:after="0" w:line="240" w:lineRule="auto"/>
        <w:rPr>
          <w:rFonts w:ascii="Times New Roman" w:hAnsi="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70"/>
        <w:gridCol w:w="907"/>
        <w:gridCol w:w="1928"/>
        <w:gridCol w:w="3969"/>
      </w:tblGrid>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п/п</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xml:space="preserve">Название темы </w:t>
            </w:r>
          </w:p>
        </w:tc>
        <w:tc>
          <w:tcPr>
            <w:tcW w:w="907"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Кол-во часов</w:t>
            </w:r>
          </w:p>
        </w:tc>
        <w:tc>
          <w:tcPr>
            <w:tcW w:w="1928"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Использование электронных (цифровых) образовательных ресурсов</w:t>
            </w:r>
          </w:p>
        </w:tc>
        <w:tc>
          <w:tcPr>
            <w:tcW w:w="3969" w:type="dxa"/>
          </w:tcPr>
          <w:p w:rsidR="007E408C" w:rsidRPr="0032224D" w:rsidRDefault="007E408C" w:rsidP="00527B75">
            <w:pPr>
              <w:spacing w:after="0" w:line="240" w:lineRule="auto"/>
              <w:rPr>
                <w:rFonts w:ascii="Times New Roman" w:hAnsi="Times New Roman"/>
                <w:bCs/>
                <w:sz w:val="20"/>
                <w:szCs w:val="20"/>
              </w:rPr>
            </w:pPr>
            <w:r w:rsidRPr="0032224D">
              <w:rPr>
                <w:rFonts w:ascii="Times New Roman" w:hAnsi="Times New Roman"/>
                <w:bCs/>
                <w:sz w:val="20"/>
                <w:szCs w:val="20"/>
              </w:rPr>
              <w:t>Целевые приоритеты воспитания</w:t>
            </w: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7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Информация и информационные процессы</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Основы языка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12</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Циклы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9</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7</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xml:space="preserve">Итого </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8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9</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Графический модуль Turtle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8</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Функции и события на примере модуля Turtle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12</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Элементы алгебры логики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9922" w:type="dxa"/>
            <w:gridSpan w:val="5"/>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9 класс</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Современные цифровые технологии</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https://algoritmika.org/coding</w:t>
            </w:r>
          </w:p>
        </w:tc>
        <w:tc>
          <w:tcPr>
            <w:tcW w:w="3969" w:type="dxa"/>
            <w:vMerge w:val="restart"/>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 Развитие ценностного отношения к здоровью как залогу долгой и активной жизни человека, его хорошего настроения и оптимистичного взгляда на мир</w:t>
            </w: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2.</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Структуры данных</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11</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Списки и словари в языке программирования Python</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4.</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Разработка веб-сайтов</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5.</w:t>
            </w: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Информационная безопасность</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6</w:t>
            </w:r>
          </w:p>
        </w:tc>
        <w:tc>
          <w:tcPr>
            <w:tcW w:w="1928" w:type="dxa"/>
            <w:vMerge/>
          </w:tcPr>
          <w:p w:rsidR="007E408C" w:rsidRPr="0032224D" w:rsidRDefault="007E408C" w:rsidP="00527B75">
            <w:pPr>
              <w:spacing w:after="0" w:line="240" w:lineRule="auto"/>
              <w:rPr>
                <w:rFonts w:ascii="Times New Roman" w:hAnsi="Times New Roman"/>
                <w:sz w:val="20"/>
                <w:szCs w:val="20"/>
              </w:rPr>
            </w:pPr>
          </w:p>
        </w:tc>
        <w:tc>
          <w:tcPr>
            <w:tcW w:w="3969" w:type="dxa"/>
            <w:vMerge/>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sz w:val="20"/>
                <w:szCs w:val="20"/>
              </w:rPr>
            </w:pPr>
          </w:p>
        </w:tc>
        <w:tc>
          <w:tcPr>
            <w:tcW w:w="2470"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Итого</w:t>
            </w:r>
          </w:p>
        </w:tc>
        <w:tc>
          <w:tcPr>
            <w:tcW w:w="907" w:type="dxa"/>
          </w:tcPr>
          <w:p w:rsidR="007E408C" w:rsidRPr="0032224D" w:rsidRDefault="007E408C" w:rsidP="00527B75">
            <w:pPr>
              <w:spacing w:after="0" w:line="240" w:lineRule="auto"/>
              <w:rPr>
                <w:rFonts w:ascii="Times New Roman" w:hAnsi="Times New Roman"/>
                <w:sz w:val="20"/>
                <w:szCs w:val="20"/>
              </w:rPr>
            </w:pPr>
            <w:r w:rsidRPr="0032224D">
              <w:rPr>
                <w:rFonts w:ascii="Times New Roman" w:hAnsi="Times New Roman"/>
                <w:sz w:val="20"/>
                <w:szCs w:val="20"/>
              </w:rPr>
              <w:t>34</w:t>
            </w:r>
          </w:p>
        </w:tc>
        <w:tc>
          <w:tcPr>
            <w:tcW w:w="1928" w:type="dxa"/>
          </w:tcPr>
          <w:p w:rsidR="007E408C" w:rsidRPr="0032224D" w:rsidRDefault="007E408C" w:rsidP="00527B75">
            <w:pPr>
              <w:spacing w:after="0" w:line="240" w:lineRule="auto"/>
              <w:rPr>
                <w:rFonts w:ascii="Times New Roman" w:hAnsi="Times New Roman"/>
                <w:sz w:val="20"/>
                <w:szCs w:val="20"/>
              </w:rPr>
            </w:pPr>
          </w:p>
        </w:tc>
        <w:tc>
          <w:tcPr>
            <w:tcW w:w="3969" w:type="dxa"/>
          </w:tcPr>
          <w:p w:rsidR="007E408C" w:rsidRPr="0032224D" w:rsidRDefault="007E408C" w:rsidP="00527B75">
            <w:pPr>
              <w:spacing w:after="0" w:line="240" w:lineRule="auto"/>
              <w:rPr>
                <w:rFonts w:ascii="Times New Roman" w:hAnsi="Times New Roman"/>
                <w:sz w:val="20"/>
                <w:szCs w:val="20"/>
              </w:rPr>
            </w:pPr>
          </w:p>
        </w:tc>
      </w:tr>
      <w:tr w:rsidR="007E408C" w:rsidRPr="0032224D" w:rsidTr="00C4543A">
        <w:tc>
          <w:tcPr>
            <w:tcW w:w="648" w:type="dxa"/>
          </w:tcPr>
          <w:p w:rsidR="007E408C" w:rsidRPr="0032224D" w:rsidRDefault="007E408C" w:rsidP="00527B75">
            <w:pPr>
              <w:spacing w:after="0" w:line="240" w:lineRule="auto"/>
              <w:rPr>
                <w:rFonts w:ascii="Times New Roman" w:hAnsi="Times New Roman"/>
                <w:b/>
                <w:sz w:val="20"/>
                <w:szCs w:val="20"/>
              </w:rPr>
            </w:pPr>
          </w:p>
        </w:tc>
        <w:tc>
          <w:tcPr>
            <w:tcW w:w="2470" w:type="dxa"/>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Итого 7- 9 класс</w:t>
            </w:r>
          </w:p>
        </w:tc>
        <w:tc>
          <w:tcPr>
            <w:tcW w:w="907" w:type="dxa"/>
          </w:tcPr>
          <w:p w:rsidR="007E408C" w:rsidRPr="0032224D" w:rsidRDefault="007E408C" w:rsidP="00527B75">
            <w:pPr>
              <w:spacing w:after="0" w:line="240" w:lineRule="auto"/>
              <w:rPr>
                <w:rFonts w:ascii="Times New Roman" w:hAnsi="Times New Roman"/>
                <w:b/>
                <w:sz w:val="20"/>
                <w:szCs w:val="20"/>
              </w:rPr>
            </w:pPr>
            <w:r w:rsidRPr="0032224D">
              <w:rPr>
                <w:rFonts w:ascii="Times New Roman" w:hAnsi="Times New Roman"/>
                <w:b/>
                <w:sz w:val="20"/>
                <w:szCs w:val="20"/>
              </w:rPr>
              <w:t>102</w:t>
            </w:r>
          </w:p>
        </w:tc>
        <w:tc>
          <w:tcPr>
            <w:tcW w:w="1928" w:type="dxa"/>
          </w:tcPr>
          <w:p w:rsidR="007E408C" w:rsidRPr="0032224D" w:rsidRDefault="007E408C" w:rsidP="00527B75">
            <w:pPr>
              <w:spacing w:after="0" w:line="240" w:lineRule="auto"/>
              <w:rPr>
                <w:rFonts w:ascii="Times New Roman" w:hAnsi="Times New Roman"/>
                <w:b/>
                <w:sz w:val="20"/>
                <w:szCs w:val="20"/>
              </w:rPr>
            </w:pPr>
          </w:p>
        </w:tc>
        <w:tc>
          <w:tcPr>
            <w:tcW w:w="3969" w:type="dxa"/>
          </w:tcPr>
          <w:p w:rsidR="007E408C" w:rsidRPr="0032224D" w:rsidRDefault="007E408C" w:rsidP="00527B75">
            <w:pPr>
              <w:spacing w:after="0" w:line="240" w:lineRule="auto"/>
              <w:rPr>
                <w:rFonts w:ascii="Times New Roman" w:hAnsi="Times New Roman"/>
                <w:b/>
                <w:sz w:val="20"/>
                <w:szCs w:val="20"/>
              </w:rPr>
            </w:pPr>
          </w:p>
        </w:tc>
      </w:tr>
    </w:tbl>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b/>
          <w:sz w:val="24"/>
          <w:szCs w:val="24"/>
        </w:rPr>
      </w:pPr>
    </w:p>
    <w:p w:rsidR="007E408C" w:rsidRPr="0032224D" w:rsidRDefault="007E408C" w:rsidP="00527B75">
      <w:pPr>
        <w:spacing w:after="0" w:line="240" w:lineRule="auto"/>
        <w:rPr>
          <w:rFonts w:ascii="Times New Roman" w:hAnsi="Times New Roman"/>
          <w:sz w:val="24"/>
          <w:szCs w:val="24"/>
        </w:rPr>
      </w:pPr>
    </w:p>
    <w:p w:rsidR="007E408C" w:rsidRPr="0032224D" w:rsidRDefault="007E408C" w:rsidP="00B975A2">
      <w:pPr>
        <w:spacing w:after="0" w:line="240" w:lineRule="auto"/>
        <w:rPr>
          <w:rFonts w:ascii="Times New Roman" w:hAnsi="Times New Roman"/>
          <w:sz w:val="24"/>
          <w:szCs w:val="24"/>
        </w:rPr>
      </w:pPr>
    </w:p>
    <w:p w:rsidR="007E408C" w:rsidRPr="0032224D" w:rsidRDefault="007E408C" w:rsidP="003A669D">
      <w:pPr>
        <w:spacing w:after="0" w:line="240" w:lineRule="auto"/>
        <w:rPr>
          <w:rFonts w:ascii="Times New Roman" w:hAnsi="Times New Roman"/>
          <w:sz w:val="24"/>
          <w:szCs w:val="24"/>
        </w:rPr>
      </w:pPr>
    </w:p>
    <w:p w:rsidR="007E408C" w:rsidRPr="0032224D" w:rsidRDefault="007E408C" w:rsidP="003A669D">
      <w:pPr>
        <w:rPr>
          <w:rFonts w:ascii="Times New Roman" w:hAnsi="Times New Roman"/>
          <w:i/>
          <w:sz w:val="24"/>
          <w:szCs w:val="24"/>
        </w:rPr>
      </w:pPr>
    </w:p>
    <w:p w:rsidR="007E408C" w:rsidRPr="0032224D" w:rsidRDefault="007E408C" w:rsidP="00187513">
      <w:pPr>
        <w:rPr>
          <w:rFonts w:ascii="Times New Roman" w:hAnsi="Times New Roman"/>
          <w:sz w:val="24"/>
          <w:szCs w:val="24"/>
        </w:rPr>
      </w:pPr>
    </w:p>
    <w:p w:rsidR="007E408C" w:rsidRPr="0032224D" w:rsidRDefault="007E408C" w:rsidP="00973B0B">
      <w:pPr>
        <w:ind w:firstLine="708"/>
        <w:rPr>
          <w:rFonts w:ascii="Times New Roman" w:hAnsi="Times New Roman"/>
          <w:sz w:val="24"/>
          <w:szCs w:val="24"/>
        </w:rPr>
      </w:pPr>
    </w:p>
    <w:p w:rsidR="007E408C" w:rsidRPr="0032224D" w:rsidRDefault="007E408C" w:rsidP="007272F3">
      <w:pPr>
        <w:spacing w:after="0" w:line="240" w:lineRule="auto"/>
        <w:rPr>
          <w:rFonts w:ascii="Times New Roman" w:hAnsi="Times New Roman"/>
          <w:b/>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p>
    <w:p w:rsidR="007E408C" w:rsidRPr="0032224D" w:rsidRDefault="007E408C" w:rsidP="007272F3">
      <w:pPr>
        <w:spacing w:after="0" w:line="240" w:lineRule="auto"/>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58097B">
      <w:pPr>
        <w:spacing w:after="0" w:line="240" w:lineRule="auto"/>
        <w:jc w:val="center"/>
        <w:rPr>
          <w:rFonts w:ascii="Times New Roman" w:hAnsi="Times New Roman"/>
          <w:b/>
          <w:sz w:val="24"/>
          <w:szCs w:val="24"/>
        </w:rPr>
      </w:pPr>
      <w:r w:rsidRPr="0032224D">
        <w:rPr>
          <w:rFonts w:ascii="Times New Roman" w:hAnsi="Times New Roman"/>
          <w:b/>
          <w:sz w:val="24"/>
          <w:szCs w:val="24"/>
        </w:rPr>
        <w:t>2.2.</w:t>
      </w:r>
      <w:r w:rsidRPr="0032224D">
        <w:rPr>
          <w:rFonts w:ascii="Times New Roman" w:hAnsi="Times New Roman"/>
          <w:b/>
          <w:sz w:val="24"/>
          <w:szCs w:val="24"/>
        </w:rPr>
        <w:tab/>
        <w:t>ПРОГРАММА ФОРМИРОВАНИЯ УНИВЕРСАЛЬНЫХ УЧЕБНЫХ ДЕЙСТВИЙ У ОБУЧАЮЩИХСЯ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2.2.1.</w:t>
      </w:r>
      <w:r w:rsidRPr="0032224D">
        <w:rPr>
          <w:rFonts w:ascii="Times New Roman" w:hAnsi="Times New Roman"/>
          <w:b/>
          <w:sz w:val="24"/>
          <w:szCs w:val="24"/>
        </w:rPr>
        <w:tab/>
        <w:t>Целевой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формирования универсальных учебных действий у обучающихся МБОУ «СОШ №30» обеспечивает:</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развитие способности к саморазвитию и самосовершенствованию;</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E408C" w:rsidRPr="0032224D" w:rsidRDefault="007E408C" w:rsidP="0028192D">
      <w:pPr>
        <w:pStyle w:val="ListParagraph"/>
        <w:numPr>
          <w:ilvl w:val="0"/>
          <w:numId w:val="20"/>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Универсальные учебные действия позволяют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E408C" w:rsidRPr="0032224D" w:rsidRDefault="007E408C" w:rsidP="0028192D">
      <w:pPr>
        <w:pStyle w:val="ListParagraph"/>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408C" w:rsidRPr="0032224D" w:rsidRDefault="007E408C" w:rsidP="0028192D">
      <w:pPr>
        <w:pStyle w:val="ListParagraph"/>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408C" w:rsidRPr="0032224D" w:rsidRDefault="007E408C" w:rsidP="0028192D">
      <w:pPr>
        <w:pStyle w:val="ListParagraph"/>
        <w:numPr>
          <w:ilvl w:val="0"/>
          <w:numId w:val="21"/>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2.2.2.</w:t>
      </w:r>
      <w:r w:rsidRPr="0032224D">
        <w:rPr>
          <w:rFonts w:ascii="Times New Roman" w:hAnsi="Times New Roman"/>
          <w:b/>
          <w:sz w:val="24"/>
          <w:szCs w:val="24"/>
        </w:rPr>
        <w:tab/>
        <w:t>Содержательный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формирования универсальных учебных действий у обучающихся МБОУ «СОШ №30» содержит:</w:t>
      </w:r>
    </w:p>
    <w:p w:rsidR="007E408C" w:rsidRPr="0032224D" w:rsidRDefault="007E408C" w:rsidP="0028192D">
      <w:pPr>
        <w:pStyle w:val="ListParagraph"/>
        <w:numPr>
          <w:ilvl w:val="0"/>
          <w:numId w:val="2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взаимосвязи универсальных учебных действий с содержанием учебных предметов;</w:t>
      </w:r>
    </w:p>
    <w:p w:rsidR="007E408C" w:rsidRPr="0032224D" w:rsidRDefault="007E408C" w:rsidP="0028192D">
      <w:pPr>
        <w:pStyle w:val="ListParagraph"/>
        <w:numPr>
          <w:ilvl w:val="0"/>
          <w:numId w:val="2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взаимосвязи УУД с содержанием учебных предметов.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Основная образовательная программа основного общего образования МБОУ «СОШ №30» определяет содержание на уровне основного общего образования в МБОУ «СОШ №30». Предметное учебное содержание фиксируется в рабочих программах по предмету.</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7E408C" w:rsidRPr="0032224D" w:rsidRDefault="007E408C" w:rsidP="0028192D">
      <w:pPr>
        <w:pStyle w:val="ListParagraph"/>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408C" w:rsidRPr="0032224D" w:rsidRDefault="007E408C" w:rsidP="0028192D">
      <w:pPr>
        <w:pStyle w:val="ListParagraph"/>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соотнесении с предметными результатами по основным разделам и темам учебного содержания;</w:t>
      </w:r>
    </w:p>
    <w:p w:rsidR="007E408C" w:rsidRPr="0032224D" w:rsidRDefault="007E408C" w:rsidP="0028192D">
      <w:pPr>
        <w:pStyle w:val="ListParagraph"/>
        <w:numPr>
          <w:ilvl w:val="0"/>
          <w:numId w:val="23"/>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разделе «Основные виды деятельности» тематического планирования.</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Реализация требований формирования универсальных учебных действий по отдельным предметным областям в МБОУ «СОШ №30» осуществляется через предметные результаты и тематическое планирование.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Русский язык и литература. Родной язык (русский) и родная литература (русская).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дефицит литературной и другой информации, данных, необходимых для решения поставленной учебной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причинно-следственные связи при изучении литературных явлений и процессов, формулировать гипотезы об их взаимосвязях.</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Овладеть инструментами оценки достоверности полученных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408C" w:rsidRPr="0032224D" w:rsidRDefault="007E408C" w:rsidP="0058097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Управлять собственными эмоциями, корректно выражать их в процессе речевого общения.</w:t>
      </w:r>
    </w:p>
    <w:p w:rsidR="007E408C" w:rsidRPr="0032224D" w:rsidRDefault="007E408C" w:rsidP="0058097B">
      <w:pPr>
        <w:pStyle w:val="ListParagraph"/>
        <w:spacing w:after="0" w:line="240" w:lineRule="auto"/>
        <w:ind w:left="709"/>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Иностранный язык. Второй иностранный язык.</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устанавливать аналогии, между способами выражения мысли средствами родного и иностранного языков.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(членами предложения, структурными единицами диалога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свойства и признаки языковых единиц и языковых явлений (например, с помощью словообразовательных элементов).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языковые единицы разного уровня (звуки, буквы, слова, речевые клише, грамматические явления, тексты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классификациями (по типу чтения, по типу высказывания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408C" w:rsidRPr="0032224D" w:rsidRDefault="007E408C" w:rsidP="0058097B">
      <w:pPr>
        <w:spacing w:after="0" w:line="240" w:lineRule="auto"/>
        <w:ind w:firstLine="708"/>
        <w:jc w:val="both"/>
        <w:rPr>
          <w:rFonts w:ascii="Times New Roman" w:hAnsi="Times New Roman"/>
          <w:i/>
          <w:sz w:val="24"/>
          <w:szCs w:val="24"/>
        </w:rPr>
      </w:pP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 для понимания его содержания.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Фиксировать информацию доступными средствами (в виде ключевых слов, плана).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достоверность информации, полученной из иноязычных источников.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Находить аргументы, подтверждающие или опровергающие одну и ту же идею, в различных информационных источниках;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выдвигать предположения (например, о значении слова в контексте) и аргументировать его.</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восстанавливать текст с опущенными в учебных целях фрагментами.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 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Математика и информатика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качества, свойства, характеристики математических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свойства и признаки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числа, величины, выражения, формулы, графики, геометрические фигуры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связи и отношения, проводить аналогии, распознавать зависимости между объектами.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изменения и находить закономерности.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логические связки «и», «или», «если ..., то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Обобщать и конкретизировать; строить заключения от общего к частному и от частного к общему.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кванторы «все», «всякий», «любой», «некоторый», «существует»; приводить пример и контрпример.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распознавать верные и неверные утверждения.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отношения, зависимости, правила, закономерности с помощью формул.</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использовать символьные и графические модели.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Воспроизводить и строить логические цепочки утверждений, прямые и от противного.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противоречия в рассуждениях.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Доказывать, обосновывать, аргументировать свои суждения, выводы, закономерности и результаты.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Дописывать выводы, результаты опытов, экспериментов, исследований, используя математический язык и символику.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Переводить вербальную информацию в графическую форму и наоборот.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недостаточность и избыточность информации, данных, необходимых для решения учебной или практической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неверную информацию, данные, утверждения; устанавливать противоречия в фактах,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ошибки в неверных утверждениях и исправлять их.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7E408C" w:rsidRPr="0032224D" w:rsidRDefault="007E408C" w:rsidP="000C5E58">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цель совместной информационной деятельности по сбору, обработке, передаче, формализации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Естественно-научные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объясняющие простые явления, например:</w:t>
      </w:r>
    </w:p>
    <w:p w:rsidR="007E408C" w:rsidRPr="0032224D" w:rsidRDefault="007E408C" w:rsidP="0028192D">
      <w:pPr>
        <w:pStyle w:val="ListParagraph"/>
        <w:numPr>
          <w:ilvl w:val="0"/>
          <w:numId w:val="24"/>
        </w:numPr>
        <w:spacing w:after="0" w:line="240" w:lineRule="auto"/>
        <w:jc w:val="both"/>
        <w:rPr>
          <w:rFonts w:ascii="Times New Roman" w:hAnsi="Times New Roman"/>
          <w:sz w:val="24"/>
          <w:szCs w:val="24"/>
        </w:rPr>
      </w:pPr>
      <w:r w:rsidRPr="0032224D">
        <w:rPr>
          <w:rFonts w:ascii="Times New Roman" w:hAnsi="Times New Roman"/>
          <w:sz w:val="24"/>
          <w:szCs w:val="24"/>
        </w:rPr>
        <w:t xml:space="preserve"> почему останавливается движущееся по горизонтальной поверхности тело;</w:t>
      </w:r>
    </w:p>
    <w:p w:rsidR="007E408C" w:rsidRPr="0032224D" w:rsidRDefault="007E408C" w:rsidP="0028192D">
      <w:pPr>
        <w:pStyle w:val="ListParagraph"/>
        <w:numPr>
          <w:ilvl w:val="0"/>
          <w:numId w:val="24"/>
        </w:numPr>
        <w:spacing w:after="0" w:line="240" w:lineRule="auto"/>
        <w:jc w:val="both"/>
        <w:rPr>
          <w:rFonts w:ascii="Times New Roman" w:hAnsi="Times New Roman"/>
          <w:sz w:val="24"/>
          <w:szCs w:val="24"/>
        </w:rPr>
      </w:pPr>
      <w:r w:rsidRPr="0032224D">
        <w:rPr>
          <w:rFonts w:ascii="Times New Roman" w:hAnsi="Times New Roman"/>
          <w:sz w:val="24"/>
          <w:szCs w:val="24"/>
        </w:rPr>
        <w:t>почему в жаркую погоду в светлой одежде прохладнее, чем в темной.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Исследование явления теплообмена при смешивании холодной и горячей воды.</w:t>
      </w:r>
    </w:p>
    <w:p w:rsidR="007E408C" w:rsidRPr="0032224D" w:rsidRDefault="007E408C" w:rsidP="0058097B">
      <w:pPr>
        <w:widowControl w:val="0"/>
        <w:tabs>
          <w:tab w:val="left" w:pos="202"/>
        </w:tabs>
        <w:spacing w:after="0" w:line="240" w:lineRule="auto"/>
        <w:ind w:left="260"/>
        <w:jc w:val="both"/>
        <w:rPr>
          <w:rFonts w:ascii="Times New Roman" w:hAnsi="Times New Roman"/>
          <w:sz w:val="24"/>
          <w:szCs w:val="24"/>
        </w:rPr>
      </w:pPr>
      <w:r w:rsidRPr="0032224D">
        <w:rPr>
          <w:rStyle w:val="2"/>
          <w:rFonts w:ascii="Times New Roman" w:hAnsi="Times New Roman" w:cs="Times New Roman"/>
          <w:color w:val="auto"/>
          <w:sz w:val="24"/>
          <w:szCs w:val="24"/>
        </w:rPr>
        <w:tab/>
        <w:t>Исследование процесса испарения различных жидкостей.</w:t>
      </w:r>
    </w:p>
    <w:p w:rsidR="007E408C" w:rsidRPr="0032224D" w:rsidRDefault="007E408C" w:rsidP="0058097B">
      <w:pPr>
        <w:widowControl w:val="0"/>
        <w:tabs>
          <w:tab w:val="left" w:pos="202"/>
        </w:tabs>
        <w:spacing w:after="0" w:line="240" w:lineRule="auto"/>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r>
      <w:r w:rsidRPr="0032224D">
        <w:rPr>
          <w:rStyle w:val="20"/>
          <w:rFonts w:ascii="Times New Roman" w:hAnsi="Times New Roman" w:cs="Times New Roman"/>
          <w:color w:val="auto"/>
          <w:sz w:val="24"/>
          <w:szCs w:val="24"/>
        </w:rPr>
        <w:t>Работа с информацией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Анализировать оригинальный текст, посвященный использованию звука (или ультразвука) в технике (эхолокация, ультразвук в медицине и др.).</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Выполнять задания по тексту (смысловое чтение).</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коммуникативных действий</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Сопоставлять свои суждения с суждениями других участни</w:t>
      </w:r>
      <w:r w:rsidRPr="0032224D">
        <w:rPr>
          <w:rStyle w:val="2"/>
          <w:rFonts w:ascii="Times New Roman" w:hAnsi="Times New Roman" w:cs="Times New Roman"/>
          <w:color w:val="auto"/>
          <w:sz w:val="24"/>
          <w:szCs w:val="24"/>
        </w:rPr>
        <w:softHyphen/>
        <w:t>ков дискуссии, при выявлении различий и сходства позиций по отношению к обсуждаемой естественно-научной проблеме.</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Выражать свою точку зрения на решение естественно-научной задачи в устных и письменных текстах.</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Координировать свои действия с другими членами команды при решении задачи, выполнении естественно-научного исследования или проекта.</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Оценивать свой вклад в решении естественно-научной проблемы по критериям, самостоятельно сформулированным участниками команды.</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регулятивных действий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t>Выявление проблем в жизненных и учебных ситуациях, требующих для решения проявлений естественно-научной грамотности.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Оценка соответствия результата решения естественно-научной проблемы поставленным целям и условиям.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Общественно-научные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Систематизировать, классифицировать и обобщать исторические факты.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Составлять синхронистические и систематические таблицы.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исторических явлений,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причины и следствия исторических событий и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 самостоятельно составленному плану учебный исследовательский проект по истории (например, по истории своего края, города), привлекая материалы музеев, библиотек, средств массовой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Соотносить результаты своего исследования с уже имеющимися данными, оценивать их значимость.</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конструктивные модели поведения в конфликтной ситуации, находить конструктивное разрешение конфликта.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Преобразовывать статистическую и визуальную информацию о достижениях России в текст.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Вносить коррективы в моделируемую экономическую деятельность на основе изменившихся ситуаций.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полученные знания для публичного представления результатов своей деятельности в сфере духовной культуры.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Выступать с сообщениями в соответствии с особенностями аудитории и регламентом.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и объяснять взаимосвязи между правами человека и гражданина и обязанностями граждан.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смены дня и ночи и времен года.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формы рельефа суши по высоте и по внешнему облику.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острова по происхождению.</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решения учебной географической задачи.</w:t>
      </w:r>
    </w:p>
    <w:p w:rsidR="007E408C" w:rsidRPr="0032224D" w:rsidRDefault="007E408C" w:rsidP="009C581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роли традиций в обществе.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информацию, недостающую для решения той или иной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информацию в виде кратких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характер отношений между людьми в различных исторических и современных ситуациях, событиях.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значение совместной деятельности, сотрудничества людей в разных сферах в различные исторические эпохи.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презентацию выполненной самостоятельной работы по истории, проявляя способность к диалогу с аудиторией.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собственные поступки и поведение других людей с точки зрения их соответствия правовым и нравственным нормам.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причины социальных и межличностных конфликтов, моделировать варианты выхода из конфликтной ситуации.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свою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Разделять сферу ответственности.</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
          <w:rFonts w:ascii="Times New Roman" w:hAnsi="Times New Roman" w:cs="Times New Roman"/>
          <w:color w:val="auto"/>
          <w:sz w:val="24"/>
          <w:szCs w:val="24"/>
        </w:rPr>
        <w:t>Самостоятельно составлять алгоритм решения географических задач и выбирать способ их решения с учетом имею</w:t>
      </w:r>
      <w:r w:rsidRPr="0032224D">
        <w:rPr>
          <w:rStyle w:val="2"/>
          <w:rFonts w:ascii="Times New Roman" w:hAnsi="Times New Roman" w:cs="Times New Roman"/>
          <w:color w:val="auto"/>
          <w:sz w:val="24"/>
          <w:szCs w:val="24"/>
        </w:rPr>
        <w:softHyphen/>
        <w:t>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right="-1"/>
        <w:jc w:val="both"/>
        <w:rPr>
          <w:rFonts w:ascii="Times New Roman" w:hAnsi="Times New Roman"/>
          <w:sz w:val="24"/>
          <w:szCs w:val="24"/>
        </w:rPr>
      </w:pPr>
      <w:bookmarkStart w:id="138" w:name="bookmark956"/>
      <w:r w:rsidRPr="0032224D">
        <w:rPr>
          <w:rStyle w:val="4"/>
          <w:rFonts w:ascii="Times New Roman" w:hAnsi="Times New Roman" w:cs="Times New Roman"/>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38"/>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Одним из важнейших путей формирования универсальных учебных действий (УУД) в МБОУ «СОШ №30» является включение обучающихся в учебно-исследовательскую и проектную деятельность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Организация УИПД призвана обеспечивать формирование у обучающихся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УИПД может осуществляться обучающимися индивидуально и коллективно (в составе малых групп, класса).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Материально-техническое оснащение образовательного процесса обеспечивает возможность включения всех обучающихся в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 xml:space="preserve">С учетом вероятности возникновения особых условий организации образовательной деятельности (сложные погодные условия и </w:t>
      </w:r>
      <w:r w:rsidRPr="0032224D">
        <w:rPr>
          <w:rFonts w:ascii="Times New Roman" w:hAnsi="Times New Roman"/>
          <w:sz w:val="24"/>
          <w:szCs w:val="24"/>
        </w:rPr>
        <w:t>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в МБОУ «СОШ №30» реализуется так же с применением электронного обучения, дистанционных образовательных технологий.</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реализации учебно-исследовательской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7E408C" w:rsidRPr="0032224D" w:rsidRDefault="007E408C" w:rsidP="0028192D">
      <w:pPr>
        <w:pStyle w:val="ListParagraph"/>
        <w:numPr>
          <w:ilvl w:val="0"/>
          <w:numId w:val="2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E408C" w:rsidRPr="0032224D" w:rsidRDefault="007E408C" w:rsidP="0028192D">
      <w:pPr>
        <w:pStyle w:val="ListParagraph"/>
        <w:numPr>
          <w:ilvl w:val="0"/>
          <w:numId w:val="2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УИД обучающимися включает в себя ряд этапов:</w:t>
      </w:r>
    </w:p>
    <w:p w:rsidR="007E408C" w:rsidRPr="0032224D" w:rsidRDefault="007E408C" w:rsidP="0028192D">
      <w:pPr>
        <w:pStyle w:val="ListParagraph"/>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обоснование актуальности исследования;</w:t>
      </w:r>
    </w:p>
    <w:p w:rsidR="007E408C" w:rsidRPr="0032224D" w:rsidRDefault="007E408C" w:rsidP="0028192D">
      <w:pPr>
        <w:pStyle w:val="ListParagraph"/>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E408C" w:rsidRPr="0032224D" w:rsidRDefault="007E408C" w:rsidP="0028192D">
      <w:pPr>
        <w:pStyle w:val="ListParagraph"/>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408C" w:rsidRPr="0032224D" w:rsidRDefault="007E408C" w:rsidP="0028192D">
      <w:pPr>
        <w:pStyle w:val="ListParagraph"/>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408C" w:rsidRPr="0032224D" w:rsidRDefault="007E408C" w:rsidP="0028192D">
      <w:pPr>
        <w:pStyle w:val="ListParagraph"/>
        <w:numPr>
          <w:ilvl w:val="0"/>
          <w:numId w:val="2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учебно-исследовательской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УИД обучающихся в урочное время педагоги МБОУ «СОШ №30» ориентируются на реализацию двух основных направлений исследований:</w:t>
      </w:r>
    </w:p>
    <w:p w:rsidR="007E408C" w:rsidRPr="0032224D" w:rsidRDefault="007E408C" w:rsidP="0028192D">
      <w:pPr>
        <w:pStyle w:val="ListParagraph"/>
        <w:numPr>
          <w:ilvl w:val="0"/>
          <w:numId w:val="27"/>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учебные исследования;</w:t>
      </w:r>
    </w:p>
    <w:p w:rsidR="007E408C" w:rsidRPr="0032224D" w:rsidRDefault="007E408C" w:rsidP="0028192D">
      <w:pPr>
        <w:pStyle w:val="ListParagraph"/>
        <w:numPr>
          <w:ilvl w:val="0"/>
          <w:numId w:val="27"/>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междисциплинарные учебные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МБОУ «СОШ №30» используются следующие формы организации исследовательской деятельности обучающихся:</w:t>
      </w:r>
    </w:p>
    <w:p w:rsidR="007E408C" w:rsidRPr="0032224D" w:rsidRDefault="007E408C" w:rsidP="0028192D">
      <w:pPr>
        <w:pStyle w:val="ListParagraph"/>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урок-исследование;</w:t>
      </w:r>
    </w:p>
    <w:p w:rsidR="007E408C" w:rsidRPr="0032224D" w:rsidRDefault="007E408C" w:rsidP="0028192D">
      <w:pPr>
        <w:pStyle w:val="ListParagraph"/>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 с использованием интерактивной беседы в исследовательском ключе;</w:t>
      </w:r>
    </w:p>
    <w:p w:rsidR="007E408C" w:rsidRPr="0032224D" w:rsidRDefault="007E408C" w:rsidP="0028192D">
      <w:pPr>
        <w:pStyle w:val="ListParagraph"/>
        <w:numPr>
          <w:ilvl w:val="0"/>
          <w:numId w:val="28"/>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408C" w:rsidRPr="0032224D" w:rsidRDefault="007E408C" w:rsidP="0028192D">
      <w:pPr>
        <w:pStyle w:val="ListParagraph"/>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урок-консультация;</w:t>
      </w:r>
    </w:p>
    <w:p w:rsidR="007E408C" w:rsidRPr="0032224D" w:rsidRDefault="007E408C" w:rsidP="0028192D">
      <w:pPr>
        <w:pStyle w:val="ListParagraph"/>
        <w:numPr>
          <w:ilvl w:val="0"/>
          <w:numId w:val="28"/>
        </w:numPr>
        <w:spacing w:after="0" w:line="240" w:lineRule="auto"/>
        <w:jc w:val="both"/>
        <w:rPr>
          <w:rFonts w:ascii="Times New Roman" w:hAnsi="Times New Roman"/>
          <w:sz w:val="24"/>
          <w:szCs w:val="24"/>
        </w:rPr>
      </w:pPr>
      <w:r w:rsidRPr="0032224D">
        <w:rPr>
          <w:rFonts w:ascii="Times New Roman" w:hAnsi="Times New Roman"/>
          <w:sz w:val="24"/>
          <w:szCs w:val="24"/>
        </w:rPr>
        <w:t>мини-исследование в рамках домашнего задания.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проведение развернутого полноценного исследования на уроке педагогами школы используются:</w:t>
      </w:r>
    </w:p>
    <w:p w:rsidR="007E408C" w:rsidRPr="0032224D" w:rsidRDefault="007E408C" w:rsidP="0028192D">
      <w:pPr>
        <w:pStyle w:val="ListParagraph"/>
        <w:numPr>
          <w:ilvl w:val="0"/>
          <w:numId w:val="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учебные исследовательские задачи, предполагающие деятельность учащихся в проблемной ситуации, поставленной перед ними учителем в рамках следующих теоретических вопросов:</w:t>
      </w:r>
    </w:p>
    <w:p w:rsidR="007E408C" w:rsidRPr="0032224D" w:rsidRDefault="007E408C" w:rsidP="00B17EC3">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(в каком направлении)... в какой степени... изменилось... ?</w:t>
      </w:r>
    </w:p>
    <w:p w:rsidR="007E408C" w:rsidRPr="0032224D" w:rsidRDefault="007E408C" w:rsidP="00B17EC3">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(каким образом)... в какой степени повлияло... на. ?</w:t>
      </w:r>
    </w:p>
    <w:p w:rsidR="007E408C" w:rsidRPr="0032224D" w:rsidRDefault="007E408C" w:rsidP="00B17EC3">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Какой (в чем проявилась)... насколько важной. была роль... ?</w:t>
      </w:r>
    </w:p>
    <w:p w:rsidR="007E408C" w:rsidRPr="0032224D" w:rsidRDefault="007E408C" w:rsidP="00B17EC3">
      <w:pPr>
        <w:pStyle w:val="ListParagraph"/>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Каково (в чем проявилось)... как можно оценить. значение... ?</w:t>
      </w:r>
    </w:p>
    <w:p w:rsidR="007E408C" w:rsidRPr="0032224D" w:rsidRDefault="007E408C" w:rsidP="00B17EC3">
      <w:pPr>
        <w:tabs>
          <w:tab w:val="left" w:pos="993"/>
        </w:tabs>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произойдет... как измениться..., если... ? И т. д.;</w:t>
      </w:r>
    </w:p>
    <w:p w:rsidR="007E408C" w:rsidRPr="0032224D" w:rsidRDefault="007E408C" w:rsidP="0028192D">
      <w:pPr>
        <w:pStyle w:val="ListParagraph"/>
        <w:numPr>
          <w:ilvl w:val="0"/>
          <w:numId w:val="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учебных исследований являются:</w:t>
      </w:r>
    </w:p>
    <w:p w:rsidR="007E408C" w:rsidRPr="0032224D" w:rsidRDefault="007E408C" w:rsidP="0028192D">
      <w:pPr>
        <w:pStyle w:val="ListParagraph"/>
        <w:numPr>
          <w:ilvl w:val="0"/>
          <w:numId w:val="2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доклад, реферат;</w:t>
      </w:r>
    </w:p>
    <w:p w:rsidR="007E408C" w:rsidRPr="0032224D" w:rsidRDefault="007E408C" w:rsidP="0028192D">
      <w:pPr>
        <w:pStyle w:val="ListParagraph"/>
        <w:numPr>
          <w:ilvl w:val="0"/>
          <w:numId w:val="2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учебной исследовательской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УИД обучающихся во внеурочное время педагоги МБОУ «СОШ №30» ориентируются на реализацию нескольких направлений учебных исследований, основными являются:</w:t>
      </w:r>
    </w:p>
    <w:p w:rsidR="007E408C" w:rsidRPr="0032224D" w:rsidRDefault="007E408C" w:rsidP="0028192D">
      <w:pPr>
        <w:pStyle w:val="ListParagraph"/>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социально-гуманитарное;</w:t>
      </w:r>
    </w:p>
    <w:p w:rsidR="007E408C" w:rsidRPr="0032224D" w:rsidRDefault="007E408C" w:rsidP="0028192D">
      <w:pPr>
        <w:pStyle w:val="ListParagraph"/>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филологическое;</w:t>
      </w:r>
    </w:p>
    <w:p w:rsidR="007E408C" w:rsidRPr="0032224D" w:rsidRDefault="007E408C" w:rsidP="0028192D">
      <w:pPr>
        <w:pStyle w:val="ListParagraph"/>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28192D">
      <w:pPr>
        <w:pStyle w:val="ListParagraph"/>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информационно-технологическое;</w:t>
      </w:r>
    </w:p>
    <w:p w:rsidR="007E408C" w:rsidRPr="0032224D" w:rsidRDefault="007E408C" w:rsidP="0028192D">
      <w:pPr>
        <w:pStyle w:val="ListParagraph"/>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междисциплинарное.</w:t>
      </w:r>
    </w:p>
    <w:p w:rsidR="007E408C" w:rsidRPr="0032224D" w:rsidRDefault="007E408C" w:rsidP="0058097B">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Основными формами организации УИД во внеурочное время являются:</w:t>
      </w:r>
    </w:p>
    <w:p w:rsidR="007E408C" w:rsidRPr="0032224D" w:rsidRDefault="007E408C" w:rsidP="0028192D">
      <w:pPr>
        <w:pStyle w:val="ListParagraph"/>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конференция, семинар, дискуссия, диспут;</w:t>
      </w:r>
    </w:p>
    <w:p w:rsidR="007E408C" w:rsidRPr="0032224D" w:rsidRDefault="007E408C" w:rsidP="0028192D">
      <w:pPr>
        <w:pStyle w:val="ListParagraph"/>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брифинг, интервью, телемост;</w:t>
      </w:r>
    </w:p>
    <w:p w:rsidR="007E408C" w:rsidRPr="0032224D" w:rsidRDefault="007E408C" w:rsidP="0028192D">
      <w:pPr>
        <w:pStyle w:val="ListParagraph"/>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исследовательская практика, образовательные экспедиции, походы, поездки, экскурсии;</w:t>
      </w:r>
    </w:p>
    <w:p w:rsidR="007E408C" w:rsidRPr="0032224D" w:rsidRDefault="007E408C" w:rsidP="0028192D">
      <w:pPr>
        <w:pStyle w:val="ListParagraph"/>
        <w:numPr>
          <w:ilvl w:val="0"/>
          <w:numId w:val="31"/>
        </w:numPr>
        <w:spacing w:after="0" w:line="240" w:lineRule="auto"/>
        <w:jc w:val="both"/>
        <w:rPr>
          <w:rFonts w:ascii="Times New Roman" w:hAnsi="Times New Roman"/>
          <w:sz w:val="24"/>
          <w:szCs w:val="24"/>
        </w:rPr>
      </w:pPr>
      <w:r w:rsidRPr="0032224D">
        <w:rPr>
          <w:rFonts w:ascii="Times New Roman" w:hAnsi="Times New Roman"/>
          <w:sz w:val="24"/>
          <w:szCs w:val="24"/>
        </w:rPr>
        <w:t>научно-исследовательское общество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УИД во внеурочное время используются следующие формы предъявления результатов:</w:t>
      </w:r>
    </w:p>
    <w:p w:rsidR="007E408C" w:rsidRPr="0032224D" w:rsidRDefault="007E408C" w:rsidP="0028192D">
      <w:pPr>
        <w:pStyle w:val="ListParagraph"/>
        <w:numPr>
          <w:ilvl w:val="0"/>
          <w:numId w:val="32"/>
        </w:numPr>
        <w:spacing w:after="0" w:line="240" w:lineRule="auto"/>
        <w:jc w:val="both"/>
        <w:rPr>
          <w:rFonts w:ascii="Times New Roman" w:hAnsi="Times New Roman"/>
          <w:sz w:val="24"/>
          <w:szCs w:val="24"/>
        </w:rPr>
      </w:pPr>
      <w:r w:rsidRPr="0032224D">
        <w:rPr>
          <w:rFonts w:ascii="Times New Roman" w:hAnsi="Times New Roman"/>
          <w:sz w:val="24"/>
          <w:szCs w:val="24"/>
        </w:rPr>
        <w:t>письменная исследовательская работа (эссе, доклад, реферат);</w:t>
      </w:r>
    </w:p>
    <w:p w:rsidR="007E408C" w:rsidRPr="0032224D" w:rsidRDefault="007E408C" w:rsidP="0028192D">
      <w:pPr>
        <w:pStyle w:val="ListParagraph"/>
        <w:numPr>
          <w:ilvl w:val="0"/>
          <w:numId w:val="3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УИД педагоги МБОУ «СОШ №30»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оценки результатов УИД учитывается то, насколько обучающимся в рамках проведения исследования удалось продемонстрировать базовые исследовательские действия:</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28192D">
      <w:pPr>
        <w:pStyle w:val="ListParagraph"/>
        <w:numPr>
          <w:ilvl w:val="0"/>
          <w:numId w:val="33"/>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408C" w:rsidRPr="0032224D" w:rsidRDefault="007E408C" w:rsidP="0028192D">
      <w:pPr>
        <w:pStyle w:val="ListParagraph"/>
        <w:numPr>
          <w:ilvl w:val="0"/>
          <w:numId w:val="3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408C" w:rsidRPr="0032224D" w:rsidRDefault="007E408C" w:rsidP="0028192D">
      <w:pPr>
        <w:pStyle w:val="ListParagraph"/>
        <w:numPr>
          <w:ilvl w:val="0"/>
          <w:numId w:val="3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E408C" w:rsidRPr="0032224D" w:rsidRDefault="007E408C" w:rsidP="0058097B">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ПД обучающимися включает в себя ряд этапов:</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анализ и формулирование проблемы;</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формулирование темы проекта;</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постановка цели и задач проекта;</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составление плана работы;</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сбор информации/исследование;</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выполнение технологического этапа;</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подготовка и защита проекта;</w:t>
      </w:r>
    </w:p>
    <w:p w:rsidR="007E408C" w:rsidRPr="0032224D" w:rsidRDefault="007E408C" w:rsidP="0028192D">
      <w:pPr>
        <w:pStyle w:val="ListParagraph"/>
        <w:numPr>
          <w:ilvl w:val="0"/>
          <w:numId w:val="35"/>
        </w:numPr>
        <w:spacing w:after="0" w:line="240" w:lineRule="auto"/>
        <w:jc w:val="both"/>
        <w:rPr>
          <w:rFonts w:ascii="Times New Roman" w:hAnsi="Times New Roman"/>
          <w:sz w:val="24"/>
          <w:szCs w:val="24"/>
        </w:rPr>
      </w:pPr>
      <w:r w:rsidRPr="0032224D">
        <w:rPr>
          <w:rFonts w:ascii="Times New Roman" w:hAnsi="Times New Roman"/>
          <w:sz w:val="24"/>
          <w:szCs w:val="24"/>
        </w:rPr>
        <w:t>рефлексия, анализ результатов выполнения проекта, оценка качества выполнения.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организации ПД педагоги МБОУ «СОШ №30» учитывают, что в любом проекте должна присутствовать исследовательская составляющая, в связи с чем обучающихся ориентируют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ПД обучающихся в урочное время педагоги МБОУ «СОШ №30» используют реализацию двух основных направлений проектирования:</w:t>
      </w:r>
    </w:p>
    <w:p w:rsidR="007E408C" w:rsidRPr="0032224D" w:rsidRDefault="007E408C" w:rsidP="0028192D">
      <w:pPr>
        <w:pStyle w:val="ListParagraph"/>
        <w:numPr>
          <w:ilvl w:val="0"/>
          <w:numId w:val="36"/>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проекты;</w:t>
      </w:r>
    </w:p>
    <w:p w:rsidR="007E408C" w:rsidRPr="0032224D" w:rsidRDefault="007E408C" w:rsidP="0028192D">
      <w:pPr>
        <w:pStyle w:val="ListParagraph"/>
        <w:numPr>
          <w:ilvl w:val="0"/>
          <w:numId w:val="36"/>
        </w:numPr>
        <w:spacing w:after="0" w:line="240" w:lineRule="auto"/>
        <w:jc w:val="both"/>
        <w:rPr>
          <w:rFonts w:ascii="Times New Roman" w:hAnsi="Times New Roman"/>
          <w:sz w:val="24"/>
          <w:szCs w:val="24"/>
        </w:rPr>
      </w:pPr>
      <w:r w:rsidRPr="0032224D">
        <w:rPr>
          <w:rFonts w:ascii="Times New Roman" w:hAnsi="Times New Roman"/>
          <w:sz w:val="24"/>
          <w:szCs w:val="24"/>
        </w:rPr>
        <w:t>метапредметные проекты.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Используются следующие формы организации проектной деятельности обучающихся:</w:t>
      </w:r>
    </w:p>
    <w:p w:rsidR="007E408C" w:rsidRPr="0032224D" w:rsidRDefault="007E408C" w:rsidP="0028192D">
      <w:pPr>
        <w:pStyle w:val="ListParagraph"/>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монопроект (использование содержания одного предмета);</w:t>
      </w:r>
    </w:p>
    <w:p w:rsidR="007E408C" w:rsidRPr="0032224D" w:rsidRDefault="007E408C" w:rsidP="0028192D">
      <w:pPr>
        <w:pStyle w:val="ListParagraph"/>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7E408C" w:rsidRPr="0032224D" w:rsidRDefault="007E408C" w:rsidP="0028192D">
      <w:pPr>
        <w:pStyle w:val="ListParagraph"/>
        <w:numPr>
          <w:ilvl w:val="0"/>
          <w:numId w:val="37"/>
        </w:numPr>
        <w:spacing w:after="0" w:line="240" w:lineRule="auto"/>
        <w:jc w:val="both"/>
        <w:rPr>
          <w:rFonts w:ascii="Times New Roman" w:hAnsi="Times New Roman"/>
          <w:sz w:val="24"/>
          <w:szCs w:val="24"/>
        </w:rPr>
      </w:pPr>
      <w:r w:rsidRPr="0032224D">
        <w:rPr>
          <w:rFonts w:ascii="Times New Roman" w:hAnsi="Times New Roman"/>
          <w:sz w:val="24"/>
          <w:szCs w:val="24"/>
        </w:rPr>
        <w:t>метапроект (использование областей знания и методов деятельности, выходящих за рамки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реализацию полноценного проекта на уроке, педагоги школы используют на уроках учебные задачи, нацеливающие обучающихся на решение следующих практико-ориентированных проблем:</w:t>
      </w:r>
    </w:p>
    <w:p w:rsidR="007E408C" w:rsidRPr="0032224D" w:rsidRDefault="007E408C" w:rsidP="0058097B">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Какое средство поможет в решении проблемы... (опишите, объясните)?</w:t>
      </w:r>
    </w:p>
    <w:p w:rsidR="007E408C" w:rsidRPr="0032224D" w:rsidRDefault="007E408C" w:rsidP="0058097B">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Каким должно быть средство для решения проблемы... (опишите, смоделируйте)?</w:t>
      </w:r>
    </w:p>
    <w:p w:rsidR="007E408C" w:rsidRPr="0032224D" w:rsidRDefault="007E408C" w:rsidP="0058097B">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Как сделать средство для решения проблемы (дайте инструкцию)?</w:t>
      </w:r>
    </w:p>
    <w:p w:rsidR="007E408C" w:rsidRPr="0032224D" w:rsidRDefault="007E408C" w:rsidP="0058097B">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Как выглядело... (опишите, реконструируйте)?</w:t>
      </w:r>
    </w:p>
    <w:p w:rsidR="007E408C" w:rsidRPr="0032224D" w:rsidRDefault="007E408C" w:rsidP="0058097B">
      <w:pPr>
        <w:pStyle w:val="ListParagraph"/>
        <w:spacing w:after="0" w:line="240" w:lineRule="auto"/>
        <w:jc w:val="both"/>
        <w:rPr>
          <w:rFonts w:ascii="Times New Roman" w:hAnsi="Times New Roman"/>
          <w:sz w:val="24"/>
          <w:szCs w:val="24"/>
        </w:rPr>
      </w:pPr>
      <w:r w:rsidRPr="0032224D">
        <w:rPr>
          <w:rFonts w:ascii="Times New Roman" w:hAnsi="Times New Roman"/>
          <w:sz w:val="24"/>
          <w:szCs w:val="24"/>
        </w:rPr>
        <w:t xml:space="preserve">Как будет выглядеть... (опишите, спрогнозируйте)?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проектной деятельности являются:</w:t>
      </w:r>
    </w:p>
    <w:p w:rsidR="007E408C" w:rsidRPr="0032224D" w:rsidRDefault="007E408C" w:rsidP="0028192D">
      <w:pPr>
        <w:pStyle w:val="ListParagraph"/>
        <w:numPr>
          <w:ilvl w:val="0"/>
          <w:numId w:val="38"/>
        </w:numPr>
        <w:spacing w:after="0" w:line="240" w:lineRule="auto"/>
        <w:jc w:val="both"/>
        <w:rPr>
          <w:rFonts w:ascii="Times New Roman" w:hAnsi="Times New Roman"/>
          <w:sz w:val="24"/>
          <w:szCs w:val="24"/>
        </w:rPr>
      </w:pPr>
      <w:r w:rsidRPr="0032224D">
        <w:rPr>
          <w:rFonts w:ascii="Times New Roman" w:hAnsi="Times New Roman"/>
          <w:sz w:val="24"/>
          <w:szCs w:val="24"/>
        </w:rPr>
        <w:t xml:space="preserve">материальный объект, макет, конструкторское изделие; </w:t>
      </w:r>
    </w:p>
    <w:p w:rsidR="007E408C" w:rsidRPr="0032224D" w:rsidRDefault="007E408C" w:rsidP="0028192D">
      <w:pPr>
        <w:pStyle w:val="ListParagraph"/>
        <w:numPr>
          <w:ilvl w:val="0"/>
          <w:numId w:val="38"/>
        </w:numPr>
        <w:spacing w:after="0" w:line="240" w:lineRule="auto"/>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учетом этого при организации ПД обучающихся во внеурочное время педагогами МБОУ «СОШ №30» реализуются следующие направления учебного проектирования:</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гуманитарное;</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социально-ориентированное;</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инженерно-техническое;</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художественно-творческое;</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спортивно-оздоровительное;</w:t>
      </w:r>
    </w:p>
    <w:p w:rsidR="007E408C" w:rsidRPr="0032224D" w:rsidRDefault="007E408C" w:rsidP="0028192D">
      <w:pPr>
        <w:pStyle w:val="ListParagraph"/>
        <w:numPr>
          <w:ilvl w:val="0"/>
          <w:numId w:val="39"/>
        </w:numPr>
        <w:spacing w:after="0" w:line="240" w:lineRule="auto"/>
        <w:jc w:val="both"/>
        <w:rPr>
          <w:rFonts w:ascii="Times New Roman" w:hAnsi="Times New Roman"/>
          <w:sz w:val="24"/>
          <w:szCs w:val="24"/>
        </w:rPr>
      </w:pPr>
      <w:r w:rsidRPr="0032224D">
        <w:rPr>
          <w:rFonts w:ascii="Times New Roman" w:hAnsi="Times New Roman"/>
          <w:sz w:val="24"/>
          <w:szCs w:val="24"/>
        </w:rPr>
        <w:t>туристско-краеведческое.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качестве основных форм организации ПД используются:</w:t>
      </w:r>
    </w:p>
    <w:p w:rsidR="007E408C" w:rsidRPr="0032224D" w:rsidRDefault="007E408C" w:rsidP="0028192D">
      <w:pPr>
        <w:pStyle w:val="ListParagraph"/>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творческие мастерские;</w:t>
      </w:r>
    </w:p>
    <w:p w:rsidR="007E408C" w:rsidRPr="0032224D" w:rsidRDefault="007E408C" w:rsidP="0028192D">
      <w:pPr>
        <w:pStyle w:val="ListParagraph"/>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экспериментальные лаборатории;</w:t>
      </w:r>
    </w:p>
    <w:p w:rsidR="007E408C" w:rsidRPr="0032224D" w:rsidRDefault="007E408C" w:rsidP="0028192D">
      <w:pPr>
        <w:pStyle w:val="ListParagraph"/>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конструкторское бюро;</w:t>
      </w:r>
    </w:p>
    <w:p w:rsidR="007E408C" w:rsidRPr="0032224D" w:rsidRDefault="007E408C" w:rsidP="0028192D">
      <w:pPr>
        <w:pStyle w:val="ListParagraph"/>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проектные недели;</w:t>
      </w:r>
    </w:p>
    <w:p w:rsidR="007E408C" w:rsidRPr="0032224D" w:rsidRDefault="007E408C" w:rsidP="0028192D">
      <w:pPr>
        <w:pStyle w:val="ListParagraph"/>
        <w:numPr>
          <w:ilvl w:val="0"/>
          <w:numId w:val="40"/>
        </w:numPr>
        <w:spacing w:after="0" w:line="240" w:lineRule="auto"/>
        <w:jc w:val="both"/>
        <w:rPr>
          <w:rFonts w:ascii="Times New Roman" w:hAnsi="Times New Roman"/>
          <w:sz w:val="24"/>
          <w:szCs w:val="24"/>
        </w:rPr>
      </w:pPr>
      <w:r w:rsidRPr="0032224D">
        <w:rPr>
          <w:rFonts w:ascii="Times New Roman" w:hAnsi="Times New Roman"/>
          <w:sz w:val="24"/>
          <w:szCs w:val="24"/>
        </w:rPr>
        <w:t>практикумы.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проектной деятельности во внеурочное время используются следующие формы:</w:t>
      </w:r>
    </w:p>
    <w:p w:rsidR="007E408C" w:rsidRPr="0032224D" w:rsidRDefault="007E408C" w:rsidP="0028192D">
      <w:pPr>
        <w:pStyle w:val="ListParagraph"/>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материальный продукт (объект, макет, конструкторское изделие и пр.);</w:t>
      </w:r>
    </w:p>
    <w:p w:rsidR="007E408C" w:rsidRPr="0032224D" w:rsidRDefault="007E408C" w:rsidP="0028192D">
      <w:pPr>
        <w:pStyle w:val="ListParagraph"/>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медийный продукт (плакат, газета, журнал, рекламная продукция, фильм и др.);</w:t>
      </w:r>
    </w:p>
    <w:p w:rsidR="007E408C" w:rsidRPr="0032224D" w:rsidRDefault="007E408C" w:rsidP="0028192D">
      <w:pPr>
        <w:pStyle w:val="ListParagraph"/>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публичное мероприятие (образовательное событие, социальное мероприятие/акция, театральная постановка и пр.);</w:t>
      </w:r>
    </w:p>
    <w:p w:rsidR="007E408C" w:rsidRPr="0032224D" w:rsidRDefault="007E408C" w:rsidP="0028192D">
      <w:pPr>
        <w:pStyle w:val="ListParagraph"/>
        <w:numPr>
          <w:ilvl w:val="0"/>
          <w:numId w:val="4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ПД педагоги МБОУ «СОШ №30»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оценке результатов УИД учитывается то, насколько обучающимся в рамках проведения исследования удалось продемонстрировать базовые проектные действия:</w:t>
      </w:r>
    </w:p>
    <w:p w:rsidR="007E408C" w:rsidRPr="0032224D" w:rsidRDefault="007E408C" w:rsidP="0028192D">
      <w:pPr>
        <w:pStyle w:val="ListParagraph"/>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проблемы, связанных с нею цели и задач;</w:t>
      </w:r>
    </w:p>
    <w:p w:rsidR="007E408C" w:rsidRPr="0032224D" w:rsidRDefault="007E408C" w:rsidP="0028192D">
      <w:pPr>
        <w:pStyle w:val="ListParagraph"/>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определить оптимальный путь решения проблемы;</w:t>
      </w:r>
    </w:p>
    <w:p w:rsidR="007E408C" w:rsidRPr="0032224D" w:rsidRDefault="007E408C" w:rsidP="0028192D">
      <w:pPr>
        <w:pStyle w:val="ListParagraph"/>
        <w:numPr>
          <w:ilvl w:val="0"/>
          <w:numId w:val="42"/>
        </w:numPr>
        <w:spacing w:after="0" w:line="240" w:lineRule="auto"/>
        <w:jc w:val="both"/>
        <w:rPr>
          <w:rFonts w:ascii="Times New Roman" w:hAnsi="Times New Roman"/>
          <w:sz w:val="24"/>
          <w:szCs w:val="24"/>
        </w:rPr>
      </w:pPr>
      <w:r w:rsidRPr="0032224D">
        <w:rPr>
          <w:rFonts w:ascii="Times New Roman" w:hAnsi="Times New Roman"/>
          <w:sz w:val="24"/>
          <w:szCs w:val="24"/>
        </w:rPr>
        <w:t>умение планировать и работать по плану;</w:t>
      </w:r>
    </w:p>
    <w:p w:rsidR="007E408C" w:rsidRPr="0032224D" w:rsidRDefault="007E408C" w:rsidP="0028192D">
      <w:pPr>
        <w:pStyle w:val="ListParagraph"/>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реализовать проектный замысел и оформить его в виде реального «продукта»;</w:t>
      </w:r>
    </w:p>
    <w:p w:rsidR="007E408C" w:rsidRPr="0032224D" w:rsidRDefault="007E408C" w:rsidP="0028192D">
      <w:pPr>
        <w:pStyle w:val="ListParagraph"/>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осуществлять самооценку деятельности и результата, взаимоценку деятельности в группе.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публичной презентации результатов проекта оценивается:</w:t>
      </w:r>
    </w:p>
    <w:p w:rsidR="007E408C" w:rsidRPr="0032224D" w:rsidRDefault="007E408C" w:rsidP="0028192D">
      <w:pPr>
        <w:pStyle w:val="ListParagraph"/>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408C" w:rsidRPr="0032224D" w:rsidRDefault="007E408C" w:rsidP="0028192D">
      <w:pPr>
        <w:pStyle w:val="ListParagraph"/>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408C" w:rsidRPr="0032224D" w:rsidRDefault="007E408C" w:rsidP="0028192D">
      <w:pPr>
        <w:pStyle w:val="ListParagraph"/>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письменного текста (соответствие плану, оформление работы, грамотность изложения);</w:t>
      </w:r>
    </w:p>
    <w:p w:rsidR="007E408C" w:rsidRPr="0032224D" w:rsidRDefault="007E408C" w:rsidP="0028192D">
      <w:pPr>
        <w:pStyle w:val="ListParagraph"/>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2.2.3.</w:t>
      </w:r>
      <w:r w:rsidRPr="0032224D">
        <w:rPr>
          <w:rFonts w:ascii="Times New Roman" w:hAnsi="Times New Roman"/>
          <w:b/>
          <w:sz w:val="24"/>
          <w:szCs w:val="24"/>
        </w:rPr>
        <w:tab/>
        <w:t>Организационный раздел</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Формы взаимодействия участников образовательной деятельности при создании и реализации программы формирования универсальных учебных действий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C целью разработки и реализации программы формирования УУД в МБОУ «СОШ №30» создана рабочая группа, реализующая свою деятельность по следующим направлениям:</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плана координации деятельности учителей-предметников, направленной на формирование универсальных учебных;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общего алгоритма (технологической схемы) урока, имеющего два целевых фокуса: предметный и метапредметный;</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и проведение методических семинаров с педагогами-предметниками и школьным психолог по анализу и способам минимизации рисков развития УУД у учащихся;</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организация разъяснительной/просветительской работы с родителями по проблемам развития УУД у учащихся;</w:t>
      </w:r>
    </w:p>
    <w:p w:rsidR="007E408C" w:rsidRPr="0032224D" w:rsidRDefault="007E408C" w:rsidP="0028192D">
      <w:pPr>
        <w:pStyle w:val="ListParagraph"/>
        <w:numPr>
          <w:ilvl w:val="0"/>
          <w:numId w:val="4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организация отражения результатов работы по формированию УУД учащихся на сайте образовательной организации. </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Рабочая группа разрабатывает с соблюдением необходимых процедур контроля, коррекции и согласования конкретные процедуры по формированию УУД, которые  утверждаются руководителем.</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подготовительном этапе рабочая группа МБОУ «СОШ №30» проводит следующие аналитические работы:</w:t>
      </w:r>
    </w:p>
    <w:p w:rsidR="007E408C" w:rsidRPr="0032224D" w:rsidRDefault="007E408C" w:rsidP="0028192D">
      <w:pPr>
        <w:pStyle w:val="ListParagraph"/>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рассматривает, какие рекомендательные, теоретические, методические материалы могут быть использованы в МБОУ «СОШ №30» для наиболее эффективного выполнения задач программы;</w:t>
      </w:r>
    </w:p>
    <w:p w:rsidR="007E408C" w:rsidRPr="0032224D" w:rsidRDefault="007E408C" w:rsidP="0028192D">
      <w:pPr>
        <w:pStyle w:val="ListParagraph"/>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E408C" w:rsidRPr="0032224D" w:rsidRDefault="007E408C" w:rsidP="0028192D">
      <w:pPr>
        <w:pStyle w:val="ListParagraph"/>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анализирует результаты учащихся по линии развития УУД на предыдущем уровне;</w:t>
      </w:r>
    </w:p>
    <w:p w:rsidR="007E408C" w:rsidRPr="0032224D" w:rsidRDefault="007E408C" w:rsidP="0028192D">
      <w:pPr>
        <w:pStyle w:val="ListParagraph"/>
        <w:numPr>
          <w:ilvl w:val="0"/>
          <w:numId w:val="4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анализирует и обсуждает опыт применения успешных практик, в том числе с использованием информационных ресурсов МБОУ «СОШ №30».</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основном этапе проводится работа по разработке общей стратегии развития УУД, организации и механизма реализации задач программы, разрабатываются специальные требования к условиям реализации программы развития УУД.</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На заключительном этапе рабочей группой проводится обсуждение хода реализации программы на школьных методических семинарах, педагогических советах.</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в МБОУ «СОШ №30» регулярно проводятся заседания учителей-предметников, совещаний при директоре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ind w:firstLine="709"/>
        <w:jc w:val="both"/>
        <w:rPr>
          <w:rFonts w:ascii="Times New Roman" w:hAnsi="Times New Roman"/>
          <w:sz w:val="24"/>
          <w:szCs w:val="24"/>
        </w:rPr>
      </w:pPr>
    </w:p>
    <w:p w:rsidR="007E408C" w:rsidRPr="0032224D" w:rsidRDefault="007E408C">
      <w:r w:rsidRPr="0032224D">
        <w:br w:type="page"/>
      </w:r>
    </w:p>
    <w:p w:rsidR="007E408C" w:rsidRPr="0032224D" w:rsidRDefault="007E408C" w:rsidP="00527B75">
      <w:pPr>
        <w:widowControl w:val="0"/>
        <w:numPr>
          <w:ilvl w:val="0"/>
          <w:numId w:val="216"/>
        </w:numPr>
        <w:tabs>
          <w:tab w:val="left" w:pos="462"/>
        </w:tabs>
        <w:spacing w:after="0" w:line="240" w:lineRule="auto"/>
        <w:jc w:val="center"/>
        <w:outlineLvl w:val="4"/>
        <w:rPr>
          <w:rStyle w:val="53"/>
          <w:rFonts w:ascii="Times New Roman" w:hAnsi="Times New Roman" w:cs="Times New Roman"/>
          <w:b/>
          <w:color w:val="auto"/>
          <w:sz w:val="24"/>
          <w:szCs w:val="24"/>
        </w:rPr>
      </w:pPr>
      <w:bookmarkStart w:id="139" w:name="bookmark959"/>
      <w:r w:rsidRPr="0032224D">
        <w:rPr>
          <w:rStyle w:val="53"/>
          <w:rFonts w:ascii="Times New Roman" w:hAnsi="Times New Roman" w:cs="Times New Roman"/>
          <w:b/>
          <w:color w:val="auto"/>
          <w:sz w:val="24"/>
          <w:szCs w:val="24"/>
        </w:rPr>
        <w:t>РАБОЧАЯ ПРОГРАММА ВОСПИТАНИЯ</w:t>
      </w:r>
      <w:bookmarkEnd w:id="139"/>
    </w:p>
    <w:p w:rsidR="007E408C" w:rsidRPr="0032224D" w:rsidRDefault="007E408C" w:rsidP="00B160C9">
      <w:pPr>
        <w:widowControl w:val="0"/>
        <w:tabs>
          <w:tab w:val="left" w:pos="462"/>
        </w:tabs>
        <w:spacing w:after="0" w:line="240" w:lineRule="auto"/>
        <w:outlineLvl w:val="4"/>
        <w:rPr>
          <w:rFonts w:ascii="Times New Roman" w:hAnsi="Times New Roman"/>
          <w:b/>
          <w:sz w:val="24"/>
          <w:szCs w:val="24"/>
        </w:rPr>
      </w:pPr>
    </w:p>
    <w:p w:rsidR="007E408C" w:rsidRPr="0032224D" w:rsidRDefault="007E408C" w:rsidP="00527B75">
      <w:pPr>
        <w:widowControl w:val="0"/>
        <w:numPr>
          <w:ilvl w:val="0"/>
          <w:numId w:val="217"/>
        </w:numPr>
        <w:tabs>
          <w:tab w:val="left" w:pos="639"/>
        </w:tabs>
        <w:spacing w:after="0" w:line="240" w:lineRule="auto"/>
        <w:jc w:val="both"/>
        <w:outlineLvl w:val="3"/>
        <w:rPr>
          <w:rStyle w:val="4"/>
          <w:rFonts w:ascii="Times New Roman" w:hAnsi="Times New Roman" w:cs="Times New Roman"/>
          <w:b w:val="0"/>
          <w:bCs w:val="0"/>
          <w:color w:val="auto"/>
          <w:sz w:val="24"/>
          <w:szCs w:val="24"/>
        </w:rPr>
      </w:pPr>
      <w:bookmarkStart w:id="140" w:name="bookmark960"/>
      <w:r w:rsidRPr="0032224D">
        <w:rPr>
          <w:rStyle w:val="4"/>
          <w:rFonts w:ascii="Times New Roman" w:hAnsi="Times New Roman" w:cs="Times New Roman"/>
          <w:color w:val="auto"/>
          <w:sz w:val="24"/>
          <w:szCs w:val="24"/>
        </w:rPr>
        <w:t>Пояснительная записка</w:t>
      </w:r>
      <w:bookmarkEnd w:id="140"/>
    </w:p>
    <w:p w:rsidR="007E408C" w:rsidRPr="0032224D" w:rsidRDefault="007E408C" w:rsidP="00F0025E">
      <w:pPr>
        <w:widowControl w:val="0"/>
        <w:tabs>
          <w:tab w:val="left" w:pos="639"/>
        </w:tabs>
        <w:spacing w:after="0" w:line="240" w:lineRule="auto"/>
        <w:jc w:val="both"/>
        <w:outlineLvl w:val="3"/>
      </w:pPr>
      <w:r w:rsidRPr="0032224D">
        <w:rPr>
          <w:rFonts w:ascii="Times New Roman" w:hAnsi="Times New Roman"/>
          <w:sz w:val="24"/>
          <w:szCs w:val="24"/>
        </w:rPr>
        <w:tab/>
        <w:t>Рабочая программа воспитания МБОУ «СОШ №30» разработана на основе Федеральной рабочей программы воспитания,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основного общего образования, Концепцией духовно-нравственного развития и воспитания личности гражданина России.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центре рабочей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образования.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w:t>
      </w:r>
    </w:p>
    <w:p w:rsidR="007E408C" w:rsidRPr="0032224D" w:rsidRDefault="007E408C" w:rsidP="00527B75">
      <w:pPr>
        <w:pStyle w:val="ListParagraph"/>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предназначена для планирования и организации системной воспитательной деятельности в МБОУ «СОШ №30»;</w:t>
      </w:r>
    </w:p>
    <w:p w:rsidR="007E408C" w:rsidRPr="0032224D" w:rsidRDefault="007E408C" w:rsidP="00527B75">
      <w:pPr>
        <w:pStyle w:val="ListParagraph"/>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разрабатывается и утверждается с участием коллегиальных органов управления МБОУ «СОШ №30», в том числе советов обучающихся, советов родителей (законных представителей);</w:t>
      </w:r>
    </w:p>
    <w:p w:rsidR="007E408C" w:rsidRPr="0032224D" w:rsidRDefault="007E408C" w:rsidP="00527B75">
      <w:pPr>
        <w:pStyle w:val="ListParagraph"/>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E408C" w:rsidRPr="0032224D" w:rsidRDefault="007E408C" w:rsidP="00527B75">
      <w:pPr>
        <w:pStyle w:val="ListParagraph"/>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E408C" w:rsidRPr="0032224D" w:rsidRDefault="007E408C" w:rsidP="00527B75">
      <w:pPr>
        <w:pStyle w:val="ListParagraph"/>
        <w:widowControl w:val="0"/>
        <w:numPr>
          <w:ilvl w:val="0"/>
          <w:numId w:val="222"/>
        </w:numPr>
        <w:tabs>
          <w:tab w:val="left" w:pos="426"/>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предусматривает историческое просвещение, формирование российской и гражданской идентичности обучающихся.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МБОУ «СОШ №30» включает три раздела: целевой, содержательный, организационный.</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2.3.2. Целевой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Содержание воспитания обучающихся в МБОУ «СОШ №30»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Воспитательная деятельность в МБОУ «СОШ №30»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E408C" w:rsidRPr="0032224D" w:rsidRDefault="007E408C" w:rsidP="007D0772">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Цель воспитания обучающихся в МБОУ «СОШ №30»:</w:t>
      </w:r>
    </w:p>
    <w:p w:rsidR="007E408C" w:rsidRPr="0032224D" w:rsidRDefault="007E408C" w:rsidP="00527B75">
      <w:pPr>
        <w:pStyle w:val="ListParagraph"/>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E408C" w:rsidRPr="0032224D" w:rsidRDefault="007E408C" w:rsidP="00527B75">
      <w:pPr>
        <w:pStyle w:val="ListParagraph"/>
        <w:widowControl w:val="0"/>
        <w:numPr>
          <w:ilvl w:val="0"/>
          <w:numId w:val="223"/>
        </w:numPr>
        <w:tabs>
          <w:tab w:val="left" w:pos="426"/>
          <w:tab w:val="left" w:pos="709"/>
          <w:tab w:val="left" w:pos="851"/>
          <w:tab w:val="left" w:pos="1134"/>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Задачи воспитания обучающихся в МБОУ «СОШ №30»:</w:t>
      </w:r>
    </w:p>
    <w:p w:rsidR="007E408C" w:rsidRPr="0032224D" w:rsidRDefault="007E408C" w:rsidP="00527B75">
      <w:pPr>
        <w:pStyle w:val="ListParagraph"/>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E408C" w:rsidRPr="0032224D" w:rsidRDefault="007E408C" w:rsidP="00527B75">
      <w:pPr>
        <w:pStyle w:val="ListParagraph"/>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7E408C" w:rsidRPr="0032224D" w:rsidRDefault="007E408C" w:rsidP="00527B75">
      <w:pPr>
        <w:pStyle w:val="ListParagraph"/>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E408C" w:rsidRPr="0032224D" w:rsidRDefault="007E408C" w:rsidP="00527B75">
      <w:pPr>
        <w:pStyle w:val="ListParagraph"/>
        <w:widowControl w:val="0"/>
        <w:numPr>
          <w:ilvl w:val="0"/>
          <w:numId w:val="224"/>
        </w:numPr>
        <w:tabs>
          <w:tab w:val="left" w:pos="426"/>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достижение личностных результатов освоения общеобразовательных программ в соответствии с ФГОС ООО.</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Личностные результаты освоения обучающимися образовательных программ включают:</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сформированность ценностей самостоятельности и инициативы;</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готовность обучающихся к саморазвитию, самостоятельности и личностному самоопределению;</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наличие мотивации к целенаправленной социально значимой деятельности;</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Воспитательная деятельность в МБОУ «СОШ №30»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E408C" w:rsidRPr="0032224D" w:rsidRDefault="007E408C" w:rsidP="00E43830">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Программа воспитания реализуется в единстве учебной и воспитательной деятельности МБОУ «СОШ №30»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окружающей среде на основе российских традиционных духовных ценностей, навыков охраны, защиты, восстановления природы, окружающей среды.</w:t>
      </w:r>
    </w:p>
    <w:p w:rsidR="007E408C" w:rsidRPr="0032224D" w:rsidRDefault="007E408C" w:rsidP="0076391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E408C" w:rsidRPr="0032224D" w:rsidRDefault="007E408C" w:rsidP="00CD598D">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Требования к личностным результатам освоения обучающимися ООП ООО установлены ФГОС ООО. На основании этих требований определяются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МБОУ «СОШ №30» для выполнения требований ФГОС ООО.</w:t>
      </w:r>
    </w:p>
    <w:p w:rsidR="007E408C" w:rsidRPr="0032224D" w:rsidRDefault="007E408C" w:rsidP="00CD598D">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E408C" w:rsidRPr="0032224D" w:rsidRDefault="007E408C" w:rsidP="00CD598D">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Целевые ориентиры результатов воспитания на уровне основного общего образования.</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1. Гражданско-патриотическое воспитание:</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знающий и любящий свою малую родину, свой край, имеющий представление о Родине - России, её территории, расположении;</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7E408C" w:rsidRPr="0032224D" w:rsidRDefault="007E408C" w:rsidP="00527B75">
      <w:pPr>
        <w:pStyle w:val="ListParagraph"/>
        <w:widowControl w:val="0"/>
        <w:numPr>
          <w:ilvl w:val="0"/>
          <w:numId w:val="224"/>
        </w:numPr>
        <w:tabs>
          <w:tab w:val="left" w:pos="426"/>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2. Духовно-нравственное воспитание:</w:t>
      </w:r>
    </w:p>
    <w:p w:rsidR="007E408C" w:rsidRPr="0032224D" w:rsidRDefault="007E408C" w:rsidP="00527B75">
      <w:pPr>
        <w:pStyle w:val="ListParagraph"/>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7E408C" w:rsidRPr="0032224D" w:rsidRDefault="007E408C" w:rsidP="00527B75">
      <w:pPr>
        <w:pStyle w:val="ListParagraph"/>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7E408C" w:rsidRPr="0032224D" w:rsidRDefault="007E408C" w:rsidP="00527B75">
      <w:pPr>
        <w:pStyle w:val="ListParagraph"/>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E408C" w:rsidRPr="0032224D" w:rsidRDefault="007E408C" w:rsidP="00527B75">
      <w:pPr>
        <w:pStyle w:val="ListParagraph"/>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7E408C" w:rsidRPr="0032224D" w:rsidRDefault="007E408C" w:rsidP="00527B75">
      <w:pPr>
        <w:pStyle w:val="ListParagraph"/>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E408C" w:rsidRPr="0032224D" w:rsidRDefault="007E408C" w:rsidP="00527B75">
      <w:pPr>
        <w:pStyle w:val="ListParagraph"/>
        <w:widowControl w:val="0"/>
        <w:numPr>
          <w:ilvl w:val="0"/>
          <w:numId w:val="225"/>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3. Эстетическое воспитание:</w:t>
      </w:r>
    </w:p>
    <w:p w:rsidR="007E408C" w:rsidRPr="0032224D" w:rsidRDefault="007E408C" w:rsidP="00527B75">
      <w:pPr>
        <w:pStyle w:val="ListParagraph"/>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способный воспринимать и чувствовать прекрасное в быту, природе, искусстве, творчестве людей;</w:t>
      </w:r>
    </w:p>
    <w:p w:rsidR="007E408C" w:rsidRPr="0032224D" w:rsidRDefault="007E408C" w:rsidP="00527B75">
      <w:pPr>
        <w:pStyle w:val="ListParagraph"/>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проявляющий интерес и уважение к отечественной и мировой художественной культуре;</w:t>
      </w:r>
    </w:p>
    <w:p w:rsidR="007E408C" w:rsidRPr="0032224D" w:rsidRDefault="007E408C" w:rsidP="00527B75">
      <w:pPr>
        <w:pStyle w:val="ListParagraph"/>
        <w:widowControl w:val="0"/>
        <w:numPr>
          <w:ilvl w:val="0"/>
          <w:numId w:val="226"/>
        </w:numPr>
        <w:tabs>
          <w:tab w:val="left" w:pos="639"/>
        </w:tabs>
        <w:spacing w:after="0" w:line="240" w:lineRule="auto"/>
        <w:ind w:left="0" w:firstLine="851"/>
        <w:jc w:val="both"/>
        <w:outlineLvl w:val="3"/>
        <w:rPr>
          <w:rFonts w:ascii="Times New Roman" w:hAnsi="Times New Roman"/>
          <w:sz w:val="24"/>
          <w:szCs w:val="24"/>
        </w:rPr>
      </w:pPr>
      <w:r w:rsidRPr="0032224D">
        <w:rPr>
          <w:rFonts w:ascii="Times New Roman" w:hAnsi="Times New Roman"/>
          <w:sz w:val="24"/>
          <w:szCs w:val="24"/>
        </w:rPr>
        <w:t>проявляющий стремление к самовыражению в разных видах художественной деятельности, искусстве.</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4. Физическое воспитание, формирование культуры здоровья и эмоционального благополучия:</w:t>
      </w:r>
    </w:p>
    <w:p w:rsidR="007E408C" w:rsidRPr="0032224D" w:rsidRDefault="007E408C" w:rsidP="00527B75">
      <w:pPr>
        <w:pStyle w:val="ListParagraph"/>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E408C" w:rsidRPr="0032224D" w:rsidRDefault="007E408C" w:rsidP="00527B75">
      <w:pPr>
        <w:pStyle w:val="ListParagraph"/>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7E408C" w:rsidRPr="0032224D" w:rsidRDefault="007E408C" w:rsidP="00527B75">
      <w:pPr>
        <w:pStyle w:val="ListParagraph"/>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ориентированный на физическое развитие с учётом возможностей здоровья, занятия физкультурой и спортом;</w:t>
      </w:r>
    </w:p>
    <w:p w:rsidR="007E408C" w:rsidRPr="0032224D" w:rsidRDefault="007E408C" w:rsidP="00527B75">
      <w:pPr>
        <w:pStyle w:val="ListParagraph"/>
        <w:widowControl w:val="0"/>
        <w:numPr>
          <w:ilvl w:val="0"/>
          <w:numId w:val="227"/>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5. Трудовое воспитание:</w:t>
      </w:r>
    </w:p>
    <w:p w:rsidR="007E408C" w:rsidRPr="0032224D" w:rsidRDefault="007E408C" w:rsidP="00527B75">
      <w:pPr>
        <w:pStyle w:val="ListParagraph"/>
        <w:widowControl w:val="0"/>
        <w:numPr>
          <w:ilvl w:val="0"/>
          <w:numId w:val="228"/>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rsidR="007E408C" w:rsidRPr="0032224D" w:rsidRDefault="007E408C" w:rsidP="00527B75">
      <w:pPr>
        <w:pStyle w:val="ListParagraph"/>
        <w:widowControl w:val="0"/>
        <w:numPr>
          <w:ilvl w:val="0"/>
          <w:numId w:val="228"/>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участвующий в различных видах доступного по возрасту труда, трудовой деятельности.</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6. Экологическое воспитание:</w:t>
      </w:r>
    </w:p>
    <w:p w:rsidR="007E408C" w:rsidRPr="0032224D" w:rsidRDefault="007E408C" w:rsidP="00527B75">
      <w:pPr>
        <w:pStyle w:val="ListParagraph"/>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7E408C" w:rsidRPr="0032224D" w:rsidRDefault="007E408C" w:rsidP="00527B75">
      <w:pPr>
        <w:pStyle w:val="ListParagraph"/>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7E408C" w:rsidRPr="0032224D" w:rsidRDefault="007E408C" w:rsidP="00527B75">
      <w:pPr>
        <w:pStyle w:val="ListParagraph"/>
        <w:widowControl w:val="0"/>
        <w:numPr>
          <w:ilvl w:val="0"/>
          <w:numId w:val="229"/>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выражающий готовность в своей деятельности придерживаться экологических норм.</w:t>
      </w:r>
    </w:p>
    <w:p w:rsidR="007E408C" w:rsidRPr="0032224D" w:rsidRDefault="007E408C" w:rsidP="00CD598D">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7. Ценности научного познания:</w:t>
      </w:r>
    </w:p>
    <w:p w:rsidR="007E408C" w:rsidRPr="0032224D" w:rsidRDefault="007E408C" w:rsidP="00527B75">
      <w:pPr>
        <w:pStyle w:val="ListParagraph"/>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E408C" w:rsidRPr="0032224D" w:rsidRDefault="007E408C" w:rsidP="00527B75">
      <w:pPr>
        <w:pStyle w:val="ListParagraph"/>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E408C" w:rsidRPr="0032224D" w:rsidRDefault="007E408C" w:rsidP="00527B75">
      <w:pPr>
        <w:pStyle w:val="ListParagraph"/>
        <w:widowControl w:val="0"/>
        <w:numPr>
          <w:ilvl w:val="0"/>
          <w:numId w:val="230"/>
        </w:numPr>
        <w:tabs>
          <w:tab w:val="left" w:pos="639"/>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E408C" w:rsidRPr="0032224D" w:rsidRDefault="007E408C" w:rsidP="00E75360">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CD598D">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2.3.3. Содержательный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Процесс воспитания в МБОУ «СОШ №30» основывается на следующих принципах взаимодействия педагогических работников и обучающихся:</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МБОУ «СОШ №30»;</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ориентир на создание в МБОУ «СОШ №30»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процесса воспитания главным образом через создание в МБОУ «СОШ №30»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системность, целесообразность и нешаблонность воспитания как условия его эффективности.</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Основными традициями воспитания в МБОУ «СОШ №30» являются следующие:</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МБОУ «СОШ №30»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педагогические работники МБОУ «СОШ №30»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ключевой фигурой воспитания в МБОУ «СОШ №30»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непосредственной близости МБОУ «СОШ №30» находятся учреждения дополнительного образования (Детская музыкальная школа № 5, Детская школа искусств № 2, Центр Детского и Юношеского Туризма и Экскурсий, Центр детского, юношеского технического творчества № 2, Центр Дополнительного Образования «Лидер»), учреждения культуры и спорта (Центральной библиотеки им. А.С. Пушкина, Дворец спорта им. Святого Александра Невского, Дворец спорта «Аркада» теннисный центр «ТеннХаус», кинотеатр «Синема5»). На базе школы осуществляют свою деятельность на договорной основе спортивные школы: МБУ ДО «ЦДЮТиЭ», СДЮСШОР-1, МБУ СШ «Юность», СШОР №2 и др. Эти условия дают возможность максимально использовать образовательный потенциал, материальную базу и кадровые ресурсы учреждений дополнительного образования для организации воспитательного процесса в школе.</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Значимыми партнёрами школы являются 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Шефскую помощь оказывает автотранспортный цех ОЭМК ООО УК «Металлоинвест». Заключены договоры о взаимодействии с ООО «Фабрика социального питания», МАУ «Центр молодёжных инициатив», МБУ ДО «ЦДО «Одарённость».</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контексте социальной деятельности МБОУ «СОШ №30» сотрудничает со следующими организациями: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3653"/>
        <w:gridCol w:w="5528"/>
      </w:tblGrid>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w:t>
            </w:r>
          </w:p>
        </w:tc>
        <w:tc>
          <w:tcPr>
            <w:tcW w:w="3653"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Социальные партнеры</w:t>
            </w:r>
          </w:p>
        </w:tc>
        <w:tc>
          <w:tcPr>
            <w:tcW w:w="5528" w:type="dxa"/>
          </w:tcPr>
          <w:p w:rsidR="007E408C" w:rsidRPr="0032224D" w:rsidRDefault="007E408C">
            <w:pPr>
              <w:widowControl w:val="0"/>
              <w:tabs>
                <w:tab w:val="left" w:pos="142"/>
              </w:tabs>
              <w:suppressAutoHyphens/>
              <w:autoSpaceDE w:val="0"/>
              <w:spacing w:after="0" w:line="240" w:lineRule="auto"/>
              <w:jc w:val="center"/>
              <w:rPr>
                <w:rFonts w:ascii="Times New Roman" w:hAnsi="Times New Roman"/>
                <w:b/>
                <w:szCs w:val="24"/>
                <w:lang w:val="en-US" w:eastAsia="ar-SA"/>
              </w:rPr>
            </w:pPr>
            <w:r w:rsidRPr="0032224D">
              <w:rPr>
                <w:rFonts w:ascii="Times New Roman" w:hAnsi="Times New Roman"/>
                <w:b/>
                <w:szCs w:val="24"/>
              </w:rPr>
              <w:t>Содержание деятельности</w:t>
            </w:r>
          </w:p>
        </w:tc>
      </w:tr>
      <w:tr w:rsidR="007E408C" w:rsidRPr="0032224D" w:rsidTr="00F0025E">
        <w:trPr>
          <w:trHeight w:val="477"/>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1</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СМИ «Веснушка», «Педагог. Вожатый. Родитель»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Обмен информацией, возможности выступлений на страницах городских газет</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2</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Храмы Старооскольского городского округа</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Организация экскурсий, тематических встреч</w:t>
            </w:r>
          </w:p>
        </w:tc>
      </w:tr>
      <w:tr w:rsidR="007E408C" w:rsidRPr="0032224D" w:rsidTr="00F0025E">
        <w:trPr>
          <w:trHeight w:val="833"/>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3</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Музей (краеведческий, Диорама, литературный музей народной культуры, художественный музеи)</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Организация экскурсий,  участие в проводимых мероприятиях. </w:t>
            </w:r>
          </w:p>
        </w:tc>
      </w:tr>
      <w:tr w:rsidR="007E408C" w:rsidRPr="0032224D" w:rsidTr="00F0025E">
        <w:trPr>
          <w:trHeight w:val="756"/>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4</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Белгородская филармония Старооскольский театр для детей и молодежи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Музыкальные лектории, просмотр спектаклей, зрительские конференции, встречи с артистами </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5</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Центры дополнительного образования</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Помощь в выборе учащимися занятий по интересам</w:t>
            </w:r>
          </w:p>
        </w:tc>
      </w:tr>
      <w:tr w:rsidR="007E408C" w:rsidRPr="0032224D" w:rsidTr="00F0025E">
        <w:trPr>
          <w:trHeight w:val="495"/>
        </w:trPr>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6</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Детско – юношеские спортивные школы</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Привлечение учащихся к занятиям спорта. </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7</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Центр юношеского туризма  и экскурсий</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Проведение слетов, походов, экскурсий, исследовательская работа</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8</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МБОУ «Центр психолого-медико-социального сопровождения»</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Совместная работа с детьми, семьями</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9</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Областное государственное бюджетное учреждение здравоохранения «Старооскольский наркологический диспансер»</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Лекции для учащихся, родителей, педагогов</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10</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Российский красный крест</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Акции, конкурсы, лекции для учащихся</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11</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Управление по делам молодежи Старооскольского городского округа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Участие в социально-значимых делах (акциях, операциях, рейдах в микрорайоне, трудовые десанты учащихся и молодежи микрорайона)</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12</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УДН и ОДН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Помощь  подросткам,  родителям</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13</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ВУЗы и ССУЗы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Профориентация. Дни открытых дверей, участие учащихся в конкурсах, конференциях проводимых учреждениями средних профессиональных ы высших заведений</w:t>
            </w:r>
          </w:p>
        </w:tc>
      </w:tr>
      <w:tr w:rsidR="007E408C" w:rsidRPr="0032224D" w:rsidTr="00F0025E">
        <w:tc>
          <w:tcPr>
            <w:tcW w:w="45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14</w:t>
            </w:r>
          </w:p>
        </w:tc>
        <w:tc>
          <w:tcPr>
            <w:tcW w:w="3653"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val="en-US" w:eastAsia="ar-SA"/>
              </w:rPr>
            </w:pPr>
            <w:r w:rsidRPr="0032224D">
              <w:rPr>
                <w:rFonts w:ascii="Times New Roman" w:hAnsi="Times New Roman"/>
                <w:szCs w:val="24"/>
              </w:rPr>
              <w:t xml:space="preserve">Экологическая станция юных натуралистов </w:t>
            </w:r>
          </w:p>
        </w:tc>
        <w:tc>
          <w:tcPr>
            <w:tcW w:w="5528" w:type="dxa"/>
          </w:tcPr>
          <w:p w:rsidR="007E408C" w:rsidRPr="0032224D" w:rsidRDefault="007E408C">
            <w:pPr>
              <w:widowControl w:val="0"/>
              <w:tabs>
                <w:tab w:val="left" w:pos="142"/>
              </w:tabs>
              <w:suppressAutoHyphens/>
              <w:autoSpaceDE w:val="0"/>
              <w:spacing w:after="0" w:line="240" w:lineRule="auto"/>
              <w:jc w:val="both"/>
              <w:rPr>
                <w:rFonts w:ascii="Times New Roman" w:hAnsi="Times New Roman"/>
                <w:szCs w:val="24"/>
                <w:lang w:eastAsia="ar-SA"/>
              </w:rPr>
            </w:pPr>
            <w:r w:rsidRPr="0032224D">
              <w:rPr>
                <w:rFonts w:ascii="Times New Roman" w:hAnsi="Times New Roman"/>
                <w:szCs w:val="24"/>
              </w:rPr>
              <w:t xml:space="preserve">Участие в акциях, конференциях, творческих конкурсах, смотрах экологической тематики. </w:t>
            </w:r>
          </w:p>
        </w:tc>
      </w:tr>
    </w:tbl>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 школе созданы условия для поддержания субъектного характера социализации учащегося, развития его самостоятельности и инициативности в социальной деятельности (организация работы школьного самоуправления –   Совет Старшеклассников, Совет учащихся, Управляющий совет, волонтерская группа).</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bCs/>
          <w:sz w:val="24"/>
          <w:szCs w:val="24"/>
        </w:rPr>
        <w:t>Особенностью организуемого в школе воспитательного процесса является его построение на содержании деятельности Общероссийской общественно-государственной детско-юношеской организации «Российское движение школьников» (далее – Российское движение школьников, РДШ), созданной Указом Президента Российской Федерации от 29 октября 2015 года № 536.</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Виды, формы и содержание воспитательной деятельности</w:t>
      </w:r>
    </w:p>
    <w:p w:rsidR="007E408C" w:rsidRPr="0032224D" w:rsidRDefault="007E408C" w:rsidP="00F0025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Практическая реализация цели и задач воспитания осуществляется в рамках ряда направлений воспитательной работы МБОУ «СОШ №30». Каждое из них представлено в соответствующем модуле.</w:t>
      </w:r>
    </w:p>
    <w:p w:rsidR="007E408C" w:rsidRPr="0032224D" w:rsidRDefault="007E408C" w:rsidP="00FF7FA6">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«Урочная деятельность».</w:t>
      </w:r>
    </w:p>
    <w:p w:rsidR="007E408C" w:rsidRPr="0032224D" w:rsidRDefault="007E408C" w:rsidP="00FF7FA6">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уроков (урочной деятельности, аудиторных занятий в рамках максимально допустимой учебной нагрузки) в МБОУ «СОШ №30» предусматривает:</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МБОУ «СОШ №30», установление и поддержку доброжелательной атмосферы;</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E408C" w:rsidRPr="0032224D" w:rsidRDefault="007E408C" w:rsidP="00527B75">
      <w:pPr>
        <w:pStyle w:val="ListParagraph"/>
        <w:widowControl w:val="0"/>
        <w:numPr>
          <w:ilvl w:val="0"/>
          <w:numId w:val="231"/>
        </w:numPr>
        <w:tabs>
          <w:tab w:val="left" w:pos="426"/>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E408C" w:rsidRPr="0032224D" w:rsidRDefault="007E408C" w:rsidP="004540AF">
      <w:pPr>
        <w:widowControl w:val="0"/>
        <w:tabs>
          <w:tab w:val="left" w:pos="426"/>
          <w:tab w:val="left" w:pos="993"/>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«Внеурочная деятельность»</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внеурочной деятельности в целях обеспечения индивидуальных потребностей обучающихся осуществляется в МБОУ «СОШ №30» в рамках выбранных ими курсов, занятий:</w:t>
      </w:r>
    </w:p>
    <w:p w:rsidR="007E408C" w:rsidRPr="0032224D" w:rsidRDefault="007E408C" w:rsidP="00527B75">
      <w:pPr>
        <w:pStyle w:val="ListParagraph"/>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7E408C" w:rsidRPr="0032224D" w:rsidRDefault="007E408C" w:rsidP="00527B75">
      <w:pPr>
        <w:pStyle w:val="ListParagraph"/>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E408C" w:rsidRPr="0032224D" w:rsidRDefault="007E408C" w:rsidP="00527B75">
      <w:pPr>
        <w:pStyle w:val="ListParagraph"/>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познавательной, научной, исследовательской, просветительской направленности;</w:t>
      </w:r>
    </w:p>
    <w:p w:rsidR="007E408C" w:rsidRPr="0032224D" w:rsidRDefault="007E408C" w:rsidP="00527B75">
      <w:pPr>
        <w:pStyle w:val="ListParagraph"/>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E408C" w:rsidRPr="0032224D" w:rsidRDefault="007E408C" w:rsidP="00527B75">
      <w:pPr>
        <w:pStyle w:val="ListParagraph"/>
        <w:widowControl w:val="0"/>
        <w:numPr>
          <w:ilvl w:val="0"/>
          <w:numId w:val="232"/>
        </w:numPr>
        <w:tabs>
          <w:tab w:val="left" w:pos="426"/>
          <w:tab w:val="left" w:pos="993"/>
        </w:tabs>
        <w:spacing w:after="0" w:line="240" w:lineRule="auto"/>
        <w:ind w:left="0" w:firstLine="426"/>
        <w:jc w:val="both"/>
        <w:outlineLvl w:val="3"/>
        <w:rPr>
          <w:rFonts w:ascii="Times New Roman" w:hAnsi="Times New Roman"/>
          <w:sz w:val="24"/>
          <w:szCs w:val="24"/>
        </w:rPr>
      </w:pPr>
      <w:r w:rsidRPr="0032224D">
        <w:rPr>
          <w:rFonts w:ascii="Times New Roman" w:hAnsi="Times New Roman"/>
          <w:sz w:val="24"/>
          <w:szCs w:val="24"/>
        </w:rPr>
        <w:t>курсы, занятия туристско-краеведческой направленности; курсы, занятия оздоровительной и спортивной направленности.</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На основании анализа потребностей учащихся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МБОУ «СОШ №30».</w:t>
      </w:r>
    </w:p>
    <w:p w:rsidR="007E408C" w:rsidRPr="0032224D" w:rsidRDefault="007E408C" w:rsidP="004540AF">
      <w:pPr>
        <w:widowControl w:val="0"/>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Осуществляемые курсы внеурочной деятельности:</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«Информатика»,</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«Разговоры о важном»,</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«Проектная деятельность»,</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«Финансовая грамотность»,</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«Функциональная  грамотность»,</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«Профориентация»</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«Подвижные игры»,</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«Белгородоведение»,</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«Мы играем в КВН»,</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«Чудесная химия»,</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«Юные инспекторы движения»,</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«Астрономия для любознательных»,</w:t>
      </w:r>
    </w:p>
    <w:p w:rsidR="007E408C" w:rsidRPr="0032224D" w:rsidRDefault="007E408C" w:rsidP="00527B75">
      <w:pPr>
        <w:pStyle w:val="ListParagraph"/>
        <w:widowControl w:val="0"/>
        <w:numPr>
          <w:ilvl w:val="0"/>
          <w:numId w:val="233"/>
        </w:numPr>
        <w:tabs>
          <w:tab w:val="left" w:pos="426"/>
          <w:tab w:val="left" w:pos="993"/>
        </w:tabs>
        <w:spacing w:after="0" w:line="240" w:lineRule="auto"/>
        <w:jc w:val="both"/>
        <w:outlineLvl w:val="3"/>
        <w:rPr>
          <w:rFonts w:ascii="Times New Roman" w:hAnsi="Times New Roman"/>
          <w:sz w:val="24"/>
          <w:szCs w:val="24"/>
        </w:rPr>
      </w:pPr>
      <w:r w:rsidRPr="0032224D">
        <w:rPr>
          <w:rFonts w:ascii="Times New Roman" w:hAnsi="Times New Roman"/>
          <w:sz w:val="24"/>
          <w:szCs w:val="24"/>
        </w:rPr>
        <w:t>«За страницами учебника математики»</w:t>
      </w:r>
    </w:p>
    <w:p w:rsidR="007E408C" w:rsidRPr="0032224D" w:rsidRDefault="007E408C" w:rsidP="004540A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«Классное руководство»</w:t>
      </w:r>
    </w:p>
    <w:p w:rsidR="007E408C" w:rsidRPr="0032224D" w:rsidRDefault="007E408C" w:rsidP="004540A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в МБОУ «СОШ №30» предусматривает:</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МБОУ «СОШ №30»;</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предупреждение и (или) разрешение конфликтов между учителями и обучающимися;</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МБОУ «СОШ №30»;</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E408C" w:rsidRPr="0032224D" w:rsidRDefault="007E408C" w:rsidP="00527B75">
      <w:pPr>
        <w:pStyle w:val="ListParagraph"/>
        <w:widowControl w:val="0"/>
        <w:numPr>
          <w:ilvl w:val="0"/>
          <w:numId w:val="240"/>
        </w:numPr>
        <w:tabs>
          <w:tab w:val="left" w:pos="639"/>
        </w:tabs>
        <w:spacing w:after="0" w:line="240" w:lineRule="auto"/>
        <w:ind w:left="0" w:firstLine="567"/>
        <w:jc w:val="both"/>
        <w:outlineLvl w:val="3"/>
        <w:rPr>
          <w:rFonts w:ascii="Times New Roman" w:hAnsi="Times New Roman"/>
          <w:sz w:val="24"/>
          <w:szCs w:val="24"/>
        </w:rPr>
      </w:pPr>
      <w:r w:rsidRPr="0032224D">
        <w:rPr>
          <w:rFonts w:ascii="Times New Roman" w:hAnsi="Times New Roman"/>
          <w:sz w:val="24"/>
          <w:szCs w:val="24"/>
        </w:rPr>
        <w:t>проведение в классе праздников, конкурсов, соревнований и других мероприятий.</w:t>
      </w:r>
    </w:p>
    <w:p w:rsidR="007E408C" w:rsidRPr="0032224D" w:rsidRDefault="007E408C" w:rsidP="00F0025E">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«Основные школьные дела»</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Воспитательный потенциал основных школьных дел реализуется в МБОУ «СОШ №30» через: </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церемонии награждения (по итогам учебного периода, года) обучающихся и педагогов за участие в жизни МБОУ «СОШ №30», достижения в конкурсах, соревнованиях, олимпиадах, вклад в развитие МБОУ «СОШ №30», своей местности;</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социальные проекты в МБОУ «СОШ №30»,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города Старый Оскол;</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E408C" w:rsidRPr="0032224D" w:rsidRDefault="007E408C" w:rsidP="00527B75">
      <w:pPr>
        <w:pStyle w:val="ListParagraph"/>
        <w:widowControl w:val="0"/>
        <w:numPr>
          <w:ilvl w:val="0"/>
          <w:numId w:val="241"/>
        </w:numPr>
        <w:tabs>
          <w:tab w:val="left" w:pos="639"/>
          <w:tab w:val="left" w:pos="993"/>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E408C" w:rsidRPr="0032224D" w:rsidRDefault="007E408C" w:rsidP="003A4DF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«Внешкольные мероприятия»</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внешкольных мероприятий в МБОУ «СОШ №30» осуществляется через:</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общие внешкольные мероприятия, в том числе организуемые совместно с социальными партнёрами МБОУ «СОШ №30»;</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E408C" w:rsidRPr="0032224D" w:rsidRDefault="007E408C" w:rsidP="003A4DF9">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E408C" w:rsidRPr="0032224D" w:rsidRDefault="007E408C" w:rsidP="003A4DF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«Организация предметно-пространственной среды»</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предметно-пространственной среды в МБОУ «СОШ №30» осуществляется в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оформление внешнего вида здания, фасада, холла при входе в МБОУ «СОШ №30»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поддержание в МБОУ «СОШ №30»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МБОУ «СОШ №30» 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популяризацию символики МБОУ «СОШ №30» (эмблема, логотип, элементы костюма обучающихся и педагогов), используемой как повседневно, так и в торжественные моменты;</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поддержание эстетического вида и благоустройство всех помещений в МБОУ «СОШ №30», доступных и безопасных рекреационных зон, озеленение территории при МБОУ «СОШ №30»;</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E408C" w:rsidRPr="0032224D" w:rsidRDefault="007E408C" w:rsidP="001F32C3">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МБОУ «СОШ №30», актуальных вопросах профилактики и безопасности.</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7E408C" w:rsidRPr="0032224D" w:rsidRDefault="007E408C" w:rsidP="004E645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«Взаимодействие с родителями (законными представителями)»</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взаимодействия с родителями (законными представителями) обучающихся в МБОУ «СОШ №30» осуществляется через: </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создание и деятельность в МБОУ «СОШ №30»,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МБОУ «СОШ №30»;</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родительские форумы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«СОШ №30» в соответствии с порядком привлечения родителей (законных представителей);</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7E408C" w:rsidRPr="0032224D" w:rsidRDefault="007E408C" w:rsidP="004E645F">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E408C" w:rsidRPr="0032224D" w:rsidRDefault="007E408C" w:rsidP="004E645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«Самоуправление»</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ученического самоуправления в МБОУ «СОШ №30» осуществляется через:  </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организацию и деятельность органов ученического самоуправления (совет обучающихся), избранных обучающимися;</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представление органами ученического самоуправления интересов обучающихся в процессе управления МБОУ «СОШ №30»;</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защиту органами ученического самоуправления законных интересов и прав обучающихся;</w:t>
      </w:r>
    </w:p>
    <w:p w:rsidR="007E408C" w:rsidRPr="0032224D" w:rsidRDefault="007E408C" w:rsidP="003E1C39">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«СОШ №30».</w:t>
      </w: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«Профилактика и безопасность»</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профилактической деятельности в целях формирования и поддержки безопасной и комфортной среды в МБОУ «СОШ №30» осуществляется через:</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деятельности педагогического коллектива по созданию в МБОУ «СОШ №30» эффективной профилактической среды обеспечения безопасности жизнедеятельности как условия успешной воспитательной деятельности;</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МБОУ «СОШ №30»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МБОУ «СОШ №30» маргинальных групп обучающихся (оставивших обучение, криминальной направленности, с агрессивным поведением и других);</w:t>
      </w:r>
    </w:p>
    <w:p w:rsidR="007E408C" w:rsidRPr="0032224D" w:rsidRDefault="007E408C" w:rsidP="00527B75">
      <w:pPr>
        <w:pStyle w:val="ListParagraph"/>
        <w:widowControl w:val="0"/>
        <w:numPr>
          <w:ilvl w:val="0"/>
          <w:numId w:val="239"/>
        </w:numPr>
        <w:tabs>
          <w:tab w:val="left" w:pos="639"/>
          <w:tab w:val="left" w:pos="851"/>
        </w:tabs>
        <w:spacing w:after="0" w:line="240" w:lineRule="auto"/>
        <w:ind w:left="0" w:firstLine="709"/>
        <w:jc w:val="both"/>
        <w:outlineLvl w:val="3"/>
        <w:rPr>
          <w:rFonts w:ascii="Times New Roman" w:hAnsi="Times New Roman"/>
          <w:sz w:val="24"/>
          <w:szCs w:val="24"/>
        </w:rPr>
      </w:pPr>
      <w:r w:rsidRPr="0032224D">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E408C" w:rsidRPr="0032224D" w:rsidRDefault="007E408C" w:rsidP="003E1C39">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«Социальное партнёрство»</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Реализация воспитательного потенциала социального партнёрства в МБОУ «СОШ №30» осуществляется через:</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МБОУ «СОШ №30», Старооскольского городского округа, Белгородской области, страны;</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E408C" w:rsidRPr="0032224D" w:rsidRDefault="007E408C" w:rsidP="007423FF">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Модуль «Профориентация»</w:t>
      </w:r>
    </w:p>
    <w:p w:rsidR="007E408C" w:rsidRPr="0032224D" w:rsidRDefault="007E408C" w:rsidP="00AF6655">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Реализация воспитательного потенциала профориентационной работы МБОУ «СОШ №30» осуществляется через: </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организацию на базе детского лагеря при МБОУ «СОШ №30»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E408C" w:rsidRPr="0032224D" w:rsidRDefault="007E408C" w:rsidP="007423FF">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E408C" w:rsidRPr="0032224D" w:rsidRDefault="007E408C" w:rsidP="00F0025E">
      <w:pPr>
        <w:widowControl w:val="0"/>
        <w:tabs>
          <w:tab w:val="left" w:pos="639"/>
        </w:tabs>
        <w:spacing w:after="0" w:line="240" w:lineRule="auto"/>
        <w:jc w:val="both"/>
        <w:outlineLvl w:val="3"/>
        <w:rPr>
          <w:rFonts w:ascii="Times New Roman" w:hAnsi="Times New Roman"/>
          <w:sz w:val="24"/>
          <w:szCs w:val="24"/>
        </w:rPr>
      </w:pPr>
    </w:p>
    <w:p w:rsidR="007E408C" w:rsidRPr="0032224D" w:rsidRDefault="007E408C" w:rsidP="00F0025E">
      <w:pPr>
        <w:widowControl w:val="0"/>
        <w:tabs>
          <w:tab w:val="left" w:pos="639"/>
        </w:tabs>
        <w:spacing w:after="0" w:line="240" w:lineRule="auto"/>
        <w:jc w:val="both"/>
        <w:outlineLvl w:val="3"/>
        <w:rPr>
          <w:rFonts w:ascii="Times New Roman" w:hAnsi="Times New Roman"/>
          <w:b/>
          <w:sz w:val="24"/>
          <w:szCs w:val="24"/>
        </w:rPr>
      </w:pPr>
      <w:r w:rsidRPr="0032224D">
        <w:rPr>
          <w:rFonts w:ascii="Times New Roman" w:hAnsi="Times New Roman"/>
          <w:b/>
          <w:sz w:val="24"/>
          <w:szCs w:val="24"/>
        </w:rPr>
        <w:t>2.3.4. Организационный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Кадровое обеспечение</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обеспечения реализации программы воспитания при получении основного общего образования МБОУ «СОШ №30» укомплектована кадрами, имеющими необходимую квалификацию для решения задач, связанных с достижением целей и задач воспитательной деятельности.</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Непосредственное управление образовательной и воспитательной деятельностью в школе осуществляет руководитель МБОУ «СОШ №30». Организация воспитательной деятельности в МБОУ «СОШ №30», осуществление руководства и контроля развития воспитательной деятельности осуществляется заместителем директора. Заместитель директора, курирующий в школе воспитательную деятельность, осуществляет методическое руководство работы старших вожатых, классных руководителей, педагогов дополнительного образования. Заместитель директора обеспечивает выполнения норм и правил охраны труда и техники безопасности во время воспитательной деятельности. Организует совместную работу с социальными педагогами, направленную на профилактику правонарушений и безнадзорности среди учащихся МБОУ «СОШ № 30». </w:t>
      </w:r>
    </w:p>
    <w:p w:rsidR="007E408C" w:rsidRPr="0032224D" w:rsidRDefault="007E408C" w:rsidP="00AE0B66">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воспитательной среды в МБОУ «СОШ №30», способствующей позитивной социализации обучающихся, их духовно-нравственному развитию на основе национальных идеалов и ценностей возложено непосредственно на советника по воспитанию. Советник по воспитанию занимается формированием и распространением позитивного педагогического опыта по вопросам воспитания обучающихся. Советник по воспитанию:</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в МБОУ «СОШ  №30»;</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координацию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организует подготовку и реализацию дней единых действий в рамках календарного плана воспитательной работы, приуроченных к государственным и национальным праздникам  Российской Федерации;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обеспечивает информирование и вовлечение обучающихся для участия в днях единых действий календарного плана воспитательной работы, а также всероссийских конкурсах, проектах и мероприятиях различных общественных объединений и организаций;</w:t>
      </w:r>
    </w:p>
    <w:p w:rsidR="007E408C" w:rsidRPr="0032224D" w:rsidRDefault="007E408C" w:rsidP="00163CDE">
      <w:pPr>
        <w:widowControl w:val="0"/>
        <w:tabs>
          <w:tab w:val="left" w:pos="639"/>
          <w:tab w:val="left" w:pos="9135"/>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оказывает содействие в создании и деятельности первичного отделения Российского движения школьников, оказывает содействие в формировании актива школы;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выявляет и поддерживает реализацию социальных инициатив учащихся МБОУ «СОШ №30», </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сопровождение детских социальных проектов;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осуществляет взаимодействие с заинтересованными общественными организациями по предупреждению негативного и противоправного поведения обучающихся.</w:t>
      </w:r>
    </w:p>
    <w:p w:rsidR="007E408C" w:rsidRPr="0032224D" w:rsidRDefault="007E408C" w:rsidP="00163CD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и развитие гармонично развитой и социально ответственной личности в соответствии с семейными и общественными духовно-нравственными и социокультурными ценностями народов Российской Федерации в классном коллективе осуществляет классный руководитель. Классный руководитель решает следующие задачи: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способности обучающихся реализовывать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здорового образа жизни;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защиты прав и соблюдение законных интересов каждого ребенка;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внеурочной работы с обучающимися класса.</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Нормативно-методическое обеспечение</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В своей деятельности руководящий и педагогический персонал МБОУ «СОШ №30» руководствуется:</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Конституцией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Семейным кодексом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29.12.2012 № 273-ФЗ «Об образовании в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24.07.1998 № 124-ФЗ «Об основных гарантиях прав ребенка в Российской Федерации»;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24.06.1999 № 120-ФЗ «Об основах системы профилактики безнадзорности и правонарушений несовершеннолетних»;</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Федеральным законом от 29.12.2010 № 436-ФЗ «О защите детей от информации, причиняющей вред их здоровью и развитию»;</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Указом Президента Российской Федерации от 07.05.2012 № 597 «О мероприятиях по реализации государственной социальной политики»;</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распоряжением Правительства Российской Федерации от 29.05.2015 № 996-р «Об утверждении Стратегии развития воспитания в Российской Федерации на период до 2025 года»</w:t>
      </w:r>
    </w:p>
    <w:p w:rsidR="007E408C" w:rsidRPr="0032224D" w:rsidRDefault="007E408C" w:rsidP="00163CDE">
      <w:pPr>
        <w:widowControl w:val="0"/>
        <w:tabs>
          <w:tab w:val="left" w:pos="639"/>
        </w:tabs>
        <w:spacing w:after="0" w:line="240" w:lineRule="auto"/>
        <w:ind w:firstLine="639"/>
        <w:jc w:val="both"/>
        <w:outlineLvl w:val="3"/>
        <w:rPr>
          <w:rFonts w:ascii="Times New Roman" w:hAnsi="Times New Roman"/>
          <w:sz w:val="24"/>
          <w:szCs w:val="24"/>
        </w:rPr>
      </w:pPr>
      <w:r w:rsidRPr="0032224D">
        <w:rPr>
          <w:rFonts w:ascii="Times New Roman" w:hAnsi="Times New Roman"/>
          <w:sz w:val="24"/>
          <w:szCs w:val="24"/>
        </w:rPr>
        <w:t>Школьными локально-нормативными актами и положениями.</w:t>
      </w:r>
    </w:p>
    <w:p w:rsidR="007E408C" w:rsidRPr="0032224D" w:rsidRDefault="007E408C" w:rsidP="00532AE9">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Условия работы с обучающимися с особыми образовательными потребностями</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реализации программы воспитания для обучающихся с особыми образовательными потребностями в МБОУ «СОШ №30» создана служба комплексного психолого-педагогического и социального сопровождения и поддержки обучающихся.</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«СОШ №30» (педагогом-психологом, социальным педагогом, учителем-логопедом), регламентируются локальными нормативными актами, а также ее уставом, реализуется преимущественно во внеурочной деятельности.</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При реализации каждого воспитательного модуля разрабатывается индивидуальный план сопровождения, учитывающий потребности ребенка.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Особыми задачами воспитания обучающихся с особыми образовательными потребностями являются: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При организации воспитания обучающихся с особыми образовательными потребностями педагоги МБОУ «СОШ №30» ориентируются на:</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Педагогические работники МБОУ «СОШ №30»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Уровень квалификации работников МБОУ «СОШ №30» для каждой занимаемой должности соответствует квалификационным характеристикам по соответствующей должности.</w:t>
      </w:r>
    </w:p>
    <w:p w:rsidR="007E408C" w:rsidRPr="0032224D" w:rsidRDefault="007E408C" w:rsidP="00B30831">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Обеспечивается на постоянной основе подготовка, переподготовка и повышение квалификации работников МБОУ «СОШ №30», занимающихся решением вопросов образования школьников с трудностями в обучении и социализации.</w:t>
      </w:r>
    </w:p>
    <w:p w:rsidR="007E408C" w:rsidRPr="0032224D" w:rsidRDefault="007E408C" w:rsidP="00B30831">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Система поощрения социальной успешности и проявлений активной жизненной позиции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Система проявлений активной жизненной позиции и поощрения социальной успешности обучающихся строится на принципах:</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соответствия артефактов и процедур награждения укладу МБОУ «СОШ №30», качеству воспитывающей среды, символике МБОУ «СОШ №30»;</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прозрачности правил поощрения;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регулирования частоты награждений;</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сочетания индивидуального и коллективного поощрения;</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7E408C" w:rsidRPr="0032224D" w:rsidRDefault="007E408C" w:rsidP="006A7A72">
      <w:pPr>
        <w:widowControl w:val="0"/>
        <w:tabs>
          <w:tab w:val="left" w:pos="639"/>
        </w:tabs>
        <w:spacing w:after="0" w:line="240" w:lineRule="auto"/>
        <w:ind w:firstLine="567"/>
        <w:jc w:val="both"/>
        <w:outlineLvl w:val="3"/>
        <w:rPr>
          <w:rFonts w:ascii="Times New Roman" w:hAnsi="Times New Roman"/>
          <w:sz w:val="24"/>
          <w:szCs w:val="24"/>
        </w:rPr>
      </w:pPr>
      <w:r w:rsidRPr="0032224D">
        <w:rPr>
          <w:rFonts w:ascii="Times New Roman" w:hAnsi="Times New Roman"/>
          <w:sz w:val="24"/>
          <w:szCs w:val="24"/>
        </w:rPr>
        <w:t>дифференцированности поощрений.</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МБОУ «СОШ №30» используются различные формы поощрения проявлений активной жизненной позиции обучающихся и социальной успешности: индивидуальные и групповые портфолио, рейтинги, грамоты, благодарственные письма родителям (законным представителям) обучающихся.</w:t>
      </w:r>
    </w:p>
    <w:p w:rsidR="007E408C" w:rsidRPr="0032224D" w:rsidRDefault="007E408C" w:rsidP="006A7A72">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 методом анализа воспитательного процесса в МБОУ «СОШ №30»является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Планирование анализа воспитательного процесса включается в календарный план воспитательной работы.</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Основные принципы самоанализа воспитательной работы:</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взаимное уважение всех участников образовательных отношений;</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МБОУ «СОШ №30», содержание и разнообразие деятельности, стиль общения, отношений между педагогическими работниками, обучающимися и родителями;</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«СОШ №30» участвует наряду с другими социальными институтами, так и стихийной социализации, и саморазвития.</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 xml:space="preserve">Основные направления анализа воспитательного процесса </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1. Результаты воспитания, социализации и саморазвития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Внимание педагогических работников сосредоточивается на вопросах:</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проблемы, затруднения решить не удалось и почему;</w:t>
      </w:r>
    </w:p>
    <w:p w:rsidR="007E408C" w:rsidRPr="0032224D" w:rsidRDefault="007E408C" w:rsidP="006A7A72">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2. Состояние совместной деятельности обучающихся и взрослых.</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Для получения информации о состоянии организуемой совместной деятельности обучающихся и педагогических работников используются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7E408C" w:rsidRPr="0032224D" w:rsidRDefault="007E408C" w:rsidP="00B30831">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Внимание сосредотачивается на вопросах, связанных с качеством (выбираются вопросы, которые помогут проанализировать проделанную работу):</w:t>
      </w:r>
    </w:p>
    <w:p w:rsidR="007E408C" w:rsidRPr="0032224D" w:rsidRDefault="007E408C" w:rsidP="00A35C6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E408C" w:rsidRPr="0032224D" w:rsidRDefault="007E408C" w:rsidP="00A35C6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E408C" w:rsidRPr="0032224D" w:rsidRDefault="007E408C" w:rsidP="00A35C6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 «СОШ №30».</w:t>
      </w:r>
    </w:p>
    <w:p w:rsidR="007E408C" w:rsidRPr="0032224D" w:rsidRDefault="007E408C"/>
    <w:p w:rsidR="007E408C" w:rsidRPr="0032224D" w:rsidRDefault="007E408C">
      <w:r w:rsidRPr="0032224D">
        <w:br w:type="page"/>
      </w:r>
    </w:p>
    <w:p w:rsidR="007E408C" w:rsidRPr="0032224D" w:rsidRDefault="007E408C" w:rsidP="00D767AF">
      <w:pPr>
        <w:widowControl w:val="0"/>
        <w:tabs>
          <w:tab w:val="left" w:pos="442"/>
        </w:tabs>
        <w:spacing w:after="0" w:line="240" w:lineRule="auto"/>
        <w:ind w:left="709"/>
        <w:jc w:val="center"/>
        <w:outlineLvl w:val="4"/>
        <w:rPr>
          <w:rStyle w:val="5"/>
          <w:rFonts w:ascii="Times New Roman" w:hAnsi="Times New Roman" w:cs="Times New Roman"/>
          <w:bCs w:val="0"/>
          <w:color w:val="auto"/>
          <w:sz w:val="24"/>
          <w:szCs w:val="24"/>
        </w:rPr>
      </w:pPr>
      <w:r w:rsidRPr="0032224D">
        <w:rPr>
          <w:rStyle w:val="5"/>
          <w:rFonts w:ascii="Times New Roman" w:hAnsi="Times New Roman" w:cs="Times New Roman"/>
          <w:bCs w:val="0"/>
          <w:color w:val="auto"/>
          <w:sz w:val="24"/>
          <w:szCs w:val="24"/>
        </w:rPr>
        <w:t>3. ОРГАНИЗАЦИОННЫЙ РАЗДЕЛ ОСНОВНОЙ ОБРАЗОВАТЕЛЬНОЙ ПРОГРАММЫ ОСНОВНОГО ОБЩЕГО ОБРАЗОВАНИЯ</w:t>
      </w:r>
    </w:p>
    <w:p w:rsidR="007E408C" w:rsidRPr="0032224D" w:rsidRDefault="007E408C" w:rsidP="00D767AF">
      <w:pPr>
        <w:widowControl w:val="0"/>
        <w:tabs>
          <w:tab w:val="left" w:pos="442"/>
        </w:tabs>
        <w:spacing w:after="0" w:line="240" w:lineRule="auto"/>
        <w:ind w:left="709"/>
        <w:jc w:val="both"/>
        <w:outlineLvl w:val="4"/>
        <w:rPr>
          <w:rStyle w:val="5"/>
          <w:rFonts w:ascii="Times New Roman" w:hAnsi="Times New Roman" w:cs="Times New Roman"/>
          <w:b w:val="0"/>
          <w:bCs w:val="0"/>
          <w:color w:val="auto"/>
          <w:sz w:val="24"/>
          <w:szCs w:val="24"/>
        </w:rPr>
      </w:pP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3.1.</w:t>
      </w:r>
      <w:r w:rsidRPr="0032224D">
        <w:rPr>
          <w:rFonts w:ascii="Times New Roman" w:hAnsi="Times New Roman"/>
          <w:b/>
          <w:sz w:val="24"/>
          <w:szCs w:val="24"/>
        </w:rPr>
        <w:tab/>
        <w:t>УЧЕБНЫЙ ПЛАН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план МБОУ «СОШ №30» составляется на основе Федерального учебного плана образовательных организаций,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план:</w:t>
      </w:r>
    </w:p>
    <w:p w:rsidR="007E408C" w:rsidRPr="0032224D" w:rsidRDefault="007E408C" w:rsidP="0028192D">
      <w:pPr>
        <w:pStyle w:val="ListParagraph"/>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фиксирует максимальный объем учебной нагрузки обучающихся;</w:t>
      </w:r>
    </w:p>
    <w:p w:rsidR="007E408C" w:rsidRPr="0032224D" w:rsidRDefault="007E408C" w:rsidP="0028192D">
      <w:pPr>
        <w:pStyle w:val="ListParagraph"/>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7E408C" w:rsidRPr="0032224D" w:rsidRDefault="007E408C" w:rsidP="0028192D">
      <w:pPr>
        <w:pStyle w:val="ListParagraph"/>
        <w:numPr>
          <w:ilvl w:val="0"/>
          <w:numId w:val="4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распределяет учебные предметы, курсы, модули по классам и учебным годам.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Обязательная часть учебного плана определяет состав обязательных учебных предметов и учебное время, отводимое на их изучение по классам (годам) обучения.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МБОУ «СОШ №30» имеются условия для использование времени, отведенное на данную часть учебного плана, на:</w:t>
      </w:r>
    </w:p>
    <w:p w:rsidR="007E408C" w:rsidRPr="0032224D" w:rsidRDefault="007E408C" w:rsidP="0028192D">
      <w:pPr>
        <w:pStyle w:val="ListParagraph"/>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E408C" w:rsidRPr="0032224D" w:rsidRDefault="007E408C" w:rsidP="0028192D">
      <w:pPr>
        <w:pStyle w:val="ListParagraph"/>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E408C" w:rsidRPr="0032224D" w:rsidRDefault="007E408C" w:rsidP="0028192D">
      <w:pPr>
        <w:pStyle w:val="ListParagraph"/>
        <w:numPr>
          <w:ilvl w:val="0"/>
          <w:numId w:val="4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другие виды учебной, воспитательной, спортивной и иной деятельности обучающихся.</w:t>
      </w:r>
    </w:p>
    <w:p w:rsidR="007E408C" w:rsidRPr="0032224D" w:rsidRDefault="007E408C" w:rsidP="00D767AF">
      <w:pPr>
        <w:spacing w:after="0" w:line="240" w:lineRule="auto"/>
        <w:ind w:firstLine="708"/>
        <w:jc w:val="both"/>
        <w:rPr>
          <w:rFonts w:ascii="Times New Roman" w:hAnsi="Times New Roman"/>
          <w:bCs/>
          <w:sz w:val="24"/>
          <w:szCs w:val="24"/>
        </w:rPr>
      </w:pPr>
      <w:r w:rsidRPr="0032224D">
        <w:rPr>
          <w:rFonts w:ascii="Times New Roman" w:hAnsi="Times New Roman"/>
          <w:sz w:val="24"/>
          <w:szCs w:val="24"/>
        </w:rPr>
        <w:t xml:space="preserve">В распределении часов части учебного плана, формируемой участниками образовательных отношений, участвуют: </w:t>
      </w:r>
      <w:r w:rsidRPr="0032224D">
        <w:rPr>
          <w:rFonts w:ascii="Times New Roman" w:hAnsi="Times New Roman"/>
          <w:bCs/>
          <w:sz w:val="24"/>
          <w:szCs w:val="24"/>
        </w:rPr>
        <w:t>учащиеся, педагогические работники, родители (законные представители) обучающихся.</w:t>
      </w:r>
    </w:p>
    <w:p w:rsidR="007E408C" w:rsidRPr="0032224D" w:rsidRDefault="007E408C" w:rsidP="00D767AF">
      <w:pPr>
        <w:pStyle w:val="10"/>
        <w:ind w:firstLine="708"/>
        <w:jc w:val="both"/>
      </w:pPr>
      <w:r w:rsidRPr="0032224D">
        <w:t xml:space="preserve">Права и обязанности участниками образовательных отношений определяются законодательством Российской Федерации, Уставом МБОУ «СОШ №30». </w:t>
      </w:r>
    </w:p>
    <w:p w:rsidR="007E408C" w:rsidRPr="0032224D" w:rsidRDefault="007E408C" w:rsidP="00D767AF">
      <w:pPr>
        <w:spacing w:after="0" w:line="240" w:lineRule="auto"/>
        <w:ind w:firstLine="708"/>
        <w:jc w:val="both"/>
        <w:rPr>
          <w:rFonts w:ascii="Times New Roman" w:hAnsi="Times New Roman"/>
          <w:bCs/>
          <w:sz w:val="24"/>
          <w:szCs w:val="24"/>
        </w:rPr>
      </w:pPr>
      <w:r w:rsidRPr="0032224D">
        <w:rPr>
          <w:rFonts w:ascii="Times New Roman" w:hAnsi="Times New Roman"/>
          <w:bCs/>
          <w:sz w:val="24"/>
          <w:szCs w:val="24"/>
        </w:rPr>
        <w:t xml:space="preserve">Механизм распределения часов части учебного плана, формируемой </w:t>
      </w:r>
      <w:r w:rsidRPr="0032224D">
        <w:rPr>
          <w:rFonts w:ascii="Times New Roman" w:hAnsi="Times New Roman"/>
          <w:sz w:val="24"/>
          <w:szCs w:val="24"/>
        </w:rPr>
        <w:t>участниками образовательных отношений</w:t>
      </w:r>
      <w:r w:rsidRPr="0032224D">
        <w:rPr>
          <w:rFonts w:ascii="Times New Roman" w:hAnsi="Times New Roman"/>
          <w:bCs/>
          <w:sz w:val="24"/>
          <w:szCs w:val="24"/>
        </w:rPr>
        <w:t>, является интегрирующим фактором эффективности условий реализации учебного плана и направлен на реализацию индивидуальных потребностей обучающихся школы путем предоставления выбора широкого спектра занятий, направленных на развитие детей.</w:t>
      </w:r>
    </w:p>
    <w:p w:rsidR="007E408C" w:rsidRPr="0032224D" w:rsidRDefault="007E408C" w:rsidP="00D767AF">
      <w:pPr>
        <w:spacing w:after="0" w:line="240" w:lineRule="auto"/>
        <w:jc w:val="both"/>
        <w:rPr>
          <w:rFonts w:ascii="Times New Roman" w:hAnsi="Times New Roman"/>
          <w:bCs/>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5522"/>
        <w:gridCol w:w="1565"/>
        <w:gridCol w:w="2268"/>
      </w:tblGrid>
      <w:tr w:rsidR="007E408C" w:rsidRPr="0032224D" w:rsidTr="00D767AF">
        <w:trPr>
          <w:trHeight w:val="663"/>
        </w:trPr>
        <w:tc>
          <w:tcPr>
            <w:tcW w:w="392" w:type="dxa"/>
          </w:tcPr>
          <w:p w:rsidR="007E408C" w:rsidRPr="0032224D" w:rsidRDefault="007E408C" w:rsidP="00D767AF">
            <w:pPr>
              <w:pStyle w:val="10"/>
              <w:jc w:val="center"/>
            </w:pPr>
            <w:r w:rsidRPr="0032224D">
              <w:t xml:space="preserve">№  </w:t>
            </w:r>
          </w:p>
        </w:tc>
        <w:tc>
          <w:tcPr>
            <w:tcW w:w="5522" w:type="dxa"/>
          </w:tcPr>
          <w:p w:rsidR="007E408C" w:rsidRPr="0032224D" w:rsidRDefault="007E408C" w:rsidP="00D767AF">
            <w:pPr>
              <w:pStyle w:val="10"/>
              <w:jc w:val="center"/>
            </w:pPr>
            <w:r w:rsidRPr="0032224D">
              <w:t>Наименование мероприятий</w:t>
            </w:r>
          </w:p>
        </w:tc>
        <w:tc>
          <w:tcPr>
            <w:tcW w:w="1565" w:type="dxa"/>
          </w:tcPr>
          <w:p w:rsidR="007E408C" w:rsidRPr="0032224D" w:rsidRDefault="007E408C" w:rsidP="00D767AF">
            <w:pPr>
              <w:pStyle w:val="10"/>
              <w:jc w:val="center"/>
            </w:pPr>
            <w:r w:rsidRPr="0032224D">
              <w:t xml:space="preserve">Сроки  </w:t>
            </w:r>
            <w:r w:rsidRPr="0032224D">
              <w:br/>
              <w:t>проведения</w:t>
            </w:r>
          </w:p>
        </w:tc>
        <w:tc>
          <w:tcPr>
            <w:tcW w:w="2268" w:type="dxa"/>
          </w:tcPr>
          <w:p w:rsidR="007E408C" w:rsidRPr="0032224D" w:rsidRDefault="007E408C" w:rsidP="00D767AF">
            <w:pPr>
              <w:pStyle w:val="10"/>
              <w:jc w:val="center"/>
            </w:pPr>
            <w:r w:rsidRPr="0032224D">
              <w:t>Ответственные</w:t>
            </w:r>
          </w:p>
        </w:tc>
      </w:tr>
      <w:tr w:rsidR="007E408C" w:rsidRPr="0032224D" w:rsidTr="00D767AF">
        <w:tc>
          <w:tcPr>
            <w:tcW w:w="392" w:type="dxa"/>
          </w:tcPr>
          <w:p w:rsidR="007E408C" w:rsidRPr="0032224D" w:rsidRDefault="007E408C" w:rsidP="0028192D">
            <w:pPr>
              <w:pStyle w:val="10"/>
              <w:numPr>
                <w:ilvl w:val="0"/>
                <w:numId w:val="48"/>
              </w:numPr>
              <w:jc w:val="both"/>
            </w:pPr>
          </w:p>
        </w:tc>
        <w:tc>
          <w:tcPr>
            <w:tcW w:w="5522"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Заседание школьных методических объединений по вопросу «О рассмотрении части  учебного плана, формируемой участниками образовательных отношений»</w:t>
            </w:r>
          </w:p>
        </w:tc>
        <w:tc>
          <w:tcPr>
            <w:tcW w:w="1565" w:type="dxa"/>
          </w:tcPr>
          <w:p w:rsidR="007E408C" w:rsidRPr="0032224D" w:rsidRDefault="007E408C" w:rsidP="00D767AF">
            <w:pPr>
              <w:pStyle w:val="10"/>
              <w:jc w:val="center"/>
            </w:pPr>
            <w:r w:rsidRPr="0032224D">
              <w:t>Апрель июль</w:t>
            </w:r>
          </w:p>
        </w:tc>
        <w:tc>
          <w:tcPr>
            <w:tcW w:w="2268" w:type="dxa"/>
          </w:tcPr>
          <w:p w:rsidR="007E408C" w:rsidRPr="0032224D" w:rsidRDefault="007E408C" w:rsidP="00D767AF">
            <w:pPr>
              <w:pStyle w:val="10"/>
              <w:jc w:val="both"/>
            </w:pPr>
            <w:r w:rsidRPr="0032224D">
              <w:t>Руководители ШМО</w:t>
            </w:r>
          </w:p>
        </w:tc>
      </w:tr>
      <w:tr w:rsidR="007E408C" w:rsidRPr="0032224D" w:rsidTr="00D767AF">
        <w:tc>
          <w:tcPr>
            <w:tcW w:w="392" w:type="dxa"/>
          </w:tcPr>
          <w:p w:rsidR="007E408C" w:rsidRPr="0032224D" w:rsidRDefault="007E408C" w:rsidP="0028192D">
            <w:pPr>
              <w:pStyle w:val="10"/>
              <w:numPr>
                <w:ilvl w:val="0"/>
                <w:numId w:val="48"/>
              </w:numPr>
              <w:jc w:val="both"/>
            </w:pPr>
          </w:p>
        </w:tc>
        <w:tc>
          <w:tcPr>
            <w:tcW w:w="5522" w:type="dxa"/>
          </w:tcPr>
          <w:p w:rsidR="007E408C" w:rsidRPr="0032224D" w:rsidRDefault="007E408C" w:rsidP="000973AF">
            <w:pPr>
              <w:spacing w:after="0" w:line="240" w:lineRule="auto"/>
              <w:jc w:val="both"/>
              <w:rPr>
                <w:rFonts w:ascii="Times New Roman" w:hAnsi="Times New Roman"/>
                <w:sz w:val="24"/>
                <w:szCs w:val="24"/>
              </w:rPr>
            </w:pPr>
            <w:r w:rsidRPr="0032224D">
              <w:rPr>
                <w:rFonts w:ascii="Times New Roman" w:hAnsi="Times New Roman"/>
                <w:sz w:val="24"/>
                <w:szCs w:val="24"/>
              </w:rPr>
              <w:t>Проведение</w:t>
            </w:r>
            <w:bookmarkStart w:id="141" w:name="_GoBack"/>
            <w:bookmarkEnd w:id="141"/>
            <w:r w:rsidRPr="0032224D">
              <w:rPr>
                <w:rFonts w:ascii="Times New Roman" w:hAnsi="Times New Roman"/>
                <w:sz w:val="24"/>
                <w:szCs w:val="24"/>
              </w:rPr>
              <w:t xml:space="preserve"> анкетирования учащихся, их родителей (законных представителей) для изучения образовательных потребностей на следующий учебный год. </w:t>
            </w:r>
          </w:p>
        </w:tc>
        <w:tc>
          <w:tcPr>
            <w:tcW w:w="1565" w:type="dxa"/>
          </w:tcPr>
          <w:p w:rsidR="007E408C" w:rsidRPr="0032224D" w:rsidRDefault="007E408C" w:rsidP="00D767AF">
            <w:pPr>
              <w:pStyle w:val="10"/>
              <w:jc w:val="center"/>
            </w:pPr>
            <w:r w:rsidRPr="0032224D">
              <w:t>Апрель июль</w:t>
            </w:r>
          </w:p>
        </w:tc>
        <w:tc>
          <w:tcPr>
            <w:tcW w:w="2268" w:type="dxa"/>
          </w:tcPr>
          <w:p w:rsidR="007E408C" w:rsidRPr="0032224D" w:rsidRDefault="007E408C" w:rsidP="00D767AF">
            <w:pPr>
              <w:pStyle w:val="10"/>
              <w:jc w:val="both"/>
            </w:pPr>
            <w:r w:rsidRPr="0032224D">
              <w:t xml:space="preserve">Классные руководители </w:t>
            </w:r>
          </w:p>
        </w:tc>
      </w:tr>
      <w:tr w:rsidR="007E408C" w:rsidRPr="0032224D" w:rsidTr="00D767AF">
        <w:tc>
          <w:tcPr>
            <w:tcW w:w="392" w:type="dxa"/>
          </w:tcPr>
          <w:p w:rsidR="007E408C" w:rsidRPr="0032224D" w:rsidRDefault="007E408C" w:rsidP="0028192D">
            <w:pPr>
              <w:pStyle w:val="10"/>
              <w:numPr>
                <w:ilvl w:val="0"/>
                <w:numId w:val="48"/>
              </w:numPr>
              <w:jc w:val="both"/>
            </w:pPr>
          </w:p>
        </w:tc>
        <w:tc>
          <w:tcPr>
            <w:tcW w:w="5522" w:type="dxa"/>
          </w:tcPr>
          <w:p w:rsidR="007E408C" w:rsidRPr="0032224D" w:rsidRDefault="007E408C" w:rsidP="00D767AF">
            <w:pPr>
              <w:pStyle w:val="10"/>
              <w:jc w:val="both"/>
            </w:pPr>
            <w:r w:rsidRPr="0032224D">
              <w:t>Собрание родителей (законных представителей) обучающихся с повесткой дня «Формирование части  учебного плана, формируемой участниками образовательных отношений»)</w:t>
            </w:r>
          </w:p>
        </w:tc>
        <w:tc>
          <w:tcPr>
            <w:tcW w:w="1565" w:type="dxa"/>
          </w:tcPr>
          <w:p w:rsidR="007E408C" w:rsidRPr="0032224D" w:rsidRDefault="007E408C" w:rsidP="00D767AF">
            <w:pPr>
              <w:pStyle w:val="10"/>
              <w:jc w:val="center"/>
            </w:pPr>
            <w:r w:rsidRPr="0032224D">
              <w:t>Апрель - июль</w:t>
            </w:r>
          </w:p>
        </w:tc>
        <w:tc>
          <w:tcPr>
            <w:tcW w:w="2268" w:type="dxa"/>
          </w:tcPr>
          <w:p w:rsidR="007E408C" w:rsidRPr="0032224D" w:rsidRDefault="007E408C" w:rsidP="00D767AF">
            <w:pPr>
              <w:pStyle w:val="10"/>
              <w:jc w:val="both"/>
            </w:pPr>
            <w:r w:rsidRPr="0032224D">
              <w:t xml:space="preserve">Руководители МО классных руководителей, классные руководители </w:t>
            </w:r>
          </w:p>
        </w:tc>
      </w:tr>
      <w:tr w:rsidR="007E408C" w:rsidRPr="0032224D" w:rsidTr="00D767AF">
        <w:trPr>
          <w:trHeight w:val="410"/>
        </w:trPr>
        <w:tc>
          <w:tcPr>
            <w:tcW w:w="392" w:type="dxa"/>
          </w:tcPr>
          <w:p w:rsidR="007E408C" w:rsidRPr="0032224D" w:rsidRDefault="007E408C" w:rsidP="0028192D">
            <w:pPr>
              <w:pStyle w:val="10"/>
              <w:numPr>
                <w:ilvl w:val="0"/>
                <w:numId w:val="48"/>
              </w:numPr>
              <w:jc w:val="both"/>
            </w:pPr>
          </w:p>
        </w:tc>
        <w:tc>
          <w:tcPr>
            <w:tcW w:w="5522" w:type="dxa"/>
          </w:tcPr>
          <w:p w:rsidR="007E408C" w:rsidRPr="0032224D" w:rsidRDefault="007E408C" w:rsidP="00D767AF">
            <w:pPr>
              <w:pStyle w:val="10"/>
              <w:jc w:val="both"/>
            </w:pPr>
            <w:r w:rsidRPr="0032224D">
              <w:t xml:space="preserve">Формирование проекта учебного плана на будущий год </w:t>
            </w:r>
          </w:p>
        </w:tc>
        <w:tc>
          <w:tcPr>
            <w:tcW w:w="1565" w:type="dxa"/>
          </w:tcPr>
          <w:p w:rsidR="007E408C" w:rsidRPr="0032224D" w:rsidRDefault="007E408C" w:rsidP="00D767AF">
            <w:pPr>
              <w:pStyle w:val="10"/>
              <w:jc w:val="center"/>
            </w:pPr>
            <w:r w:rsidRPr="0032224D">
              <w:t>Апрель - июль</w:t>
            </w:r>
          </w:p>
        </w:tc>
        <w:tc>
          <w:tcPr>
            <w:tcW w:w="2268" w:type="dxa"/>
          </w:tcPr>
          <w:p w:rsidR="007E408C" w:rsidRPr="0032224D" w:rsidRDefault="007E408C" w:rsidP="00D767AF">
            <w:pPr>
              <w:pStyle w:val="10"/>
              <w:jc w:val="both"/>
            </w:pPr>
            <w:r w:rsidRPr="0032224D">
              <w:t>Заместитель директора</w:t>
            </w:r>
          </w:p>
        </w:tc>
      </w:tr>
      <w:tr w:rsidR="007E408C" w:rsidRPr="0032224D" w:rsidTr="00D767AF">
        <w:trPr>
          <w:trHeight w:val="410"/>
        </w:trPr>
        <w:tc>
          <w:tcPr>
            <w:tcW w:w="392" w:type="dxa"/>
          </w:tcPr>
          <w:p w:rsidR="007E408C" w:rsidRPr="0032224D" w:rsidRDefault="007E408C" w:rsidP="0028192D">
            <w:pPr>
              <w:pStyle w:val="10"/>
              <w:numPr>
                <w:ilvl w:val="0"/>
                <w:numId w:val="48"/>
              </w:numPr>
              <w:jc w:val="both"/>
            </w:pPr>
          </w:p>
        </w:tc>
        <w:tc>
          <w:tcPr>
            <w:tcW w:w="5522" w:type="dxa"/>
          </w:tcPr>
          <w:p w:rsidR="007E408C" w:rsidRPr="0032224D" w:rsidRDefault="007E408C" w:rsidP="00D767AF">
            <w:pPr>
              <w:pStyle w:val="10"/>
              <w:jc w:val="both"/>
            </w:pPr>
            <w:r w:rsidRPr="0032224D">
              <w:t>Рассмотрение проекта учебного плана на заседании педагогического и Управляющего совета школы</w:t>
            </w:r>
          </w:p>
        </w:tc>
        <w:tc>
          <w:tcPr>
            <w:tcW w:w="1565" w:type="dxa"/>
          </w:tcPr>
          <w:p w:rsidR="007E408C" w:rsidRPr="0032224D" w:rsidRDefault="007E408C" w:rsidP="00D767AF">
            <w:pPr>
              <w:pStyle w:val="10"/>
              <w:jc w:val="center"/>
            </w:pPr>
            <w:r w:rsidRPr="0032224D">
              <w:t>Июль-август</w:t>
            </w:r>
          </w:p>
        </w:tc>
        <w:tc>
          <w:tcPr>
            <w:tcW w:w="2268" w:type="dxa"/>
          </w:tcPr>
          <w:p w:rsidR="007E408C" w:rsidRPr="0032224D" w:rsidRDefault="007E408C" w:rsidP="00D767AF">
            <w:pPr>
              <w:pStyle w:val="10"/>
              <w:jc w:val="both"/>
            </w:pPr>
            <w:r w:rsidRPr="0032224D">
              <w:t>Директор школы</w:t>
            </w:r>
          </w:p>
        </w:tc>
      </w:tr>
      <w:tr w:rsidR="007E408C" w:rsidRPr="0032224D" w:rsidTr="00D767AF">
        <w:trPr>
          <w:trHeight w:val="410"/>
        </w:trPr>
        <w:tc>
          <w:tcPr>
            <w:tcW w:w="392" w:type="dxa"/>
          </w:tcPr>
          <w:p w:rsidR="007E408C" w:rsidRPr="0032224D" w:rsidRDefault="007E408C" w:rsidP="0028192D">
            <w:pPr>
              <w:pStyle w:val="10"/>
              <w:numPr>
                <w:ilvl w:val="0"/>
                <w:numId w:val="48"/>
              </w:numPr>
              <w:jc w:val="both"/>
            </w:pPr>
          </w:p>
        </w:tc>
        <w:tc>
          <w:tcPr>
            <w:tcW w:w="5522" w:type="dxa"/>
          </w:tcPr>
          <w:p w:rsidR="007E408C" w:rsidRPr="0032224D" w:rsidRDefault="007E408C" w:rsidP="00D767AF">
            <w:pPr>
              <w:pStyle w:val="10"/>
              <w:jc w:val="both"/>
            </w:pPr>
            <w:r w:rsidRPr="0032224D">
              <w:t xml:space="preserve">Издание приказа «Об утверждение учебного плана «МБОУ «СОШ №30»  </w:t>
            </w:r>
          </w:p>
        </w:tc>
        <w:tc>
          <w:tcPr>
            <w:tcW w:w="1565" w:type="dxa"/>
          </w:tcPr>
          <w:p w:rsidR="007E408C" w:rsidRPr="0032224D" w:rsidRDefault="007E408C" w:rsidP="00D767AF">
            <w:pPr>
              <w:pStyle w:val="10"/>
              <w:jc w:val="center"/>
            </w:pPr>
            <w:r w:rsidRPr="0032224D">
              <w:t>Июль-август</w:t>
            </w:r>
          </w:p>
        </w:tc>
        <w:tc>
          <w:tcPr>
            <w:tcW w:w="2268" w:type="dxa"/>
          </w:tcPr>
          <w:p w:rsidR="007E408C" w:rsidRPr="0032224D" w:rsidRDefault="007E408C" w:rsidP="00D767AF">
            <w:pPr>
              <w:pStyle w:val="10"/>
              <w:jc w:val="both"/>
            </w:pPr>
            <w:r w:rsidRPr="0032224D">
              <w:t>Директор школы</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Режим работы в МБОУ «СОШ №30» - 5-дневная учебная неделя.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Продолжительность урока в МБОУ «СОШ №30» для 5-9 классов составляет 40 минут. Для классов, в которых обучаются дети с ограниченными возможностями здоровья, — 40 минут. Во время занятий проводится  перерыв для гимнастики не менее 2 минут.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проведении занятий по иностранному языку и второму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w:t>
      </w:r>
    </w:p>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rPr>
          <w:rFonts w:ascii="Times New Roman" w:hAnsi="Times New Roman"/>
          <w:b/>
          <w:sz w:val="24"/>
          <w:szCs w:val="24"/>
        </w:rPr>
      </w:pPr>
      <w:r w:rsidRPr="0032224D">
        <w:rPr>
          <w:rFonts w:ascii="Times New Roman" w:hAnsi="Times New Roman"/>
          <w:b/>
          <w:sz w:val="24"/>
          <w:szCs w:val="24"/>
        </w:rPr>
        <w:br w:type="page"/>
      </w: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Перспективный учебный план</w:t>
      </w:r>
    </w:p>
    <w:p w:rsidR="007E408C" w:rsidRPr="0032224D" w:rsidRDefault="007E408C" w:rsidP="00D767AF">
      <w:pPr>
        <w:spacing w:after="0" w:line="240" w:lineRule="auto"/>
        <w:jc w:val="center"/>
        <w:rPr>
          <w:rFonts w:ascii="Times New Roman" w:hAnsi="Times New Roman"/>
          <w:sz w:val="24"/>
          <w:szCs w:val="24"/>
        </w:rPr>
      </w:pPr>
      <w:r w:rsidRPr="0032224D">
        <w:rPr>
          <w:rFonts w:ascii="Times New Roman" w:hAnsi="Times New Roman"/>
          <w:sz w:val="24"/>
          <w:szCs w:val="24"/>
        </w:rPr>
        <w:t>(5-дневная рабочая неделя)</w:t>
      </w:r>
    </w:p>
    <w:p w:rsidR="007E408C" w:rsidRPr="0032224D" w:rsidRDefault="007E408C" w:rsidP="00D767AF">
      <w:pPr>
        <w:spacing w:after="0" w:line="240" w:lineRule="auto"/>
        <w:jc w:val="center"/>
        <w:rPr>
          <w:rFonts w:ascii="Times New Roman" w:hAnsi="Times New Roman"/>
          <w:sz w:val="24"/>
          <w:szCs w:val="24"/>
        </w:rPr>
      </w:pP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7"/>
        <w:gridCol w:w="2230"/>
        <w:gridCol w:w="883"/>
        <w:gridCol w:w="998"/>
        <w:gridCol w:w="1008"/>
        <w:gridCol w:w="1003"/>
        <w:gridCol w:w="1001"/>
        <w:gridCol w:w="1123"/>
      </w:tblGrid>
      <w:tr w:rsidR="007E408C" w:rsidRPr="0032224D" w:rsidTr="00824A3D">
        <w:trPr>
          <w:trHeight w:val="157"/>
          <w:jc w:val="center"/>
        </w:trPr>
        <w:tc>
          <w:tcPr>
            <w:tcW w:w="1727" w:type="dxa"/>
            <w:vMerge w:val="restart"/>
          </w:tcPr>
          <w:p w:rsidR="007E408C" w:rsidRPr="0032224D" w:rsidRDefault="007E408C" w:rsidP="00D767AF">
            <w:pPr>
              <w:pStyle w:val="TableParagraph"/>
              <w:ind w:left="0"/>
              <w:jc w:val="both"/>
              <w:rPr>
                <w:sz w:val="24"/>
                <w:szCs w:val="24"/>
              </w:rPr>
            </w:pPr>
            <w:r w:rsidRPr="0032224D">
              <w:rPr>
                <w:sz w:val="24"/>
                <w:szCs w:val="24"/>
              </w:rPr>
              <w:t>Предметные области</w:t>
            </w:r>
          </w:p>
        </w:tc>
        <w:tc>
          <w:tcPr>
            <w:tcW w:w="2230" w:type="dxa"/>
            <w:vMerge w:val="restart"/>
            <w:tcBorders>
              <w:tr2bl w:val="single" w:sz="4" w:space="0" w:color="auto"/>
            </w:tcBorders>
          </w:tcPr>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 xml:space="preserve">предметы </w:t>
            </w:r>
          </w:p>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курсы)</w:t>
            </w:r>
          </w:p>
          <w:p w:rsidR="007E408C" w:rsidRPr="0032224D" w:rsidRDefault="007E408C" w:rsidP="00D767AF">
            <w:pPr>
              <w:pStyle w:val="TableParagraph"/>
              <w:ind w:left="0"/>
              <w:jc w:val="both"/>
              <w:rPr>
                <w:sz w:val="24"/>
                <w:szCs w:val="24"/>
              </w:rPr>
            </w:pPr>
            <w:r w:rsidRPr="0032224D">
              <w:rPr>
                <w:sz w:val="24"/>
                <w:szCs w:val="24"/>
              </w:rPr>
              <w:t xml:space="preserve">                    Классы</w:t>
            </w:r>
          </w:p>
        </w:tc>
        <w:tc>
          <w:tcPr>
            <w:tcW w:w="6016" w:type="dxa"/>
            <w:gridSpan w:val="6"/>
          </w:tcPr>
          <w:p w:rsidR="007E408C" w:rsidRPr="0032224D" w:rsidRDefault="007E408C" w:rsidP="00D767AF">
            <w:pPr>
              <w:pStyle w:val="TableParagraph"/>
              <w:ind w:left="0"/>
              <w:jc w:val="center"/>
              <w:rPr>
                <w:sz w:val="24"/>
                <w:szCs w:val="24"/>
              </w:rPr>
            </w:pPr>
            <w:r w:rsidRPr="0032224D">
              <w:rPr>
                <w:sz w:val="24"/>
                <w:szCs w:val="24"/>
              </w:rPr>
              <w:t>Количество часов в неделю</w:t>
            </w:r>
          </w:p>
        </w:tc>
      </w:tr>
      <w:tr w:rsidR="007E408C" w:rsidRPr="0032224D" w:rsidTr="00824A3D">
        <w:trPr>
          <w:trHeight w:val="1422"/>
          <w:jc w:val="center"/>
        </w:trPr>
        <w:tc>
          <w:tcPr>
            <w:tcW w:w="1727" w:type="dxa"/>
            <w:vMerge/>
            <w:tcBorders>
              <w:top w:val="nil"/>
            </w:tcBorders>
          </w:tcPr>
          <w:p w:rsidR="007E408C" w:rsidRPr="0032224D" w:rsidRDefault="007E408C" w:rsidP="00D767AF">
            <w:pPr>
              <w:jc w:val="both"/>
              <w:rPr>
                <w:sz w:val="24"/>
                <w:szCs w:val="24"/>
              </w:rPr>
            </w:pPr>
          </w:p>
        </w:tc>
        <w:tc>
          <w:tcPr>
            <w:tcW w:w="2230" w:type="dxa"/>
            <w:vMerge/>
            <w:tcBorders>
              <w:tr2bl w:val="single" w:sz="4" w:space="0" w:color="auto"/>
            </w:tcBorders>
          </w:tcPr>
          <w:p w:rsidR="007E408C" w:rsidRPr="0032224D" w:rsidRDefault="007E408C" w:rsidP="00D767AF">
            <w:pPr>
              <w:jc w:val="both"/>
              <w:rPr>
                <w:sz w:val="24"/>
                <w:szCs w:val="24"/>
              </w:rPr>
            </w:pPr>
          </w:p>
        </w:tc>
        <w:tc>
          <w:tcPr>
            <w:tcW w:w="883" w:type="dxa"/>
          </w:tcPr>
          <w:p w:rsidR="007E408C" w:rsidRPr="0032224D" w:rsidRDefault="007E408C" w:rsidP="00D767AF">
            <w:pPr>
              <w:pStyle w:val="TableParagraph"/>
              <w:ind w:left="0"/>
              <w:jc w:val="center"/>
              <w:rPr>
                <w:sz w:val="24"/>
                <w:szCs w:val="24"/>
              </w:rPr>
            </w:pPr>
            <w:r w:rsidRPr="0032224D">
              <w:rPr>
                <w:w w:val="99"/>
                <w:sz w:val="24"/>
                <w:szCs w:val="24"/>
              </w:rPr>
              <w:t>V</w:t>
            </w:r>
          </w:p>
        </w:tc>
        <w:tc>
          <w:tcPr>
            <w:tcW w:w="998" w:type="dxa"/>
          </w:tcPr>
          <w:p w:rsidR="007E408C" w:rsidRPr="0032224D" w:rsidRDefault="007E408C" w:rsidP="00D767AF">
            <w:pPr>
              <w:pStyle w:val="TableParagraph"/>
              <w:ind w:left="0"/>
              <w:jc w:val="center"/>
              <w:rPr>
                <w:sz w:val="24"/>
                <w:szCs w:val="24"/>
              </w:rPr>
            </w:pPr>
            <w:r w:rsidRPr="0032224D">
              <w:rPr>
                <w:sz w:val="24"/>
                <w:szCs w:val="24"/>
              </w:rPr>
              <w:t>VI</w:t>
            </w:r>
          </w:p>
        </w:tc>
        <w:tc>
          <w:tcPr>
            <w:tcW w:w="1008" w:type="dxa"/>
          </w:tcPr>
          <w:p w:rsidR="007E408C" w:rsidRPr="0032224D" w:rsidRDefault="007E408C" w:rsidP="00D767AF">
            <w:pPr>
              <w:pStyle w:val="TableParagraph"/>
              <w:ind w:left="0"/>
              <w:jc w:val="center"/>
              <w:rPr>
                <w:sz w:val="24"/>
                <w:szCs w:val="24"/>
              </w:rPr>
            </w:pPr>
            <w:r w:rsidRPr="0032224D">
              <w:rPr>
                <w:sz w:val="24"/>
                <w:szCs w:val="24"/>
              </w:rPr>
              <w:t>VII</w:t>
            </w:r>
          </w:p>
        </w:tc>
        <w:tc>
          <w:tcPr>
            <w:tcW w:w="1003" w:type="dxa"/>
          </w:tcPr>
          <w:p w:rsidR="007E408C" w:rsidRPr="0032224D" w:rsidRDefault="007E408C" w:rsidP="00D767AF">
            <w:pPr>
              <w:pStyle w:val="TableParagraph"/>
              <w:ind w:left="0"/>
              <w:jc w:val="center"/>
              <w:rPr>
                <w:sz w:val="24"/>
                <w:szCs w:val="24"/>
              </w:rPr>
            </w:pPr>
            <w:r w:rsidRPr="0032224D">
              <w:rPr>
                <w:sz w:val="24"/>
                <w:szCs w:val="24"/>
              </w:rPr>
              <w:t>VIII</w:t>
            </w:r>
          </w:p>
        </w:tc>
        <w:tc>
          <w:tcPr>
            <w:tcW w:w="1001" w:type="dxa"/>
          </w:tcPr>
          <w:p w:rsidR="007E408C" w:rsidRPr="0032224D" w:rsidRDefault="007E408C" w:rsidP="00D767AF">
            <w:pPr>
              <w:pStyle w:val="TableParagraph"/>
              <w:ind w:left="0"/>
              <w:jc w:val="center"/>
              <w:rPr>
                <w:sz w:val="24"/>
                <w:szCs w:val="24"/>
              </w:rPr>
            </w:pPr>
            <w:r w:rsidRPr="0032224D">
              <w:rPr>
                <w:sz w:val="24"/>
                <w:szCs w:val="24"/>
              </w:rPr>
              <w:t>IX</w:t>
            </w:r>
          </w:p>
        </w:tc>
        <w:tc>
          <w:tcPr>
            <w:tcW w:w="1123" w:type="dxa"/>
          </w:tcPr>
          <w:p w:rsidR="007E408C" w:rsidRPr="0032224D" w:rsidRDefault="007E408C" w:rsidP="00D767AF">
            <w:pPr>
              <w:pStyle w:val="TableParagraph"/>
              <w:ind w:left="0"/>
              <w:jc w:val="center"/>
              <w:rPr>
                <w:sz w:val="24"/>
                <w:szCs w:val="24"/>
              </w:rPr>
            </w:pPr>
            <w:r w:rsidRPr="0032224D">
              <w:rPr>
                <w:sz w:val="24"/>
                <w:szCs w:val="24"/>
              </w:rPr>
              <w:t>Всего</w:t>
            </w:r>
          </w:p>
        </w:tc>
      </w:tr>
      <w:tr w:rsidR="007E408C" w:rsidRPr="0032224D" w:rsidTr="00D767AF">
        <w:trPr>
          <w:trHeight w:val="316"/>
          <w:jc w:val="center"/>
        </w:trPr>
        <w:tc>
          <w:tcPr>
            <w:tcW w:w="9973" w:type="dxa"/>
            <w:gridSpan w:val="8"/>
          </w:tcPr>
          <w:p w:rsidR="007E408C" w:rsidRPr="0032224D" w:rsidRDefault="007E408C" w:rsidP="00D767AF">
            <w:pPr>
              <w:pStyle w:val="TableParagraph"/>
              <w:ind w:left="0"/>
              <w:jc w:val="center"/>
              <w:rPr>
                <w:b/>
                <w:sz w:val="24"/>
                <w:szCs w:val="24"/>
              </w:rPr>
            </w:pPr>
            <w:r w:rsidRPr="0032224D">
              <w:rPr>
                <w:b/>
                <w:sz w:val="24"/>
                <w:szCs w:val="24"/>
              </w:rPr>
              <w:t>Обязательная часть</w:t>
            </w:r>
          </w:p>
        </w:tc>
      </w:tr>
      <w:tr w:rsidR="007E408C" w:rsidRPr="0032224D" w:rsidTr="00D767AF">
        <w:trPr>
          <w:trHeight w:val="330"/>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Русский язык и литература</w:t>
            </w:r>
          </w:p>
        </w:tc>
        <w:tc>
          <w:tcPr>
            <w:tcW w:w="2230" w:type="dxa"/>
          </w:tcPr>
          <w:p w:rsidR="007E408C" w:rsidRPr="0032224D" w:rsidRDefault="007E408C" w:rsidP="00D767AF">
            <w:pPr>
              <w:pStyle w:val="TableParagraph"/>
              <w:ind w:left="127"/>
              <w:jc w:val="both"/>
              <w:rPr>
                <w:sz w:val="24"/>
                <w:szCs w:val="24"/>
              </w:rPr>
            </w:pPr>
            <w:r w:rsidRPr="0032224D">
              <w:rPr>
                <w:sz w:val="24"/>
                <w:szCs w:val="24"/>
              </w:rPr>
              <w:t>Русский язык</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6/204</w:t>
            </w:r>
          </w:p>
        </w:tc>
        <w:tc>
          <w:tcPr>
            <w:tcW w:w="1008" w:type="dxa"/>
          </w:tcPr>
          <w:p w:rsidR="007E408C" w:rsidRPr="0032224D" w:rsidRDefault="007E408C" w:rsidP="00D767AF">
            <w:pPr>
              <w:pStyle w:val="TableParagraph"/>
              <w:ind w:left="0"/>
              <w:jc w:val="center"/>
              <w:rPr>
                <w:sz w:val="24"/>
                <w:szCs w:val="24"/>
              </w:rPr>
            </w:pPr>
            <w:r w:rsidRPr="0032224D">
              <w:rPr>
                <w:sz w:val="24"/>
                <w:szCs w:val="24"/>
              </w:rPr>
              <w:t>4/136</w:t>
            </w:r>
          </w:p>
        </w:tc>
        <w:tc>
          <w:tcPr>
            <w:tcW w:w="1003" w:type="dxa"/>
          </w:tcPr>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21/714</w:t>
            </w:r>
          </w:p>
        </w:tc>
      </w:tr>
      <w:tr w:rsidR="007E408C" w:rsidRPr="0032224D" w:rsidTr="00D767AF">
        <w:trPr>
          <w:trHeight w:val="374"/>
          <w:jc w:val="center"/>
        </w:trPr>
        <w:tc>
          <w:tcPr>
            <w:tcW w:w="1727" w:type="dxa"/>
            <w:vMerge/>
            <w:tcBorders>
              <w:top w:val="nil"/>
            </w:tcBorders>
          </w:tcPr>
          <w:p w:rsidR="007E408C" w:rsidRPr="0032224D" w:rsidRDefault="007E408C" w:rsidP="00D767AF">
            <w:pPr>
              <w:jc w:val="center"/>
              <w:rPr>
                <w:sz w:val="24"/>
                <w:szCs w:val="24"/>
              </w:rPr>
            </w:pPr>
          </w:p>
        </w:tc>
        <w:tc>
          <w:tcPr>
            <w:tcW w:w="2230" w:type="dxa"/>
          </w:tcPr>
          <w:p w:rsidR="007E408C" w:rsidRPr="0032224D" w:rsidRDefault="007E408C" w:rsidP="00D767AF">
            <w:pPr>
              <w:pStyle w:val="TableParagraph"/>
              <w:ind w:left="127"/>
              <w:jc w:val="both"/>
              <w:rPr>
                <w:sz w:val="24"/>
                <w:szCs w:val="24"/>
              </w:rPr>
            </w:pPr>
            <w:r w:rsidRPr="0032224D">
              <w:rPr>
                <w:sz w:val="24"/>
                <w:szCs w:val="24"/>
              </w:rPr>
              <w:t>Литература</w:t>
            </w:r>
          </w:p>
        </w:tc>
        <w:tc>
          <w:tcPr>
            <w:tcW w:w="883" w:type="dxa"/>
          </w:tcPr>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r w:rsidRPr="0032224D">
              <w:rPr>
                <w:sz w:val="24"/>
                <w:szCs w:val="24"/>
              </w:rPr>
              <w:t>2/68</w:t>
            </w:r>
          </w:p>
        </w:tc>
        <w:tc>
          <w:tcPr>
            <w:tcW w:w="1003" w:type="dxa"/>
          </w:tcPr>
          <w:p w:rsidR="007E408C" w:rsidRPr="0032224D" w:rsidRDefault="007E408C" w:rsidP="00D767AF">
            <w:pPr>
              <w:pStyle w:val="TableParagraph"/>
              <w:ind w:left="0"/>
              <w:jc w:val="center"/>
              <w:rPr>
                <w:sz w:val="24"/>
                <w:szCs w:val="24"/>
              </w:rPr>
            </w:pPr>
            <w:r w:rsidRPr="0032224D">
              <w:rPr>
                <w:sz w:val="24"/>
                <w:szCs w:val="24"/>
              </w:rPr>
              <w:t>2/68</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13/442</w:t>
            </w:r>
          </w:p>
        </w:tc>
      </w:tr>
      <w:tr w:rsidR="007E408C" w:rsidRPr="0032224D" w:rsidTr="00D767AF">
        <w:trPr>
          <w:trHeight w:val="552"/>
          <w:jc w:val="center"/>
        </w:trPr>
        <w:tc>
          <w:tcPr>
            <w:tcW w:w="1727" w:type="dxa"/>
          </w:tcPr>
          <w:p w:rsidR="007E408C" w:rsidRPr="0032224D" w:rsidRDefault="007E408C" w:rsidP="00D767AF">
            <w:pPr>
              <w:pStyle w:val="TableParagraph"/>
              <w:ind w:left="0"/>
              <w:jc w:val="center"/>
              <w:rPr>
                <w:sz w:val="24"/>
                <w:szCs w:val="24"/>
              </w:rPr>
            </w:pPr>
            <w:r w:rsidRPr="0032224D">
              <w:rPr>
                <w:sz w:val="24"/>
                <w:szCs w:val="24"/>
              </w:rPr>
              <w:t>Иностранные языки</w:t>
            </w:r>
          </w:p>
        </w:tc>
        <w:tc>
          <w:tcPr>
            <w:tcW w:w="2230" w:type="dxa"/>
          </w:tcPr>
          <w:p w:rsidR="007E408C" w:rsidRPr="0032224D" w:rsidRDefault="007E408C" w:rsidP="00D767AF">
            <w:pPr>
              <w:pStyle w:val="TableParagraph"/>
              <w:ind w:left="127"/>
              <w:jc w:val="both"/>
              <w:rPr>
                <w:sz w:val="24"/>
                <w:szCs w:val="24"/>
              </w:rPr>
            </w:pPr>
            <w:r w:rsidRPr="0032224D">
              <w:rPr>
                <w:sz w:val="24"/>
                <w:szCs w:val="24"/>
              </w:rPr>
              <w:t>Иностранный язык</w:t>
            </w:r>
          </w:p>
          <w:p w:rsidR="007E408C" w:rsidRPr="0032224D" w:rsidRDefault="007E408C" w:rsidP="00D767AF">
            <w:pPr>
              <w:pStyle w:val="TableParagraph"/>
              <w:ind w:left="127"/>
              <w:jc w:val="both"/>
              <w:rPr>
                <w:sz w:val="24"/>
                <w:szCs w:val="24"/>
              </w:rPr>
            </w:pPr>
            <w:r w:rsidRPr="0032224D">
              <w:rPr>
                <w:sz w:val="24"/>
                <w:szCs w:val="24"/>
              </w:rPr>
              <w:t>(английский язык)</w:t>
            </w:r>
          </w:p>
        </w:tc>
        <w:tc>
          <w:tcPr>
            <w:tcW w:w="88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15/510</w:t>
            </w:r>
          </w:p>
        </w:tc>
      </w:tr>
      <w:tr w:rsidR="007E408C" w:rsidRPr="0032224D" w:rsidTr="00BC57CB">
        <w:trPr>
          <w:trHeight w:val="344"/>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Математика и информатика</w:t>
            </w:r>
          </w:p>
        </w:tc>
        <w:tc>
          <w:tcPr>
            <w:tcW w:w="2230" w:type="dxa"/>
          </w:tcPr>
          <w:p w:rsidR="007E408C" w:rsidRPr="0032224D" w:rsidRDefault="007E408C" w:rsidP="00D767AF">
            <w:pPr>
              <w:pStyle w:val="TableParagraph"/>
              <w:ind w:left="127"/>
              <w:jc w:val="both"/>
              <w:rPr>
                <w:sz w:val="24"/>
                <w:szCs w:val="24"/>
              </w:rPr>
            </w:pPr>
            <w:r w:rsidRPr="0032224D">
              <w:rPr>
                <w:sz w:val="24"/>
                <w:szCs w:val="24"/>
              </w:rPr>
              <w:t>Математика</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5/170</w:t>
            </w:r>
          </w:p>
        </w:tc>
        <w:tc>
          <w:tcPr>
            <w:tcW w:w="1008" w:type="dxa"/>
          </w:tcPr>
          <w:p w:rsidR="007E408C" w:rsidRPr="0032224D" w:rsidRDefault="007E408C" w:rsidP="00D767AF">
            <w:pPr>
              <w:pStyle w:val="TableParagraph"/>
              <w:ind w:left="0"/>
              <w:jc w:val="center"/>
              <w:rPr>
                <w:sz w:val="24"/>
                <w:szCs w:val="24"/>
              </w:rPr>
            </w:pPr>
          </w:p>
        </w:tc>
        <w:tc>
          <w:tcPr>
            <w:tcW w:w="1003" w:type="dxa"/>
          </w:tcPr>
          <w:p w:rsidR="007E408C" w:rsidRPr="0032224D" w:rsidRDefault="007E408C" w:rsidP="00D767AF">
            <w:pPr>
              <w:pStyle w:val="TableParagraph"/>
              <w:ind w:left="0"/>
              <w:jc w:val="center"/>
              <w:rPr>
                <w:sz w:val="24"/>
                <w:szCs w:val="24"/>
              </w:rPr>
            </w:pPr>
          </w:p>
        </w:tc>
        <w:tc>
          <w:tcPr>
            <w:tcW w:w="1001" w:type="dxa"/>
          </w:tcPr>
          <w:p w:rsidR="007E408C" w:rsidRPr="0032224D" w:rsidRDefault="007E408C" w:rsidP="00D767AF">
            <w:pPr>
              <w:pStyle w:val="TableParagraph"/>
              <w:ind w:left="0"/>
              <w:jc w:val="center"/>
              <w:rPr>
                <w:sz w:val="24"/>
                <w:szCs w:val="24"/>
              </w:rPr>
            </w:pPr>
          </w:p>
        </w:tc>
        <w:tc>
          <w:tcPr>
            <w:tcW w:w="1123" w:type="dxa"/>
          </w:tcPr>
          <w:p w:rsidR="007E408C" w:rsidRPr="0032224D" w:rsidRDefault="007E408C" w:rsidP="00D767AF">
            <w:pPr>
              <w:pStyle w:val="TableParagraph"/>
              <w:ind w:left="0"/>
              <w:jc w:val="center"/>
              <w:rPr>
                <w:sz w:val="24"/>
                <w:szCs w:val="24"/>
              </w:rPr>
            </w:pPr>
            <w:r w:rsidRPr="0032224D">
              <w:rPr>
                <w:sz w:val="24"/>
                <w:szCs w:val="24"/>
              </w:rPr>
              <w:t>10/340</w:t>
            </w:r>
          </w:p>
        </w:tc>
      </w:tr>
      <w:tr w:rsidR="007E408C" w:rsidRPr="0032224D" w:rsidTr="00BC57CB">
        <w:trPr>
          <w:trHeight w:val="196"/>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Алгебра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3/102</w:t>
            </w:r>
          </w:p>
        </w:tc>
        <w:tc>
          <w:tcPr>
            <w:tcW w:w="1003" w:type="dxa"/>
          </w:tcPr>
          <w:p w:rsidR="007E408C" w:rsidRPr="0032224D" w:rsidRDefault="007E408C" w:rsidP="00442BD5">
            <w:pPr>
              <w:pStyle w:val="TableParagraph"/>
              <w:ind w:left="0"/>
              <w:jc w:val="center"/>
              <w:rPr>
                <w:sz w:val="24"/>
                <w:szCs w:val="24"/>
              </w:rPr>
            </w:pPr>
            <w:r w:rsidRPr="0032224D">
              <w:rPr>
                <w:sz w:val="24"/>
                <w:szCs w:val="24"/>
              </w:rPr>
              <w:t>3/102</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9/306</w:t>
            </w:r>
          </w:p>
        </w:tc>
      </w:tr>
      <w:tr w:rsidR="007E408C" w:rsidRPr="0032224D" w:rsidTr="00BC57CB">
        <w:trPr>
          <w:trHeight w:val="204"/>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Геометрия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6/204</w:t>
            </w:r>
          </w:p>
        </w:tc>
      </w:tr>
      <w:tr w:rsidR="007E408C" w:rsidRPr="0032224D" w:rsidTr="00D767AF">
        <w:trPr>
          <w:trHeight w:val="551"/>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Вероятность и статистика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383"/>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Информатика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402"/>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Общественно- 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История</w:t>
            </w:r>
          </w:p>
        </w:tc>
        <w:tc>
          <w:tcPr>
            <w:tcW w:w="883" w:type="dxa"/>
          </w:tcPr>
          <w:p w:rsidR="007E408C" w:rsidRPr="0032224D" w:rsidRDefault="007E408C" w:rsidP="00442BD5">
            <w:pPr>
              <w:pStyle w:val="TableParagraph"/>
              <w:ind w:left="0"/>
              <w:jc w:val="center"/>
              <w:rPr>
                <w:sz w:val="24"/>
                <w:szCs w:val="24"/>
              </w:rPr>
            </w:pPr>
            <w:r w:rsidRPr="0032224D">
              <w:rPr>
                <w:sz w:val="24"/>
                <w:szCs w:val="24"/>
              </w:rPr>
              <w:t>2/768</w:t>
            </w:r>
          </w:p>
        </w:tc>
        <w:tc>
          <w:tcPr>
            <w:tcW w:w="998" w:type="dxa"/>
          </w:tcPr>
          <w:p w:rsidR="007E408C" w:rsidRPr="0032224D" w:rsidRDefault="007E408C" w:rsidP="00442BD5">
            <w:pPr>
              <w:pStyle w:val="TableParagraph"/>
              <w:ind w:left="0"/>
              <w:jc w:val="center"/>
              <w:rPr>
                <w:sz w:val="24"/>
                <w:szCs w:val="24"/>
              </w:rPr>
            </w:pPr>
            <w:r w:rsidRPr="0032224D">
              <w:rPr>
                <w:sz w:val="24"/>
                <w:szCs w:val="24"/>
              </w:rPr>
              <w:t>2/68</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10/340</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Обществознание</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318"/>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География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8/272</w:t>
            </w:r>
          </w:p>
        </w:tc>
      </w:tr>
      <w:tr w:rsidR="007E408C" w:rsidRPr="0032224D" w:rsidTr="00D767AF">
        <w:trPr>
          <w:trHeight w:val="275"/>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Естественнонаучные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Физика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276"/>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Химия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Биология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1103"/>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Основы духовно- нравственной культуры народов</w:t>
            </w:r>
          </w:p>
          <w:p w:rsidR="007E408C" w:rsidRPr="0032224D" w:rsidRDefault="007E408C" w:rsidP="006352BC">
            <w:pPr>
              <w:pStyle w:val="TableParagraph"/>
              <w:ind w:left="0"/>
              <w:jc w:val="center"/>
              <w:rPr>
                <w:sz w:val="24"/>
                <w:szCs w:val="24"/>
              </w:rPr>
            </w:pPr>
            <w:r w:rsidRPr="0032224D">
              <w:rPr>
                <w:sz w:val="24"/>
                <w:szCs w:val="24"/>
              </w:rPr>
              <w:t>России</w:t>
            </w:r>
          </w:p>
        </w:tc>
        <w:tc>
          <w:tcPr>
            <w:tcW w:w="2230" w:type="dxa"/>
          </w:tcPr>
          <w:p w:rsidR="007E408C" w:rsidRPr="0032224D" w:rsidRDefault="007E408C" w:rsidP="006352BC">
            <w:pPr>
              <w:pStyle w:val="TableParagraph"/>
              <w:ind w:left="127"/>
              <w:jc w:val="both"/>
              <w:rPr>
                <w:sz w:val="24"/>
                <w:szCs w:val="24"/>
              </w:rPr>
            </w:pPr>
            <w:r w:rsidRPr="0032224D">
              <w:rPr>
                <w:sz w:val="24"/>
                <w:szCs w:val="24"/>
              </w:rPr>
              <w:t>Основы духовно-нравственной культуры народов России</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275"/>
          <w:jc w:val="center"/>
        </w:trPr>
        <w:tc>
          <w:tcPr>
            <w:tcW w:w="1727" w:type="dxa"/>
            <w:vMerge w:val="restart"/>
          </w:tcPr>
          <w:p w:rsidR="007E408C" w:rsidRPr="0032224D" w:rsidRDefault="007E408C" w:rsidP="006352BC">
            <w:pPr>
              <w:pStyle w:val="TableParagraph"/>
              <w:ind w:left="0"/>
              <w:jc w:val="center"/>
              <w:rPr>
                <w:sz w:val="24"/>
                <w:szCs w:val="24"/>
              </w:rPr>
            </w:pPr>
            <w:r w:rsidRPr="0032224D">
              <w:rPr>
                <w:sz w:val="24"/>
                <w:szCs w:val="24"/>
              </w:rPr>
              <w:t>Искусство</w:t>
            </w:r>
          </w:p>
        </w:tc>
        <w:tc>
          <w:tcPr>
            <w:tcW w:w="2230" w:type="dxa"/>
          </w:tcPr>
          <w:p w:rsidR="007E408C" w:rsidRPr="0032224D" w:rsidRDefault="007E408C" w:rsidP="006352BC">
            <w:pPr>
              <w:pStyle w:val="TableParagraph"/>
              <w:ind w:left="127"/>
              <w:jc w:val="both"/>
              <w:rPr>
                <w:sz w:val="24"/>
                <w:szCs w:val="24"/>
              </w:rPr>
            </w:pPr>
            <w:r w:rsidRPr="0032224D">
              <w:rPr>
                <w:sz w:val="24"/>
                <w:szCs w:val="24"/>
              </w:rPr>
              <w:t>Музыка</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4/136</w:t>
            </w:r>
          </w:p>
        </w:tc>
      </w:tr>
      <w:tr w:rsidR="007E408C" w:rsidRPr="0032224D" w:rsidTr="00D767AF">
        <w:trPr>
          <w:trHeight w:val="554"/>
          <w:jc w:val="center"/>
        </w:trPr>
        <w:tc>
          <w:tcPr>
            <w:tcW w:w="1727" w:type="dxa"/>
            <w:vMerge/>
            <w:tcBorders>
              <w:top w:val="nil"/>
            </w:tcBorders>
          </w:tcPr>
          <w:p w:rsidR="007E408C" w:rsidRPr="0032224D" w:rsidRDefault="007E408C" w:rsidP="006352BC">
            <w:pPr>
              <w:jc w:val="center"/>
              <w:rPr>
                <w:sz w:val="24"/>
                <w:szCs w:val="24"/>
              </w:rPr>
            </w:pPr>
          </w:p>
        </w:tc>
        <w:tc>
          <w:tcPr>
            <w:tcW w:w="2230" w:type="dxa"/>
          </w:tcPr>
          <w:p w:rsidR="007E408C" w:rsidRPr="0032224D" w:rsidRDefault="007E408C" w:rsidP="006352BC">
            <w:pPr>
              <w:pStyle w:val="TableParagraph"/>
              <w:ind w:left="127"/>
              <w:jc w:val="both"/>
              <w:rPr>
                <w:sz w:val="24"/>
                <w:szCs w:val="24"/>
              </w:rPr>
            </w:pPr>
            <w:r w:rsidRPr="0032224D">
              <w:rPr>
                <w:sz w:val="24"/>
                <w:szCs w:val="24"/>
              </w:rPr>
              <w:t>Изобразительное искусство</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3/102</w:t>
            </w:r>
          </w:p>
        </w:tc>
      </w:tr>
      <w:tr w:rsidR="007E408C" w:rsidRPr="0032224D" w:rsidTr="00D767AF">
        <w:trPr>
          <w:trHeight w:val="299"/>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Технология</w:t>
            </w:r>
          </w:p>
        </w:tc>
        <w:tc>
          <w:tcPr>
            <w:tcW w:w="2230" w:type="dxa"/>
          </w:tcPr>
          <w:p w:rsidR="007E408C" w:rsidRPr="0032224D" w:rsidRDefault="007E408C" w:rsidP="006352BC">
            <w:pPr>
              <w:pStyle w:val="TableParagraph"/>
              <w:ind w:left="127"/>
              <w:jc w:val="both"/>
              <w:rPr>
                <w:sz w:val="24"/>
                <w:szCs w:val="24"/>
              </w:rPr>
            </w:pPr>
            <w:r w:rsidRPr="0032224D">
              <w:rPr>
                <w:sz w:val="24"/>
                <w:szCs w:val="24"/>
              </w:rPr>
              <w:t>Технология</w:t>
            </w:r>
          </w:p>
        </w:tc>
        <w:tc>
          <w:tcPr>
            <w:tcW w:w="883" w:type="dxa"/>
          </w:tcPr>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r w:rsidRPr="0032224D">
              <w:rPr>
                <w:sz w:val="24"/>
                <w:szCs w:val="24"/>
              </w:rPr>
              <w:t>8/272</w:t>
            </w:r>
          </w:p>
        </w:tc>
      </w:tr>
      <w:tr w:rsidR="007E408C" w:rsidRPr="0032224D" w:rsidTr="00D767AF">
        <w:trPr>
          <w:trHeight w:val="827"/>
          <w:jc w:val="center"/>
        </w:trPr>
        <w:tc>
          <w:tcPr>
            <w:tcW w:w="1727" w:type="dxa"/>
            <w:vMerge w:val="restart"/>
            <w:tcBorders>
              <w:right w:val="single" w:sz="4" w:space="0" w:color="auto"/>
            </w:tcBorders>
          </w:tcPr>
          <w:p w:rsidR="007E408C" w:rsidRPr="0032224D" w:rsidRDefault="007E408C" w:rsidP="006352BC">
            <w:pPr>
              <w:pStyle w:val="TableParagraph"/>
              <w:ind w:left="0"/>
              <w:jc w:val="center"/>
              <w:rPr>
                <w:sz w:val="24"/>
                <w:szCs w:val="24"/>
              </w:rPr>
            </w:pPr>
            <w:r w:rsidRPr="0032224D">
              <w:rPr>
                <w:sz w:val="24"/>
                <w:szCs w:val="24"/>
              </w:rPr>
              <w:t>Физическая культура и основы безопасности</w:t>
            </w:r>
          </w:p>
          <w:p w:rsidR="007E408C" w:rsidRPr="0032224D" w:rsidRDefault="007E408C" w:rsidP="006352BC">
            <w:pPr>
              <w:pStyle w:val="TableParagraph"/>
              <w:ind w:left="0"/>
              <w:jc w:val="center"/>
              <w:rPr>
                <w:sz w:val="24"/>
                <w:szCs w:val="24"/>
              </w:rPr>
            </w:pPr>
            <w:r w:rsidRPr="0032224D">
              <w:rPr>
                <w:sz w:val="24"/>
                <w:szCs w:val="24"/>
              </w:rPr>
              <w:t>жизнедеятельности</w:t>
            </w: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Основы безопасности</w:t>
            </w:r>
          </w:p>
          <w:p w:rsidR="007E408C" w:rsidRPr="0032224D" w:rsidRDefault="007E408C" w:rsidP="006352BC">
            <w:pPr>
              <w:pStyle w:val="TableParagraph"/>
              <w:ind w:left="127"/>
              <w:jc w:val="both"/>
              <w:rPr>
                <w:sz w:val="24"/>
                <w:szCs w:val="24"/>
              </w:rPr>
            </w:pPr>
            <w:r w:rsidRPr="0032224D">
              <w:rPr>
                <w:sz w:val="24"/>
                <w:szCs w:val="24"/>
              </w:rPr>
              <w:t>жизнедеятельности</w:t>
            </w:r>
          </w:p>
        </w:tc>
        <w:tc>
          <w:tcPr>
            <w:tcW w:w="883" w:type="dxa"/>
          </w:tcPr>
          <w:p w:rsidR="007E408C" w:rsidRPr="0032224D" w:rsidRDefault="007E408C" w:rsidP="006352BC">
            <w:pPr>
              <w:pStyle w:val="TableParagraph"/>
              <w:ind w:left="0"/>
              <w:jc w:val="center"/>
              <w:rPr>
                <w:sz w:val="24"/>
                <w:szCs w:val="24"/>
              </w:rPr>
            </w:pPr>
          </w:p>
        </w:tc>
        <w:tc>
          <w:tcPr>
            <w:tcW w:w="998" w:type="dxa"/>
          </w:tcPr>
          <w:p w:rsidR="007E408C" w:rsidRPr="0032224D" w:rsidRDefault="007E408C" w:rsidP="006352BC">
            <w:pPr>
              <w:pStyle w:val="TableParagraph"/>
              <w:ind w:left="0"/>
              <w:jc w:val="center"/>
              <w:rPr>
                <w:sz w:val="24"/>
                <w:szCs w:val="24"/>
              </w:rPr>
            </w:pP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554"/>
          <w:jc w:val="center"/>
        </w:trPr>
        <w:tc>
          <w:tcPr>
            <w:tcW w:w="1727" w:type="dxa"/>
            <w:vMerge/>
            <w:tcBorders>
              <w:top w:val="nil"/>
              <w:right w:val="single" w:sz="4" w:space="0" w:color="auto"/>
            </w:tcBorders>
          </w:tcPr>
          <w:p w:rsidR="007E408C" w:rsidRPr="0032224D" w:rsidRDefault="007E408C" w:rsidP="006352BC">
            <w:pPr>
              <w:jc w:val="both"/>
              <w:rPr>
                <w:sz w:val="24"/>
                <w:szCs w:val="24"/>
              </w:rPr>
            </w:pP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Физическая</w:t>
            </w:r>
          </w:p>
          <w:p w:rsidR="007E408C" w:rsidRPr="0032224D" w:rsidRDefault="007E408C" w:rsidP="006352BC">
            <w:pPr>
              <w:pStyle w:val="TableParagraph"/>
              <w:ind w:left="127"/>
              <w:jc w:val="both"/>
              <w:rPr>
                <w:sz w:val="24"/>
                <w:szCs w:val="24"/>
              </w:rPr>
            </w:pPr>
            <w:r w:rsidRPr="0032224D">
              <w:rPr>
                <w:sz w:val="24"/>
                <w:szCs w:val="24"/>
              </w:rPr>
              <w:t>культура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10/340</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27/918</w:t>
            </w:r>
          </w:p>
        </w:tc>
        <w:tc>
          <w:tcPr>
            <w:tcW w:w="998" w:type="dxa"/>
          </w:tcPr>
          <w:p w:rsidR="007E408C" w:rsidRPr="0032224D" w:rsidRDefault="007E408C" w:rsidP="006352BC">
            <w:pPr>
              <w:pStyle w:val="TableParagraph"/>
              <w:ind w:left="0"/>
              <w:jc w:val="center"/>
              <w:rPr>
                <w:sz w:val="24"/>
                <w:szCs w:val="24"/>
              </w:rPr>
            </w:pPr>
            <w:r w:rsidRPr="0032224D">
              <w:rPr>
                <w:sz w:val="24"/>
                <w:szCs w:val="24"/>
              </w:rPr>
              <w:t>29/986</w:t>
            </w:r>
          </w:p>
        </w:tc>
        <w:tc>
          <w:tcPr>
            <w:tcW w:w="1008" w:type="dxa"/>
          </w:tcPr>
          <w:p w:rsidR="007E408C" w:rsidRPr="0032224D" w:rsidRDefault="007E408C" w:rsidP="006352BC">
            <w:pPr>
              <w:pStyle w:val="TableParagraph"/>
              <w:ind w:left="0"/>
              <w:jc w:val="center"/>
              <w:rPr>
                <w:sz w:val="24"/>
                <w:szCs w:val="24"/>
              </w:rPr>
            </w:pPr>
            <w:r w:rsidRPr="0032224D">
              <w:rPr>
                <w:sz w:val="24"/>
                <w:szCs w:val="24"/>
              </w:rPr>
              <w:t>30/1020</w:t>
            </w:r>
          </w:p>
        </w:tc>
        <w:tc>
          <w:tcPr>
            <w:tcW w:w="1003" w:type="dxa"/>
          </w:tcPr>
          <w:p w:rsidR="007E408C" w:rsidRPr="0032224D" w:rsidRDefault="007E408C" w:rsidP="006352BC">
            <w:pPr>
              <w:pStyle w:val="TableParagraph"/>
              <w:ind w:left="0"/>
              <w:jc w:val="center"/>
              <w:rPr>
                <w:sz w:val="24"/>
                <w:szCs w:val="24"/>
              </w:rPr>
            </w:pPr>
            <w:r w:rsidRPr="0032224D">
              <w:rPr>
                <w:sz w:val="24"/>
                <w:szCs w:val="24"/>
              </w:rPr>
              <w:t>31/1054</w:t>
            </w:r>
          </w:p>
        </w:tc>
        <w:tc>
          <w:tcPr>
            <w:tcW w:w="1001" w:type="dxa"/>
          </w:tcPr>
          <w:p w:rsidR="007E408C" w:rsidRPr="0032224D" w:rsidRDefault="007E408C" w:rsidP="006352BC">
            <w:pPr>
              <w:pStyle w:val="TableParagraph"/>
              <w:ind w:left="0"/>
              <w:jc w:val="center"/>
              <w:rPr>
                <w:sz w:val="24"/>
                <w:szCs w:val="24"/>
              </w:rPr>
            </w:pPr>
            <w:r w:rsidRPr="0032224D">
              <w:rPr>
                <w:sz w:val="24"/>
                <w:szCs w:val="24"/>
              </w:rPr>
              <w:t>32/1088</w:t>
            </w:r>
          </w:p>
        </w:tc>
        <w:tc>
          <w:tcPr>
            <w:tcW w:w="1123" w:type="dxa"/>
          </w:tcPr>
          <w:p w:rsidR="007E408C" w:rsidRPr="0032224D" w:rsidRDefault="007E408C" w:rsidP="006352BC">
            <w:pPr>
              <w:pStyle w:val="TableParagraph"/>
              <w:ind w:left="0"/>
              <w:jc w:val="center"/>
              <w:rPr>
                <w:sz w:val="24"/>
                <w:szCs w:val="24"/>
              </w:rPr>
            </w:pPr>
            <w:r w:rsidRPr="0032224D">
              <w:rPr>
                <w:sz w:val="24"/>
                <w:szCs w:val="24"/>
              </w:rPr>
              <w:t>149/5066</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Часть, формируемая участниками</w:t>
            </w:r>
          </w:p>
          <w:p w:rsidR="007E408C" w:rsidRPr="0032224D" w:rsidRDefault="007E408C" w:rsidP="006352BC">
            <w:pPr>
              <w:pStyle w:val="TableParagraph"/>
              <w:ind w:left="0"/>
              <w:jc w:val="both"/>
              <w:rPr>
                <w:sz w:val="24"/>
                <w:szCs w:val="24"/>
              </w:rPr>
            </w:pPr>
            <w:r w:rsidRPr="0032224D">
              <w:rPr>
                <w:sz w:val="24"/>
                <w:szCs w:val="24"/>
              </w:rPr>
              <w:t>образовательных отношений</w:t>
            </w:r>
          </w:p>
        </w:tc>
        <w:tc>
          <w:tcPr>
            <w:tcW w:w="88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99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00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1"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12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8/272</w:t>
            </w:r>
          </w:p>
        </w:tc>
      </w:tr>
      <w:tr w:rsidR="007E408C" w:rsidRPr="0032224D" w:rsidTr="00D767AF">
        <w:trPr>
          <w:trHeight w:val="551"/>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Максимально допустимая аудиторная</w:t>
            </w:r>
          </w:p>
          <w:p w:rsidR="007E408C" w:rsidRPr="0032224D" w:rsidRDefault="007E408C" w:rsidP="006352BC">
            <w:pPr>
              <w:pStyle w:val="TableParagraph"/>
              <w:ind w:left="0"/>
              <w:jc w:val="both"/>
              <w:rPr>
                <w:sz w:val="24"/>
                <w:szCs w:val="24"/>
              </w:rPr>
            </w:pPr>
            <w:r w:rsidRPr="0032224D">
              <w:rPr>
                <w:sz w:val="24"/>
                <w:szCs w:val="24"/>
              </w:rPr>
              <w:t>нагрузка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29</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30</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32</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157</w:t>
            </w:r>
          </w:p>
        </w:tc>
      </w:tr>
      <w:tr w:rsidR="007E408C" w:rsidRPr="0032224D" w:rsidTr="00D767AF">
        <w:trPr>
          <w:trHeight w:val="277"/>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986</w:t>
            </w:r>
          </w:p>
        </w:tc>
        <w:tc>
          <w:tcPr>
            <w:tcW w:w="998" w:type="dxa"/>
          </w:tcPr>
          <w:p w:rsidR="007E408C" w:rsidRPr="0032224D" w:rsidRDefault="007E408C" w:rsidP="006352BC">
            <w:pPr>
              <w:pStyle w:val="TableParagraph"/>
              <w:ind w:left="0"/>
              <w:jc w:val="center"/>
              <w:rPr>
                <w:sz w:val="24"/>
                <w:szCs w:val="24"/>
              </w:rPr>
            </w:pPr>
            <w:r w:rsidRPr="0032224D">
              <w:rPr>
                <w:sz w:val="24"/>
                <w:szCs w:val="24"/>
              </w:rPr>
              <w:t>1020</w:t>
            </w:r>
          </w:p>
        </w:tc>
        <w:tc>
          <w:tcPr>
            <w:tcW w:w="1008" w:type="dxa"/>
          </w:tcPr>
          <w:p w:rsidR="007E408C" w:rsidRPr="0032224D" w:rsidRDefault="007E408C" w:rsidP="006352BC">
            <w:pPr>
              <w:pStyle w:val="TableParagraph"/>
              <w:ind w:left="0"/>
              <w:jc w:val="center"/>
              <w:rPr>
                <w:sz w:val="24"/>
                <w:szCs w:val="24"/>
              </w:rPr>
            </w:pPr>
            <w:r w:rsidRPr="0032224D">
              <w:rPr>
                <w:sz w:val="24"/>
                <w:szCs w:val="24"/>
              </w:rPr>
              <w:t>1088</w:t>
            </w:r>
          </w:p>
        </w:tc>
        <w:tc>
          <w:tcPr>
            <w:tcW w:w="1003" w:type="dxa"/>
          </w:tcPr>
          <w:p w:rsidR="007E408C" w:rsidRPr="0032224D" w:rsidRDefault="007E408C" w:rsidP="006352BC">
            <w:pPr>
              <w:pStyle w:val="TableParagraph"/>
              <w:ind w:left="0"/>
              <w:jc w:val="center"/>
              <w:rPr>
                <w:sz w:val="24"/>
                <w:szCs w:val="24"/>
              </w:rPr>
            </w:pPr>
            <w:r w:rsidRPr="0032224D">
              <w:rPr>
                <w:sz w:val="24"/>
                <w:szCs w:val="24"/>
              </w:rPr>
              <w:t>1122</w:t>
            </w:r>
          </w:p>
        </w:tc>
        <w:tc>
          <w:tcPr>
            <w:tcW w:w="1001" w:type="dxa"/>
          </w:tcPr>
          <w:p w:rsidR="007E408C" w:rsidRPr="0032224D" w:rsidRDefault="007E408C" w:rsidP="006352BC">
            <w:pPr>
              <w:pStyle w:val="TableParagraph"/>
              <w:ind w:left="0"/>
              <w:jc w:val="center"/>
              <w:rPr>
                <w:sz w:val="24"/>
                <w:szCs w:val="24"/>
              </w:rPr>
            </w:pPr>
            <w:r w:rsidRPr="0032224D">
              <w:rPr>
                <w:sz w:val="24"/>
                <w:szCs w:val="24"/>
              </w:rPr>
              <w:t>1122</w:t>
            </w:r>
          </w:p>
        </w:tc>
        <w:tc>
          <w:tcPr>
            <w:tcW w:w="1123" w:type="dxa"/>
          </w:tcPr>
          <w:p w:rsidR="007E408C" w:rsidRPr="0032224D" w:rsidRDefault="007E408C" w:rsidP="006352BC">
            <w:pPr>
              <w:pStyle w:val="TableParagraph"/>
              <w:ind w:left="0"/>
              <w:jc w:val="center"/>
              <w:rPr>
                <w:sz w:val="24"/>
                <w:szCs w:val="24"/>
              </w:rPr>
            </w:pPr>
            <w:r w:rsidRPr="0032224D">
              <w:rPr>
                <w:sz w:val="24"/>
                <w:szCs w:val="24"/>
              </w:rPr>
              <w:t>5338</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pStyle w:val="BodyText"/>
        <w:ind w:left="0" w:firstLine="720"/>
      </w:pPr>
      <w:r w:rsidRPr="0032224D">
        <w:t xml:space="preserve">Для учащихся, нуждающихся в длительном лечении, детей-инвалидов, которые по состоянию здоровья не могут посещать МБОУ «СОШ №30» 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Промежуточная аттестация предусматривает осуществление промежуточной текущей аттестации – аттестация учащихся по четвертям, полугодиям, году, и промежуточной годовой аттестации – по окончании учебного года.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Периодичность промежуточной текущей аттестации определяется Уставом школы и Положением о формах, периодичности, порядке, текущего контроля успеваемости и промежуточной аттестации. Промежуточная текущая аттестация определяется отметкой за четверть или полугодие, год. Результативность обучения по четвертям (полугодиям) оценивается по итогам текущего контроля:</w:t>
      </w:r>
    </w:p>
    <w:p w:rsidR="007E408C" w:rsidRPr="0032224D" w:rsidRDefault="007E408C" w:rsidP="0028192D">
      <w:pPr>
        <w:pStyle w:val="ListParagraph"/>
        <w:numPr>
          <w:ilvl w:val="0"/>
          <w:numId w:val="4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 5 – 9 классах по учебным предметам – по четвертям;</w:t>
      </w:r>
    </w:p>
    <w:p w:rsidR="007E408C" w:rsidRPr="0032224D" w:rsidRDefault="007E408C" w:rsidP="0028192D">
      <w:pPr>
        <w:pStyle w:val="ListParagraph"/>
        <w:numPr>
          <w:ilvl w:val="0"/>
          <w:numId w:val="4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во 5 – 9 классах по предметам учебного плана, на изучение которых отводится один час в неделю – по полугодиям;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Отметка обучающихся за четверть (полугодие) выставляется на основе текущих отметок по предмету, годовые отметки выставляются на основании четвертных или полугодовых отметок.</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Годовая промежуточная аттестация проводится в 5 – 8 классах. Сроки, порядок, предметы и формы промежуточной аттестации утверждаются приказом руководителя на текущий учебный год.</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pPr>
        <w:rPr>
          <w:rFonts w:ascii="Times New Roman" w:hAnsi="Times New Roman"/>
          <w:sz w:val="24"/>
          <w:szCs w:val="24"/>
        </w:rPr>
      </w:pPr>
      <w:r w:rsidRPr="0032224D">
        <w:rPr>
          <w:rFonts w:ascii="Times New Roman" w:hAnsi="Times New Roman"/>
          <w:sz w:val="24"/>
          <w:szCs w:val="24"/>
        </w:rPr>
        <w:br w:type="page"/>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3.2. </w:t>
      </w:r>
      <w:r w:rsidRPr="0032224D">
        <w:rPr>
          <w:rFonts w:ascii="Times New Roman" w:hAnsi="Times New Roman"/>
          <w:b/>
          <w:caps/>
          <w:sz w:val="24"/>
          <w:szCs w:val="24"/>
        </w:rPr>
        <w:t>Календарный учебный график</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учебный график определяет плановые перерывы при получении основного общего образования, составляется в соответствии с Федеральным календарным учебным графиком.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образовательной деятельности в МБОУ «СОШ №30» осуществляется по учебным четвертям. Продолжительность учебного года при получении основного общего образования составляет 34 недели.</w:t>
      </w:r>
    </w:p>
    <w:p w:rsidR="007E408C" w:rsidRPr="0032224D" w:rsidRDefault="007E408C" w:rsidP="00527B75">
      <w:pPr>
        <w:spacing w:after="0" w:line="240" w:lineRule="auto"/>
        <w:jc w:val="center"/>
        <w:rPr>
          <w:rFonts w:ascii="Times New Roman" w:hAnsi="Times New Roman"/>
          <w:b/>
          <w:sz w:val="24"/>
          <w:szCs w:val="24"/>
        </w:rPr>
      </w:pPr>
      <w:r w:rsidRPr="0032224D">
        <w:rPr>
          <w:rFonts w:ascii="Times New Roman" w:hAnsi="Times New Roman"/>
          <w:b/>
          <w:sz w:val="24"/>
          <w:szCs w:val="24"/>
        </w:rPr>
        <w:t>Перспективный учебный график</w:t>
      </w:r>
    </w:p>
    <w:p w:rsidR="007E408C" w:rsidRPr="0032224D" w:rsidRDefault="007E408C" w:rsidP="00527B75">
      <w:pPr>
        <w:spacing w:after="0" w:line="240" w:lineRule="auto"/>
        <w:jc w:val="center"/>
        <w:rPr>
          <w:rFonts w:ascii="Times New Roman" w:hAnsi="Times New Roman"/>
          <w:b/>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1"/>
        <w:gridCol w:w="3437"/>
        <w:gridCol w:w="3180"/>
      </w:tblGrid>
      <w:tr w:rsidR="007E408C" w:rsidRPr="0032224D" w:rsidTr="00F77A46">
        <w:trPr>
          <w:trHeight w:val="144"/>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начала учебного года</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01-03 сентября</w:t>
            </w:r>
          </w:p>
        </w:tc>
      </w:tr>
      <w:tr w:rsidR="007E408C" w:rsidRPr="0032224D" w:rsidTr="00F77A46">
        <w:trPr>
          <w:trHeight w:val="150"/>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окончания учебного года для 5-8 классов</w:t>
            </w:r>
          </w:p>
        </w:tc>
        <w:tc>
          <w:tcPr>
            <w:tcW w:w="3180" w:type="dxa"/>
          </w:tcPr>
          <w:p w:rsidR="007E408C" w:rsidRPr="0032224D" w:rsidRDefault="007E408C" w:rsidP="007835D7">
            <w:pPr>
              <w:spacing w:after="0" w:line="240" w:lineRule="auto"/>
              <w:jc w:val="both"/>
              <w:rPr>
                <w:rFonts w:ascii="Times New Roman" w:hAnsi="Times New Roman"/>
                <w:sz w:val="24"/>
                <w:szCs w:val="24"/>
              </w:rPr>
            </w:pPr>
            <w:r w:rsidRPr="0032224D">
              <w:rPr>
                <w:rFonts w:ascii="Times New Roman" w:hAnsi="Times New Roman"/>
                <w:sz w:val="24"/>
                <w:szCs w:val="24"/>
              </w:rPr>
              <w:t>18 - 20 мая</w:t>
            </w:r>
          </w:p>
        </w:tc>
      </w:tr>
      <w:tr w:rsidR="007E408C" w:rsidRPr="0032224D" w:rsidTr="00F77A46">
        <w:trPr>
          <w:trHeight w:val="150"/>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дата окончания учебного года для 9 классов</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Определяется ежегодно  в соответствии с расписанием государственной итоговой аттестации</w:t>
            </w:r>
          </w:p>
        </w:tc>
      </w:tr>
      <w:tr w:rsidR="007E408C" w:rsidRPr="0032224D" w:rsidTr="00F77A46">
        <w:trPr>
          <w:trHeight w:val="135"/>
        </w:trPr>
        <w:tc>
          <w:tcPr>
            <w:tcW w:w="5688" w:type="dxa"/>
            <w:gridSpan w:val="2"/>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учебного года</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34 недели</w:t>
            </w:r>
          </w:p>
        </w:tc>
      </w:tr>
      <w:tr w:rsidR="007E408C" w:rsidRPr="0032224D" w:rsidTr="00F77A46">
        <w:trPr>
          <w:trHeight w:val="135"/>
        </w:trPr>
        <w:tc>
          <w:tcPr>
            <w:tcW w:w="2251" w:type="dxa"/>
            <w:vMerge w:val="restart"/>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продолжительность учебных четвертей </w:t>
            </w: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III</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10 учебных недель</w:t>
            </w:r>
          </w:p>
        </w:tc>
      </w:tr>
      <w:tr w:rsidR="007E408C" w:rsidRPr="0032224D" w:rsidTr="00F77A46">
        <w:trPr>
          <w:trHeight w:val="135"/>
        </w:trPr>
        <w:tc>
          <w:tcPr>
            <w:tcW w:w="2251" w:type="dxa"/>
            <w:vMerge/>
          </w:tcPr>
          <w:p w:rsidR="007E408C" w:rsidRPr="0032224D" w:rsidRDefault="007E408C" w:rsidP="00D767AF">
            <w:pPr>
              <w:spacing w:after="0" w:line="240" w:lineRule="auto"/>
              <w:jc w:val="both"/>
              <w:rPr>
                <w:rFonts w:ascii="Times New Roman" w:hAnsi="Times New Roman"/>
                <w:sz w:val="24"/>
                <w:szCs w:val="24"/>
              </w:rPr>
            </w:pPr>
          </w:p>
        </w:tc>
        <w:tc>
          <w:tcPr>
            <w:tcW w:w="3437"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lang w:val="en-US"/>
              </w:rPr>
              <w:t>IV</w:t>
            </w:r>
            <w:r w:rsidRPr="0032224D">
              <w:rPr>
                <w:rFonts w:ascii="Times New Roman" w:hAnsi="Times New Roman"/>
                <w:sz w:val="24"/>
                <w:szCs w:val="24"/>
              </w:rPr>
              <w:t xml:space="preserve"> четверть</w:t>
            </w:r>
          </w:p>
        </w:tc>
        <w:tc>
          <w:tcPr>
            <w:tcW w:w="3180" w:type="dxa"/>
          </w:tcPr>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8 учебных недель</w:t>
            </w:r>
          </w:p>
        </w:tc>
      </w:tr>
      <w:tr w:rsidR="007E408C" w:rsidRPr="0032224D" w:rsidTr="00F77A46">
        <w:trPr>
          <w:trHeight w:val="135"/>
        </w:trPr>
        <w:tc>
          <w:tcPr>
            <w:tcW w:w="2251" w:type="dxa"/>
            <w:vMerge w:val="restart"/>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продолжительность каникул по окончании</w:t>
            </w: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13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13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lang w:val="en-US"/>
              </w:rPr>
              <w:t>III</w:t>
            </w:r>
            <w:r w:rsidRPr="0032224D">
              <w:rPr>
                <w:rFonts w:ascii="Times New Roman" w:hAnsi="Times New Roman"/>
                <w:sz w:val="24"/>
                <w:szCs w:val="24"/>
              </w:rPr>
              <w:t xml:space="preserve"> четверти</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9 календарных дней</w:t>
            </w:r>
          </w:p>
        </w:tc>
      </w:tr>
      <w:tr w:rsidR="007E408C" w:rsidRPr="0032224D" w:rsidTr="00F77A46">
        <w:trPr>
          <w:trHeight w:val="225"/>
        </w:trPr>
        <w:tc>
          <w:tcPr>
            <w:tcW w:w="2251" w:type="dxa"/>
            <w:vMerge/>
          </w:tcPr>
          <w:p w:rsidR="007E408C" w:rsidRPr="0032224D" w:rsidRDefault="007E408C" w:rsidP="00F77A46">
            <w:pPr>
              <w:spacing w:after="0" w:line="240" w:lineRule="auto"/>
              <w:jc w:val="both"/>
              <w:rPr>
                <w:rFonts w:ascii="Times New Roman" w:hAnsi="Times New Roman"/>
                <w:sz w:val="24"/>
                <w:szCs w:val="24"/>
              </w:rPr>
            </w:pPr>
          </w:p>
        </w:tc>
        <w:tc>
          <w:tcPr>
            <w:tcW w:w="3437"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учебного года (летние каникулы)</w:t>
            </w:r>
          </w:p>
        </w:tc>
        <w:tc>
          <w:tcPr>
            <w:tcW w:w="3180" w:type="dxa"/>
          </w:tcPr>
          <w:p w:rsidR="007E408C" w:rsidRPr="0032224D" w:rsidRDefault="007E408C" w:rsidP="00F77A46">
            <w:pPr>
              <w:spacing w:after="0" w:line="240" w:lineRule="auto"/>
              <w:jc w:val="both"/>
              <w:rPr>
                <w:rFonts w:ascii="Times New Roman" w:hAnsi="Times New Roman"/>
                <w:sz w:val="24"/>
                <w:szCs w:val="24"/>
              </w:rPr>
            </w:pPr>
            <w:r w:rsidRPr="0032224D">
              <w:rPr>
                <w:rFonts w:ascii="Times New Roman" w:hAnsi="Times New Roman"/>
                <w:sz w:val="24"/>
                <w:szCs w:val="24"/>
              </w:rPr>
              <w:t>не менее 8 недель</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Продолжительность урока – 40 минут. Продолжительность перемен не менее 10 минут. Продолжительность перемены между урочной и внеурочной деятельностью составляет не менее 20-30 минут, за исключением обучающихся</w:t>
      </w:r>
      <w:r w:rsidRPr="0032224D">
        <w:t xml:space="preserve"> </w:t>
      </w:r>
      <w:r w:rsidRPr="0032224D">
        <w:rPr>
          <w:rFonts w:ascii="Times New Roman" w:hAnsi="Times New Roman"/>
          <w:sz w:val="24"/>
          <w:szCs w:val="24"/>
        </w:rPr>
        <w:t>с ограниченными возможностями здоровья, обучение которых осуществляется по специальной индивидуальной программе развития.</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обучающихся 5 и 6 классов - не более 6 уроков, для обучающихся 7-9 классов - не более 7 уроков.</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Занятия начинаются в 8.00 часов утра и заканчиваются не позднее 19 часов.</w:t>
      </w:r>
    </w:p>
    <w:p w:rsidR="007E408C" w:rsidRPr="0032224D" w:rsidRDefault="007E408C" w:rsidP="0013566B">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учебный график разработан МБОУ «СОШ №30»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При составлении календарного учебного графика учитываются различные подходы и система организации учебного года.</w:t>
      </w:r>
    </w:p>
    <w:p w:rsidR="007E408C" w:rsidRPr="0032224D" w:rsidRDefault="007E408C" w:rsidP="00D767AF">
      <w:pPr>
        <w:pStyle w:val="BodyText"/>
        <w:ind w:left="0" w:firstLine="720"/>
      </w:pPr>
      <w:r w:rsidRPr="0032224D">
        <w:t>Календарный учебный график для каждого учебного года с указанием конкретных дат окончания и начала учебных периодов и каникулярного времени рассматривается на заседаниях Управляющего совета и педагогического совета, утверждается приказом руководителя.</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3.3. </w:t>
      </w:r>
      <w:r w:rsidRPr="0032224D">
        <w:rPr>
          <w:rFonts w:ascii="Times New Roman" w:hAnsi="Times New Roman"/>
          <w:b/>
          <w:caps/>
          <w:sz w:val="24"/>
          <w:szCs w:val="24"/>
        </w:rPr>
        <w:t>План внеурочной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 внеурочной деятельности МБОУ «СОШ №30»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7E408C" w:rsidRPr="0032224D" w:rsidRDefault="007E408C" w:rsidP="0028192D">
      <w:pPr>
        <w:pStyle w:val="ListParagraph"/>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E408C" w:rsidRPr="0032224D" w:rsidRDefault="007E408C" w:rsidP="0028192D">
      <w:pPr>
        <w:pStyle w:val="ListParagraph"/>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E408C" w:rsidRPr="0032224D" w:rsidRDefault="007E408C" w:rsidP="0028192D">
      <w:pPr>
        <w:pStyle w:val="ListParagraph"/>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ListParagraph"/>
        <w:numPr>
          <w:ilvl w:val="0"/>
          <w:numId w:val="5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E408C" w:rsidRPr="0032224D" w:rsidRDefault="007E408C" w:rsidP="0028192D">
      <w:pPr>
        <w:pStyle w:val="ListParagraph"/>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E408C" w:rsidRPr="0032224D" w:rsidRDefault="007E408C" w:rsidP="0028192D">
      <w:pPr>
        <w:pStyle w:val="ListParagraph"/>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E408C" w:rsidRPr="0032224D" w:rsidRDefault="007E408C" w:rsidP="0028192D">
      <w:pPr>
        <w:pStyle w:val="ListParagraph"/>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E408C" w:rsidRPr="0032224D" w:rsidRDefault="007E408C" w:rsidP="0028192D">
      <w:pPr>
        <w:pStyle w:val="ListParagraph"/>
        <w:numPr>
          <w:ilvl w:val="0"/>
          <w:numId w:val="5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E408C" w:rsidRPr="0032224D" w:rsidRDefault="007E408C" w:rsidP="0013566B">
      <w:pPr>
        <w:spacing w:after="0" w:line="240" w:lineRule="auto"/>
        <w:ind w:firstLine="360"/>
        <w:jc w:val="both"/>
        <w:rPr>
          <w:rFonts w:ascii="Times New Roman" w:hAnsi="Times New Roman"/>
          <w:sz w:val="24"/>
          <w:szCs w:val="24"/>
        </w:rPr>
      </w:pPr>
      <w:r w:rsidRPr="0032224D">
        <w:rPr>
          <w:rFonts w:ascii="Times New Roman" w:hAnsi="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E408C" w:rsidRPr="0032224D" w:rsidRDefault="007E408C" w:rsidP="00D767A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Содержание плана внеурочной деятельности.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школы или на базе загородных детских центров, в походах, поездках и т. д.).</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Общий объем внеурочной деятельности не превышает 10 часов в неделю.</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реализации плана внеурочной деятельности в МБОУ «СОШ №30»  предусмотрена вариативность содержания внеурочной деятельности с учетом образовательных потребностей и интересов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Расходы времени на отдельные направления плана внеурочной деятельности МБОУ «СОШ №30» отличаются:</w:t>
      </w:r>
    </w:p>
    <w:p w:rsidR="007E408C" w:rsidRPr="0032224D" w:rsidRDefault="007E408C" w:rsidP="0028192D">
      <w:pPr>
        <w:pStyle w:val="ListParagraph"/>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E408C" w:rsidRPr="0032224D" w:rsidRDefault="007E408C" w:rsidP="0028192D">
      <w:pPr>
        <w:pStyle w:val="ListParagraph"/>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формированию функциональной грамотности — от 1 до 2 часов;</w:t>
      </w:r>
    </w:p>
    <w:p w:rsidR="007E408C" w:rsidRPr="0032224D" w:rsidRDefault="007E408C" w:rsidP="0028192D">
      <w:pPr>
        <w:pStyle w:val="ListParagraph"/>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E408C" w:rsidRPr="0032224D" w:rsidRDefault="007E408C" w:rsidP="0028192D">
      <w:pPr>
        <w:pStyle w:val="ListParagraph"/>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деятельность ученических сообществ и воспитательные мероприятия еженедельно предусмотрено от 2 до 4 часов, при этом при подготовке и проведении коллективных дел масштаба ученического коллектива или общешкольных мероприятий за 1-2 недели допускается использование до 20 часов (бюджет времени, отведенного на реализацию плана внеурочной деятельности);</w:t>
      </w:r>
    </w:p>
    <w:p w:rsidR="007E408C" w:rsidRPr="0032224D" w:rsidRDefault="007E408C" w:rsidP="0028192D">
      <w:pPr>
        <w:pStyle w:val="ListParagraph"/>
        <w:numPr>
          <w:ilvl w:val="0"/>
          <w:numId w:val="52"/>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E408C" w:rsidRPr="0032224D" w:rsidRDefault="007E408C" w:rsidP="00F068BE">
      <w:pPr>
        <w:pStyle w:val="ListParagraph"/>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Один час в неделю отводится на внеурочное занятие «Разговоры о важном».</w:t>
      </w:r>
    </w:p>
    <w:p w:rsidR="007E408C" w:rsidRPr="0032224D" w:rsidRDefault="007E408C" w:rsidP="00F068BE">
      <w:pPr>
        <w:pStyle w:val="ListParagraph"/>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E408C" w:rsidRPr="0032224D" w:rsidRDefault="007E408C" w:rsidP="00F068BE">
      <w:pPr>
        <w:pStyle w:val="ListParagraph"/>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E408C" w:rsidRPr="0032224D" w:rsidRDefault="007E408C" w:rsidP="00F068BE">
      <w:pPr>
        <w:pStyle w:val="ListParagraph"/>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E408C" w:rsidRPr="0032224D" w:rsidRDefault="007E408C" w:rsidP="00F068BE">
      <w:pPr>
        <w:pStyle w:val="ListParagraph"/>
        <w:spacing w:after="0" w:line="240" w:lineRule="auto"/>
        <w:ind w:left="0" w:firstLine="708"/>
        <w:jc w:val="both"/>
        <w:rPr>
          <w:rFonts w:ascii="Times New Roman" w:hAnsi="Times New Roman"/>
          <w:sz w:val="24"/>
          <w:szCs w:val="24"/>
        </w:rPr>
      </w:pPr>
      <w:r w:rsidRPr="0032224D">
        <w:rPr>
          <w:rFonts w:ascii="Times New Roman" w:hAnsi="Times New Roman"/>
          <w:sz w:val="24"/>
          <w:szCs w:val="24"/>
        </w:rPr>
        <w:t>По решению педагогического коллектива, родительской общественности, интересов и запросов детей и родителей в МБОУ «СОШ №30» реализовывается модель внеурочной деятельности с преобладанием деятельности ученических сообществ и воспитательных мероприятий.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E408C" w:rsidRPr="0032224D" w:rsidRDefault="007E408C" w:rsidP="0028192D">
      <w:pPr>
        <w:pStyle w:val="ListParagraph"/>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E408C" w:rsidRPr="0032224D" w:rsidRDefault="007E408C" w:rsidP="0028192D">
      <w:pPr>
        <w:pStyle w:val="ListParagraph"/>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E408C" w:rsidRPr="0032224D" w:rsidRDefault="007E408C" w:rsidP="0028192D">
      <w:pPr>
        <w:pStyle w:val="ListParagraph"/>
        <w:numPr>
          <w:ilvl w:val="0"/>
          <w:numId w:val="5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МБОУ «СОШ №30» организация жизни ученических сообществ происходит:</w:t>
      </w:r>
    </w:p>
    <w:p w:rsidR="007E408C" w:rsidRPr="0032224D" w:rsidRDefault="007E408C" w:rsidP="0028192D">
      <w:pPr>
        <w:pStyle w:val="ListParagraph"/>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E408C" w:rsidRPr="0032224D" w:rsidRDefault="007E408C" w:rsidP="0028192D">
      <w:pPr>
        <w:pStyle w:val="ListParagraph"/>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E408C" w:rsidRPr="0032224D" w:rsidRDefault="007E408C" w:rsidP="0028192D">
      <w:pPr>
        <w:pStyle w:val="ListParagraph"/>
        <w:numPr>
          <w:ilvl w:val="0"/>
          <w:numId w:val="54"/>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рамках внеурочной деятельности в МБОУ «СОШ №30» реализуются следующие воспитательные программы:</w:t>
      </w:r>
    </w:p>
    <w:p w:rsidR="007E408C" w:rsidRPr="0032224D" w:rsidRDefault="007E408C" w:rsidP="00D767A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гражданско-патриотического воспитания;</w:t>
      </w:r>
    </w:p>
    <w:p w:rsidR="007E408C" w:rsidRPr="0032224D" w:rsidRDefault="007E408C" w:rsidP="00D767A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«Профилактика наркомании, табакокурения, алкоголизма среди несовершеннолетних»;</w:t>
      </w:r>
    </w:p>
    <w:p w:rsidR="007E408C" w:rsidRPr="0032224D" w:rsidRDefault="007E408C" w:rsidP="00D767A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 Программа «Одаренные дети»;</w:t>
      </w:r>
    </w:p>
    <w:p w:rsidR="007E408C" w:rsidRPr="0032224D" w:rsidRDefault="007E408C" w:rsidP="00D767A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профилактики безнадзорности и правонарушений несовершеннолетних;</w:t>
      </w:r>
    </w:p>
    <w:p w:rsidR="007E408C" w:rsidRPr="0032224D" w:rsidRDefault="007E408C" w:rsidP="00D767A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Программа летнего пришкольного оздоровительного лагеря «Цветочный городок»;</w:t>
      </w:r>
    </w:p>
    <w:p w:rsidR="007E408C" w:rsidRPr="0032224D" w:rsidRDefault="007E408C" w:rsidP="00D767AF">
      <w:pPr>
        <w:pStyle w:val="ListParagraph"/>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 Воспитательные программы классных руководителей.</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Используемые формы внеурочной деятельности в МБОУ «СОШ №30»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целях реализации плана внеурочной деятельности МБОУ «СОШ №30»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CA16D5">
      <w:pPr>
        <w:pStyle w:val="NoSpacing"/>
        <w:jc w:val="center"/>
        <w:rPr>
          <w:rFonts w:ascii="Times New Roman" w:hAnsi="Times New Roman"/>
          <w:b/>
          <w:sz w:val="24"/>
          <w:szCs w:val="24"/>
        </w:rPr>
      </w:pPr>
      <w:r w:rsidRPr="0032224D">
        <w:rPr>
          <w:rFonts w:ascii="Times New Roman" w:hAnsi="Times New Roman"/>
          <w:sz w:val="24"/>
          <w:szCs w:val="24"/>
        </w:rPr>
        <w:br w:type="page"/>
      </w:r>
      <w:r w:rsidRPr="0032224D">
        <w:rPr>
          <w:rFonts w:ascii="Times New Roman" w:hAnsi="Times New Roman"/>
          <w:b/>
          <w:sz w:val="24"/>
          <w:szCs w:val="24"/>
        </w:rPr>
        <w:t>Перспективный  план внеурочной деятельности</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2033"/>
        <w:gridCol w:w="2266"/>
        <w:gridCol w:w="723"/>
        <w:gridCol w:w="711"/>
        <w:gridCol w:w="797"/>
        <w:gridCol w:w="832"/>
        <w:gridCol w:w="798"/>
        <w:gridCol w:w="873"/>
        <w:gridCol w:w="807"/>
      </w:tblGrid>
      <w:tr w:rsidR="007E408C" w:rsidRPr="0032224D" w:rsidTr="00527B75">
        <w:trPr>
          <w:cantSplit/>
          <w:trHeight w:val="391"/>
          <w:jc w:val="center"/>
        </w:trPr>
        <w:tc>
          <w:tcPr>
            <w:tcW w:w="2056" w:type="dxa"/>
            <w:vMerge w:val="restart"/>
            <w:tcBorders>
              <w:top w:val="single" w:sz="4" w:space="0" w:color="auto"/>
            </w:tcBorders>
            <w:shd w:val="clear" w:color="auto" w:fill="FFFFFF"/>
          </w:tcPr>
          <w:p w:rsidR="007E408C" w:rsidRPr="0032224D" w:rsidRDefault="007E408C">
            <w:pPr>
              <w:pStyle w:val="NoSpacing"/>
              <w:spacing w:line="276" w:lineRule="auto"/>
              <w:jc w:val="center"/>
              <w:rPr>
                <w:rFonts w:ascii="Times New Roman" w:hAnsi="Times New Roman"/>
                <w:b/>
              </w:rPr>
            </w:pPr>
            <w:r w:rsidRPr="0032224D">
              <w:rPr>
                <w:rFonts w:ascii="Times New Roman" w:hAnsi="Times New Roman"/>
                <w:b/>
              </w:rPr>
              <w:t>Направления внеурочной деятельности</w:t>
            </w:r>
          </w:p>
        </w:tc>
        <w:tc>
          <w:tcPr>
            <w:tcW w:w="2307" w:type="dxa"/>
            <w:vMerge w:val="restart"/>
            <w:shd w:val="clear" w:color="auto" w:fill="FFFFFF"/>
          </w:tcPr>
          <w:p w:rsidR="007E408C" w:rsidRPr="0032224D" w:rsidRDefault="007E408C">
            <w:pPr>
              <w:pStyle w:val="NoSpacing"/>
              <w:spacing w:line="276" w:lineRule="auto"/>
              <w:jc w:val="center"/>
              <w:rPr>
                <w:rFonts w:ascii="Times New Roman" w:hAnsi="Times New Roman"/>
                <w:b/>
              </w:rPr>
            </w:pPr>
            <w:r w:rsidRPr="0032224D">
              <w:rPr>
                <w:rFonts w:ascii="Times New Roman" w:hAnsi="Times New Roman"/>
                <w:b/>
              </w:rPr>
              <w:t>Реализуемые программы</w:t>
            </w:r>
          </w:p>
        </w:tc>
        <w:tc>
          <w:tcPr>
            <w:tcW w:w="742" w:type="dxa"/>
            <w:shd w:val="clear" w:color="auto" w:fill="FFFFFF"/>
          </w:tcPr>
          <w:p w:rsidR="007E408C" w:rsidRPr="0032224D" w:rsidRDefault="007E408C">
            <w:pPr>
              <w:pStyle w:val="NoSpacing"/>
              <w:jc w:val="center"/>
              <w:rPr>
                <w:rFonts w:ascii="Times New Roman" w:hAnsi="Times New Roman"/>
                <w:b/>
              </w:rPr>
            </w:pPr>
          </w:p>
        </w:tc>
        <w:tc>
          <w:tcPr>
            <w:tcW w:w="5019" w:type="dxa"/>
            <w:gridSpan w:val="6"/>
            <w:shd w:val="clear" w:color="auto" w:fill="FFFFFF"/>
          </w:tcPr>
          <w:p w:rsidR="007E408C" w:rsidRPr="0032224D" w:rsidRDefault="007E408C">
            <w:pPr>
              <w:pStyle w:val="NoSpacing"/>
              <w:jc w:val="center"/>
              <w:rPr>
                <w:rFonts w:ascii="Times New Roman" w:hAnsi="Times New Roman"/>
                <w:b/>
              </w:rPr>
            </w:pPr>
            <w:r w:rsidRPr="0032224D">
              <w:rPr>
                <w:rFonts w:ascii="Times New Roman" w:hAnsi="Times New Roman"/>
                <w:b/>
              </w:rPr>
              <w:t>Количество часов</w:t>
            </w:r>
          </w:p>
        </w:tc>
      </w:tr>
      <w:tr w:rsidR="007E408C" w:rsidRPr="0032224D" w:rsidTr="00527B75">
        <w:trPr>
          <w:cantSplit/>
          <w:trHeight w:val="412"/>
          <w:jc w:val="center"/>
        </w:trPr>
        <w:tc>
          <w:tcPr>
            <w:tcW w:w="2056" w:type="dxa"/>
            <w:vMerge/>
            <w:vAlign w:val="center"/>
          </w:tcPr>
          <w:p w:rsidR="007E408C" w:rsidRPr="0032224D" w:rsidRDefault="007E408C">
            <w:pPr>
              <w:rPr>
                <w:rFonts w:ascii="Times New Roman" w:hAnsi="Times New Roman"/>
                <w:b/>
                <w:lang w:eastAsia="en-US"/>
              </w:rPr>
            </w:pPr>
          </w:p>
        </w:tc>
        <w:tc>
          <w:tcPr>
            <w:tcW w:w="2307" w:type="dxa"/>
            <w:vMerge/>
            <w:vAlign w:val="center"/>
          </w:tcPr>
          <w:p w:rsidR="007E408C" w:rsidRPr="0032224D" w:rsidRDefault="007E408C">
            <w:pPr>
              <w:rPr>
                <w:rFonts w:ascii="Times New Roman" w:hAnsi="Times New Roman"/>
                <w:b/>
                <w:lang w:eastAsia="en-US"/>
              </w:rPr>
            </w:pPr>
          </w:p>
        </w:tc>
        <w:tc>
          <w:tcPr>
            <w:tcW w:w="742" w:type="dxa"/>
            <w:shd w:val="clear" w:color="auto" w:fill="FFFFFF"/>
          </w:tcPr>
          <w:p w:rsidR="007E408C" w:rsidRPr="0032224D" w:rsidRDefault="007E408C">
            <w:pPr>
              <w:pStyle w:val="NoSpacing"/>
              <w:jc w:val="center"/>
              <w:rPr>
                <w:rFonts w:ascii="Times New Roman" w:hAnsi="Times New Roman"/>
                <w:b/>
              </w:rPr>
            </w:pPr>
            <w:r w:rsidRPr="0032224D">
              <w:rPr>
                <w:rFonts w:ascii="Times New Roman" w:hAnsi="Times New Roman"/>
                <w:b/>
              </w:rPr>
              <w:t>5</w:t>
            </w:r>
          </w:p>
        </w:tc>
        <w:tc>
          <w:tcPr>
            <w:tcW w:w="729" w:type="dxa"/>
            <w:shd w:val="clear" w:color="auto" w:fill="FFFFFF"/>
          </w:tcPr>
          <w:p w:rsidR="007E408C" w:rsidRPr="0032224D" w:rsidRDefault="007E408C">
            <w:pPr>
              <w:pStyle w:val="NoSpacing"/>
              <w:jc w:val="center"/>
              <w:rPr>
                <w:rFonts w:ascii="Times New Roman" w:hAnsi="Times New Roman"/>
                <w:b/>
              </w:rPr>
            </w:pPr>
            <w:r w:rsidRPr="0032224D">
              <w:rPr>
                <w:rFonts w:ascii="Times New Roman" w:hAnsi="Times New Roman"/>
                <w:b/>
              </w:rPr>
              <w:t>6</w:t>
            </w:r>
          </w:p>
        </w:tc>
        <w:tc>
          <w:tcPr>
            <w:tcW w:w="828" w:type="dxa"/>
            <w:shd w:val="clear" w:color="auto" w:fill="FFFFFF"/>
          </w:tcPr>
          <w:p w:rsidR="007E408C" w:rsidRPr="0032224D" w:rsidRDefault="007E408C">
            <w:pPr>
              <w:pStyle w:val="NoSpacing"/>
              <w:jc w:val="center"/>
              <w:rPr>
                <w:rFonts w:ascii="Times New Roman" w:hAnsi="Times New Roman"/>
                <w:b/>
              </w:rPr>
            </w:pPr>
            <w:r w:rsidRPr="0032224D">
              <w:rPr>
                <w:rFonts w:ascii="Times New Roman" w:hAnsi="Times New Roman"/>
                <w:b/>
              </w:rPr>
              <w:t>7</w:t>
            </w:r>
          </w:p>
        </w:tc>
        <w:tc>
          <w:tcPr>
            <w:tcW w:w="860" w:type="dxa"/>
            <w:shd w:val="clear" w:color="auto" w:fill="FFFFFF"/>
          </w:tcPr>
          <w:p w:rsidR="007E408C" w:rsidRPr="0032224D" w:rsidRDefault="007E408C">
            <w:pPr>
              <w:pStyle w:val="NoSpacing"/>
              <w:jc w:val="center"/>
              <w:rPr>
                <w:rFonts w:ascii="Times New Roman" w:hAnsi="Times New Roman"/>
                <w:b/>
              </w:rPr>
            </w:pPr>
            <w:r w:rsidRPr="0032224D">
              <w:rPr>
                <w:rFonts w:ascii="Times New Roman" w:hAnsi="Times New Roman"/>
                <w:b/>
              </w:rPr>
              <w:t>8</w:t>
            </w:r>
          </w:p>
        </w:tc>
        <w:tc>
          <w:tcPr>
            <w:tcW w:w="829" w:type="dxa"/>
            <w:shd w:val="clear" w:color="auto" w:fill="FFFFFF"/>
          </w:tcPr>
          <w:p w:rsidR="007E408C" w:rsidRPr="0032224D" w:rsidRDefault="007E408C">
            <w:pPr>
              <w:pStyle w:val="NoSpacing"/>
              <w:jc w:val="center"/>
              <w:rPr>
                <w:rFonts w:ascii="Times New Roman" w:hAnsi="Times New Roman"/>
                <w:b/>
              </w:rPr>
            </w:pPr>
            <w:r w:rsidRPr="0032224D">
              <w:rPr>
                <w:rFonts w:ascii="Times New Roman" w:hAnsi="Times New Roman"/>
                <w:b/>
              </w:rPr>
              <w:t>9</w:t>
            </w:r>
          </w:p>
        </w:tc>
        <w:tc>
          <w:tcPr>
            <w:tcW w:w="1773" w:type="dxa"/>
            <w:gridSpan w:val="2"/>
            <w:vMerge w:val="restart"/>
            <w:shd w:val="clear" w:color="auto" w:fill="FFFFFF"/>
          </w:tcPr>
          <w:p w:rsidR="007E408C" w:rsidRPr="0032224D" w:rsidRDefault="007E408C">
            <w:pPr>
              <w:pStyle w:val="NoSpacing"/>
              <w:jc w:val="center"/>
              <w:rPr>
                <w:rFonts w:ascii="Times New Roman" w:hAnsi="Times New Roman"/>
                <w:b/>
              </w:rPr>
            </w:pPr>
          </w:p>
          <w:p w:rsidR="007E408C" w:rsidRPr="0032224D" w:rsidRDefault="007E408C">
            <w:pPr>
              <w:pStyle w:val="NoSpacing"/>
              <w:jc w:val="center"/>
              <w:rPr>
                <w:rFonts w:ascii="Times New Roman" w:hAnsi="Times New Roman"/>
                <w:b/>
              </w:rPr>
            </w:pPr>
            <w:r w:rsidRPr="0032224D">
              <w:rPr>
                <w:rFonts w:ascii="Times New Roman" w:hAnsi="Times New Roman"/>
                <w:b/>
              </w:rPr>
              <w:t>Всего</w:t>
            </w:r>
          </w:p>
        </w:tc>
      </w:tr>
      <w:tr w:rsidR="007E408C" w:rsidRPr="0032224D" w:rsidTr="00527B75">
        <w:trPr>
          <w:cantSplit/>
          <w:trHeight w:val="412"/>
          <w:jc w:val="center"/>
        </w:trPr>
        <w:tc>
          <w:tcPr>
            <w:tcW w:w="2056" w:type="dxa"/>
            <w:vMerge/>
            <w:tcBorders>
              <w:bottom w:val="single" w:sz="4" w:space="0" w:color="auto"/>
            </w:tcBorders>
            <w:vAlign w:val="center"/>
          </w:tcPr>
          <w:p w:rsidR="007E408C" w:rsidRPr="0032224D" w:rsidRDefault="007E408C">
            <w:pPr>
              <w:rPr>
                <w:rFonts w:ascii="Times New Roman" w:hAnsi="Times New Roman"/>
                <w:b/>
                <w:lang w:eastAsia="en-US"/>
              </w:rPr>
            </w:pPr>
          </w:p>
        </w:tc>
        <w:tc>
          <w:tcPr>
            <w:tcW w:w="2307" w:type="dxa"/>
            <w:vMerge/>
            <w:vAlign w:val="center"/>
          </w:tcPr>
          <w:p w:rsidR="007E408C" w:rsidRPr="0032224D" w:rsidRDefault="007E408C">
            <w:pPr>
              <w:rPr>
                <w:rFonts w:ascii="Times New Roman" w:hAnsi="Times New Roman"/>
                <w:b/>
                <w:lang w:eastAsia="en-US"/>
              </w:rPr>
            </w:pPr>
          </w:p>
        </w:tc>
        <w:tc>
          <w:tcPr>
            <w:tcW w:w="742" w:type="dxa"/>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 xml:space="preserve">нед. </w:t>
            </w:r>
            <w:r w:rsidRPr="0032224D">
              <w:rPr>
                <w:rFonts w:ascii="Times New Roman" w:hAnsi="Times New Roman"/>
                <w:lang w:val="en-US"/>
              </w:rPr>
              <w:t xml:space="preserve">/ </w:t>
            </w:r>
            <w:r w:rsidRPr="0032224D">
              <w:rPr>
                <w:rFonts w:ascii="Times New Roman" w:hAnsi="Times New Roman"/>
              </w:rPr>
              <w:t xml:space="preserve"> год</w:t>
            </w:r>
          </w:p>
        </w:tc>
        <w:tc>
          <w:tcPr>
            <w:tcW w:w="729" w:type="dxa"/>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нед. /  год</w:t>
            </w:r>
          </w:p>
        </w:tc>
        <w:tc>
          <w:tcPr>
            <w:tcW w:w="828" w:type="dxa"/>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 xml:space="preserve">нед. </w:t>
            </w:r>
            <w:r w:rsidRPr="0032224D">
              <w:rPr>
                <w:rFonts w:ascii="Times New Roman" w:hAnsi="Times New Roman"/>
                <w:lang w:val="en-US"/>
              </w:rPr>
              <w:t>/</w:t>
            </w:r>
            <w:r w:rsidRPr="0032224D">
              <w:rPr>
                <w:rFonts w:ascii="Times New Roman" w:hAnsi="Times New Roman"/>
              </w:rPr>
              <w:t xml:space="preserve">  год</w:t>
            </w:r>
          </w:p>
        </w:tc>
        <w:tc>
          <w:tcPr>
            <w:tcW w:w="860" w:type="dxa"/>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нед./  год</w:t>
            </w:r>
          </w:p>
        </w:tc>
        <w:tc>
          <w:tcPr>
            <w:tcW w:w="829" w:type="dxa"/>
            <w:shd w:val="clear" w:color="auto" w:fill="FFFFFF"/>
          </w:tcPr>
          <w:p w:rsidR="007E408C" w:rsidRPr="0032224D" w:rsidRDefault="007E408C">
            <w:pPr>
              <w:suppressAutoHyphens/>
              <w:spacing w:line="100" w:lineRule="atLeast"/>
              <w:rPr>
                <w:rFonts w:ascii="Times New Roman" w:eastAsia="SimSun" w:hAnsi="Times New Roman"/>
              </w:rPr>
            </w:pPr>
            <w:r w:rsidRPr="0032224D">
              <w:rPr>
                <w:rFonts w:ascii="Times New Roman" w:hAnsi="Times New Roman"/>
              </w:rPr>
              <w:t>нед. /  год</w:t>
            </w:r>
          </w:p>
        </w:tc>
        <w:tc>
          <w:tcPr>
            <w:tcW w:w="1773" w:type="dxa"/>
            <w:gridSpan w:val="2"/>
            <w:vMerge/>
            <w:vAlign w:val="center"/>
          </w:tcPr>
          <w:p w:rsidR="007E408C" w:rsidRPr="0032224D" w:rsidRDefault="007E408C">
            <w:pPr>
              <w:rPr>
                <w:rFonts w:ascii="Times New Roman" w:hAnsi="Times New Roman"/>
                <w:b/>
                <w:lang w:eastAsia="en-US"/>
              </w:rPr>
            </w:pPr>
          </w:p>
        </w:tc>
      </w:tr>
      <w:tr w:rsidR="007E408C" w:rsidRPr="0032224D" w:rsidTr="00527B75">
        <w:trPr>
          <w:cantSplit/>
          <w:trHeight w:val="276"/>
          <w:jc w:val="center"/>
        </w:trPr>
        <w:tc>
          <w:tcPr>
            <w:tcW w:w="2056" w:type="dxa"/>
            <w:vMerge w:val="restart"/>
            <w:tcBorders>
              <w:top w:val="single" w:sz="4" w:space="0" w:color="auto"/>
            </w:tcBorders>
            <w:shd w:val="clear" w:color="auto" w:fill="FFFFFF"/>
          </w:tcPr>
          <w:p w:rsidR="007E408C" w:rsidRPr="0032224D" w:rsidRDefault="007E408C" w:rsidP="00EB7311">
            <w:pPr>
              <w:pStyle w:val="NoSpacing"/>
              <w:jc w:val="center"/>
              <w:rPr>
                <w:rFonts w:ascii="Times New Roman" w:hAnsi="Times New Roman"/>
              </w:rPr>
            </w:pPr>
            <w:r w:rsidRPr="0032224D">
              <w:rPr>
                <w:rFonts w:ascii="Times New Roman" w:hAnsi="Times New Roman"/>
              </w:rPr>
              <w:t>Социальное</w:t>
            </w:r>
          </w:p>
        </w:tc>
        <w:tc>
          <w:tcPr>
            <w:tcW w:w="2307" w:type="dxa"/>
            <w:shd w:val="clear" w:color="auto" w:fill="FFFFFF"/>
          </w:tcPr>
          <w:p w:rsidR="007E408C" w:rsidRPr="0032224D" w:rsidRDefault="007E408C">
            <w:pPr>
              <w:pStyle w:val="NoSpacing"/>
              <w:rPr>
                <w:rFonts w:ascii="Times New Roman" w:hAnsi="Times New Roman"/>
              </w:rPr>
            </w:pPr>
            <w:r w:rsidRPr="0032224D">
              <w:rPr>
                <w:rFonts w:ascii="Times New Roman" w:hAnsi="Times New Roman"/>
                <w:bCs/>
              </w:rPr>
              <w:t>Разговоры о важном</w:t>
            </w:r>
          </w:p>
        </w:tc>
        <w:tc>
          <w:tcPr>
            <w:tcW w:w="742" w:type="dxa"/>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1/34</w:t>
            </w:r>
          </w:p>
        </w:tc>
        <w:tc>
          <w:tcPr>
            <w:tcW w:w="729" w:type="dxa"/>
            <w:shd w:val="clear" w:color="auto" w:fill="FFFFFF"/>
          </w:tcPr>
          <w:p w:rsidR="007E408C" w:rsidRPr="0032224D" w:rsidRDefault="007E408C">
            <w:r w:rsidRPr="0032224D">
              <w:rPr>
                <w:rFonts w:ascii="Times New Roman" w:hAnsi="Times New Roman"/>
              </w:rPr>
              <w:t>1/34</w:t>
            </w:r>
          </w:p>
        </w:tc>
        <w:tc>
          <w:tcPr>
            <w:tcW w:w="828" w:type="dxa"/>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1/34</w:t>
            </w:r>
          </w:p>
        </w:tc>
        <w:tc>
          <w:tcPr>
            <w:tcW w:w="860" w:type="dxa"/>
            <w:shd w:val="clear" w:color="auto" w:fill="FFFFFF"/>
          </w:tcPr>
          <w:p w:rsidR="007E408C" w:rsidRPr="0032224D" w:rsidRDefault="007E408C">
            <w:r w:rsidRPr="0032224D">
              <w:rPr>
                <w:rFonts w:ascii="Times New Roman" w:hAnsi="Times New Roman"/>
              </w:rPr>
              <w:t>1/34</w:t>
            </w:r>
          </w:p>
        </w:tc>
        <w:tc>
          <w:tcPr>
            <w:tcW w:w="829" w:type="dxa"/>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1/34</w:t>
            </w:r>
          </w:p>
        </w:tc>
        <w:tc>
          <w:tcPr>
            <w:tcW w:w="941" w:type="dxa"/>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lang w:val="en-US"/>
              </w:rPr>
              <w:t>5</w:t>
            </w:r>
          </w:p>
        </w:tc>
        <w:tc>
          <w:tcPr>
            <w:tcW w:w="832" w:type="dxa"/>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170</w:t>
            </w:r>
          </w:p>
        </w:tc>
      </w:tr>
      <w:tr w:rsidR="007E408C" w:rsidRPr="0032224D" w:rsidTr="00527B75">
        <w:trPr>
          <w:cantSplit/>
          <w:trHeight w:val="617"/>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Юные инспекторы движения</w:t>
            </w:r>
          </w:p>
        </w:tc>
        <w:tc>
          <w:tcPr>
            <w:tcW w:w="742" w:type="dxa"/>
            <w:tcBorders>
              <w:top w:val="nil"/>
            </w:tcBorders>
            <w:shd w:val="clear" w:color="auto" w:fill="FFFFFF"/>
          </w:tcPr>
          <w:p w:rsidR="007E408C" w:rsidRPr="0032224D" w:rsidRDefault="007E408C" w:rsidP="00B816A9">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729" w:type="dxa"/>
            <w:tcBorders>
              <w:top w:val="nil"/>
            </w:tcBorders>
            <w:shd w:val="clear" w:color="auto" w:fill="FFFFFF"/>
          </w:tcPr>
          <w:p w:rsidR="007E408C" w:rsidRPr="0032224D" w:rsidRDefault="007E408C" w:rsidP="00B816A9">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28" w:type="dxa"/>
            <w:tcBorders>
              <w:top w:val="nil"/>
            </w:tcBorders>
            <w:shd w:val="clear" w:color="auto" w:fill="FFFFFF"/>
          </w:tcPr>
          <w:p w:rsidR="007E408C" w:rsidRPr="0032224D" w:rsidRDefault="007E408C" w:rsidP="00B816A9">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60" w:type="dxa"/>
            <w:tcBorders>
              <w:top w:val="nil"/>
            </w:tcBorders>
            <w:shd w:val="clear" w:color="auto" w:fill="FFFFFF"/>
          </w:tcPr>
          <w:p w:rsidR="007E408C" w:rsidRPr="0032224D" w:rsidRDefault="007E408C">
            <w:pPr>
              <w:pStyle w:val="NoSpacing"/>
              <w:jc w:val="center"/>
              <w:rPr>
                <w:rFonts w:ascii="Times New Roman" w:hAnsi="Times New Roman"/>
                <w:lang w:val="en-US"/>
              </w:rPr>
            </w:pPr>
            <w:r w:rsidRPr="0032224D">
              <w:rPr>
                <w:rFonts w:ascii="Times New Roman" w:hAnsi="Times New Roman"/>
                <w:lang w:val="en-US"/>
              </w:rPr>
              <w:t>-</w:t>
            </w:r>
          </w:p>
        </w:tc>
        <w:tc>
          <w:tcPr>
            <w:tcW w:w="829" w:type="dxa"/>
            <w:tcBorders>
              <w:top w:val="nil"/>
            </w:tcBorders>
            <w:shd w:val="clear" w:color="auto" w:fill="FFFFFF"/>
          </w:tcPr>
          <w:p w:rsidR="007E408C" w:rsidRPr="0032224D" w:rsidRDefault="007E408C">
            <w:pPr>
              <w:pStyle w:val="NoSpacing"/>
              <w:jc w:val="center"/>
              <w:rPr>
                <w:rFonts w:ascii="Times New Roman" w:hAnsi="Times New Roman"/>
                <w:lang w:val="en-US"/>
              </w:rPr>
            </w:pPr>
            <w:r w:rsidRPr="0032224D">
              <w:rPr>
                <w:rFonts w:ascii="Times New Roman" w:hAnsi="Times New Roman"/>
                <w:lang w:val="en-US"/>
              </w:rPr>
              <w:t>-</w:t>
            </w:r>
          </w:p>
        </w:tc>
        <w:tc>
          <w:tcPr>
            <w:tcW w:w="941" w:type="dxa"/>
            <w:tcBorders>
              <w:top w:val="nil"/>
            </w:tcBorders>
            <w:shd w:val="clear" w:color="auto" w:fill="FFFFFF"/>
          </w:tcPr>
          <w:p w:rsidR="007E408C" w:rsidRPr="0032224D" w:rsidRDefault="007E408C" w:rsidP="009D6839">
            <w:pPr>
              <w:pStyle w:val="NoSpacing"/>
              <w:jc w:val="center"/>
              <w:rPr>
                <w:rFonts w:ascii="Times New Roman" w:hAnsi="Times New Roman"/>
                <w:lang w:val="en-US"/>
              </w:rPr>
            </w:pPr>
            <w:r w:rsidRPr="0032224D">
              <w:rPr>
                <w:rFonts w:ascii="Times New Roman" w:hAnsi="Times New Roman"/>
                <w:lang w:val="en-US"/>
              </w:rPr>
              <w:t>3</w:t>
            </w:r>
          </w:p>
        </w:tc>
        <w:tc>
          <w:tcPr>
            <w:tcW w:w="832" w:type="dxa"/>
            <w:tcBorders>
              <w:top w:val="nil"/>
            </w:tcBorders>
            <w:shd w:val="clear" w:color="auto" w:fill="FFFFFF"/>
          </w:tcPr>
          <w:p w:rsidR="007E408C" w:rsidRPr="0032224D" w:rsidRDefault="007E408C" w:rsidP="00B816A9">
            <w:pPr>
              <w:pStyle w:val="NoSpacing"/>
              <w:jc w:val="center"/>
              <w:rPr>
                <w:rFonts w:ascii="Times New Roman" w:hAnsi="Times New Roman"/>
              </w:rPr>
            </w:pPr>
            <w:r w:rsidRPr="0032224D">
              <w:rPr>
                <w:rFonts w:ascii="Times New Roman" w:hAnsi="Times New Roman"/>
              </w:rPr>
              <w:t>102</w:t>
            </w:r>
          </w:p>
        </w:tc>
      </w:tr>
      <w:tr w:rsidR="007E408C" w:rsidRPr="0032224D" w:rsidTr="00527B75">
        <w:trPr>
          <w:cantSplit/>
          <w:trHeight w:val="266"/>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Мы играем в КВН</w:t>
            </w:r>
          </w:p>
        </w:tc>
        <w:tc>
          <w:tcPr>
            <w:tcW w:w="742"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p>
        </w:tc>
        <w:tc>
          <w:tcPr>
            <w:tcW w:w="729" w:type="dxa"/>
            <w:tcBorders>
              <w:top w:val="nil"/>
            </w:tcBorders>
            <w:shd w:val="clear" w:color="auto" w:fill="FFFFFF"/>
          </w:tcPr>
          <w:p w:rsidR="007E408C" w:rsidRPr="0032224D" w:rsidRDefault="007E408C"/>
        </w:tc>
        <w:tc>
          <w:tcPr>
            <w:tcW w:w="828" w:type="dxa"/>
            <w:tcBorders>
              <w:top w:val="nil"/>
            </w:tcBorders>
            <w:shd w:val="clear" w:color="auto" w:fill="FFFFFF"/>
          </w:tcPr>
          <w:p w:rsidR="007E408C" w:rsidRPr="0032224D" w:rsidRDefault="007E408C">
            <w:pPr>
              <w:pStyle w:val="NoSpacing"/>
              <w:spacing w:line="276" w:lineRule="auto"/>
              <w:jc w:val="center"/>
              <w:rPr>
                <w:rFonts w:ascii="Times New Roman" w:hAnsi="Times New Roman"/>
                <w:lang w:val="en-US"/>
              </w:rPr>
            </w:pPr>
          </w:p>
        </w:tc>
        <w:tc>
          <w:tcPr>
            <w:tcW w:w="860" w:type="dxa"/>
            <w:tcBorders>
              <w:top w:val="nil"/>
            </w:tcBorders>
            <w:shd w:val="clear" w:color="auto" w:fill="FFFFFF"/>
          </w:tcPr>
          <w:p w:rsidR="007E408C" w:rsidRPr="0032224D" w:rsidRDefault="007E408C">
            <w:pPr>
              <w:pStyle w:val="NoSpacing"/>
              <w:spacing w:line="276" w:lineRule="auto"/>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r w:rsidRPr="0032224D">
              <w:rPr>
                <w:rFonts w:ascii="Times New Roman" w:hAnsi="Times New Roman"/>
              </w:rPr>
              <w:t>1/</w:t>
            </w:r>
            <w:r w:rsidRPr="0032224D">
              <w:rPr>
                <w:rFonts w:ascii="Times New Roman" w:hAnsi="Times New Roman"/>
                <w:lang w:val="en-US"/>
              </w:rPr>
              <w:t>34</w:t>
            </w:r>
          </w:p>
        </w:tc>
        <w:tc>
          <w:tcPr>
            <w:tcW w:w="941" w:type="dxa"/>
            <w:tcBorders>
              <w:top w:val="nil"/>
            </w:tcBorders>
            <w:shd w:val="clear" w:color="auto" w:fill="FFFFFF"/>
          </w:tcPr>
          <w:p w:rsidR="007E408C" w:rsidRPr="0032224D" w:rsidRDefault="007E408C" w:rsidP="009D6839">
            <w:pPr>
              <w:pStyle w:val="NoSpacing"/>
              <w:spacing w:line="276" w:lineRule="auto"/>
              <w:jc w:val="center"/>
              <w:rPr>
                <w:rFonts w:ascii="Times New Roman" w:hAnsi="Times New Roman"/>
              </w:rPr>
            </w:pPr>
            <w:r w:rsidRPr="0032224D">
              <w:rPr>
                <w:rFonts w:ascii="Times New Roman" w:hAnsi="Times New Roman"/>
              </w:rPr>
              <w:t xml:space="preserve">2 </w:t>
            </w:r>
          </w:p>
        </w:tc>
        <w:tc>
          <w:tcPr>
            <w:tcW w:w="832"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68</w:t>
            </w:r>
          </w:p>
        </w:tc>
      </w:tr>
      <w:tr w:rsidR="007E408C" w:rsidRPr="0032224D" w:rsidTr="00527B75">
        <w:trPr>
          <w:cantSplit/>
          <w:trHeight w:val="216"/>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Билет в будущее</w:t>
            </w:r>
          </w:p>
        </w:tc>
        <w:tc>
          <w:tcPr>
            <w:tcW w:w="742" w:type="dxa"/>
            <w:tcBorders>
              <w:top w:val="nil"/>
            </w:tcBorders>
            <w:shd w:val="clear" w:color="auto" w:fill="FFFFFF"/>
          </w:tcPr>
          <w:p w:rsidR="007E408C" w:rsidRPr="0032224D" w:rsidRDefault="007E408C" w:rsidP="00B816A9">
            <w:pPr>
              <w:pStyle w:val="NoSpacing"/>
              <w:spacing w:line="276" w:lineRule="auto"/>
              <w:jc w:val="center"/>
              <w:rPr>
                <w:rFonts w:ascii="Times New Roman" w:hAnsi="Times New Roman"/>
              </w:rPr>
            </w:pPr>
          </w:p>
        </w:tc>
        <w:tc>
          <w:tcPr>
            <w:tcW w:w="729" w:type="dxa"/>
            <w:tcBorders>
              <w:top w:val="nil"/>
            </w:tcBorders>
            <w:shd w:val="clear" w:color="auto" w:fill="FFFFFF"/>
          </w:tcPr>
          <w:p w:rsidR="007E408C" w:rsidRPr="0032224D" w:rsidRDefault="007E408C" w:rsidP="00B816A9">
            <w:r w:rsidRPr="0032224D">
              <w:rPr>
                <w:rFonts w:ascii="Times New Roman" w:hAnsi="Times New Roman"/>
              </w:rPr>
              <w:t>1/34</w:t>
            </w:r>
          </w:p>
        </w:tc>
        <w:tc>
          <w:tcPr>
            <w:tcW w:w="828" w:type="dxa"/>
            <w:tcBorders>
              <w:top w:val="nil"/>
            </w:tcBorders>
            <w:shd w:val="clear" w:color="auto" w:fill="FFFFFF"/>
          </w:tcPr>
          <w:p w:rsidR="007E408C" w:rsidRPr="0032224D" w:rsidRDefault="007E408C" w:rsidP="00B816A9">
            <w:r w:rsidRPr="0032224D">
              <w:rPr>
                <w:rFonts w:ascii="Times New Roman" w:hAnsi="Times New Roman"/>
              </w:rPr>
              <w:t>1/34</w:t>
            </w:r>
          </w:p>
        </w:tc>
        <w:tc>
          <w:tcPr>
            <w:tcW w:w="860" w:type="dxa"/>
            <w:tcBorders>
              <w:top w:val="nil"/>
            </w:tcBorders>
            <w:shd w:val="clear" w:color="auto" w:fill="FFFFFF"/>
          </w:tcPr>
          <w:p w:rsidR="007E408C" w:rsidRPr="0032224D" w:rsidRDefault="007E408C" w:rsidP="00B816A9">
            <w:r w:rsidRPr="0032224D">
              <w:rPr>
                <w:rFonts w:ascii="Times New Roman" w:hAnsi="Times New Roman"/>
              </w:rPr>
              <w:t>1/34</w:t>
            </w:r>
          </w:p>
        </w:tc>
        <w:tc>
          <w:tcPr>
            <w:tcW w:w="829" w:type="dxa"/>
            <w:tcBorders>
              <w:top w:val="nil"/>
            </w:tcBorders>
            <w:shd w:val="clear" w:color="auto" w:fill="FFFFFF"/>
          </w:tcPr>
          <w:p w:rsidR="007E408C" w:rsidRPr="0032224D" w:rsidRDefault="007E408C" w:rsidP="00B816A9">
            <w:r w:rsidRPr="0032224D">
              <w:rPr>
                <w:rFonts w:ascii="Times New Roman" w:hAnsi="Times New Roman"/>
              </w:rPr>
              <w:t>1/34</w:t>
            </w:r>
          </w:p>
        </w:tc>
        <w:tc>
          <w:tcPr>
            <w:tcW w:w="941" w:type="dxa"/>
            <w:tcBorders>
              <w:top w:val="nil"/>
            </w:tcBorders>
            <w:shd w:val="clear" w:color="auto" w:fill="FFFFFF"/>
          </w:tcPr>
          <w:p w:rsidR="007E408C" w:rsidRPr="0032224D" w:rsidRDefault="007E408C" w:rsidP="009D6839">
            <w:pPr>
              <w:pStyle w:val="NoSpacing"/>
              <w:spacing w:line="276" w:lineRule="auto"/>
              <w:jc w:val="center"/>
              <w:rPr>
                <w:rFonts w:ascii="Times New Roman" w:hAnsi="Times New Roman"/>
              </w:rPr>
            </w:pPr>
            <w:r w:rsidRPr="0032224D">
              <w:rPr>
                <w:rFonts w:ascii="Times New Roman" w:hAnsi="Times New Roman"/>
              </w:rPr>
              <w:t>4</w:t>
            </w:r>
          </w:p>
        </w:tc>
        <w:tc>
          <w:tcPr>
            <w:tcW w:w="832" w:type="dxa"/>
            <w:tcBorders>
              <w:top w:val="nil"/>
            </w:tcBorders>
            <w:shd w:val="clear" w:color="auto" w:fill="FFFFFF"/>
          </w:tcPr>
          <w:p w:rsidR="007E408C" w:rsidRPr="0032224D" w:rsidRDefault="007E408C" w:rsidP="00B816A9">
            <w:pPr>
              <w:pStyle w:val="NoSpacing"/>
              <w:spacing w:line="276" w:lineRule="auto"/>
              <w:jc w:val="center"/>
              <w:rPr>
                <w:rFonts w:ascii="Times New Roman" w:hAnsi="Times New Roman"/>
              </w:rPr>
            </w:pPr>
            <w:r w:rsidRPr="0032224D">
              <w:rPr>
                <w:rFonts w:ascii="Times New Roman" w:hAnsi="Times New Roman"/>
              </w:rPr>
              <w:t>136</w:t>
            </w:r>
          </w:p>
        </w:tc>
      </w:tr>
      <w:tr w:rsidR="007E408C" w:rsidRPr="0032224D" w:rsidTr="00527B75">
        <w:trPr>
          <w:cantSplit/>
          <w:trHeight w:val="255"/>
          <w:jc w:val="center"/>
        </w:trPr>
        <w:tc>
          <w:tcPr>
            <w:tcW w:w="2056" w:type="dxa"/>
            <w:vMerge w:val="restart"/>
            <w:shd w:val="clear" w:color="auto" w:fill="FFFFFF"/>
            <w:vAlign w:val="center"/>
          </w:tcPr>
          <w:p w:rsidR="007E408C" w:rsidRPr="0032224D" w:rsidRDefault="007E408C">
            <w:pPr>
              <w:pStyle w:val="NoSpacing"/>
              <w:jc w:val="center"/>
              <w:rPr>
                <w:rFonts w:ascii="Times New Roman" w:hAnsi="Times New Roman"/>
              </w:rPr>
            </w:pPr>
            <w:r w:rsidRPr="0032224D">
              <w:rPr>
                <w:rFonts w:ascii="Times New Roman" w:hAnsi="Times New Roman"/>
              </w:rPr>
              <w:t>Общеинтеллекту</w:t>
            </w:r>
            <w:r w:rsidRPr="0032224D">
              <w:rPr>
                <w:rFonts w:ascii="Times New Roman" w:hAnsi="Times New Roman"/>
                <w:lang w:val="en-US"/>
              </w:rPr>
              <w:t>-</w:t>
            </w:r>
            <w:r w:rsidRPr="0032224D">
              <w:rPr>
                <w:rFonts w:ascii="Times New Roman" w:hAnsi="Times New Roman"/>
              </w:rPr>
              <w:t>альное</w:t>
            </w:r>
          </w:p>
        </w:tc>
        <w:tc>
          <w:tcPr>
            <w:tcW w:w="2307" w:type="dxa"/>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За страницами учебника математики</w:t>
            </w:r>
          </w:p>
        </w:tc>
        <w:tc>
          <w:tcPr>
            <w:tcW w:w="742" w:type="dxa"/>
            <w:shd w:val="clear" w:color="auto" w:fill="FFFFFF"/>
          </w:tcPr>
          <w:p w:rsidR="007E408C" w:rsidRPr="0032224D" w:rsidRDefault="007E408C" w:rsidP="009D6839">
            <w:pPr>
              <w:pStyle w:val="NoSpacing"/>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729" w:type="dxa"/>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34</w:t>
            </w:r>
          </w:p>
        </w:tc>
        <w:tc>
          <w:tcPr>
            <w:tcW w:w="828" w:type="dxa"/>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shd w:val="clear" w:color="auto" w:fill="FFFFFF"/>
          </w:tcPr>
          <w:p w:rsidR="007E408C" w:rsidRPr="0032224D" w:rsidRDefault="007E408C" w:rsidP="009D6839">
            <w:pPr>
              <w:pStyle w:val="NoSpacing"/>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shd w:val="clear" w:color="auto" w:fill="FFFFFF"/>
          </w:tcPr>
          <w:p w:rsidR="007E408C" w:rsidRPr="0032224D" w:rsidRDefault="007E408C" w:rsidP="009D6839">
            <w:pPr>
              <w:pStyle w:val="NoSpacing"/>
              <w:jc w:val="center"/>
              <w:rPr>
                <w:rFonts w:ascii="Times New Roman" w:hAnsi="Times New Roman"/>
              </w:rPr>
            </w:pPr>
            <w:r w:rsidRPr="0032224D">
              <w:rPr>
                <w:rFonts w:ascii="Times New Roman" w:hAnsi="Times New Roman"/>
                <w:lang w:val="en-US"/>
              </w:rPr>
              <w:t>5</w:t>
            </w:r>
            <w:r w:rsidRPr="0032224D">
              <w:rPr>
                <w:rFonts w:ascii="Times New Roman" w:hAnsi="Times New Roman"/>
              </w:rPr>
              <w:t xml:space="preserve"> </w:t>
            </w:r>
          </w:p>
        </w:tc>
        <w:tc>
          <w:tcPr>
            <w:tcW w:w="832" w:type="dxa"/>
            <w:shd w:val="clear" w:color="auto" w:fill="FFFFFF"/>
          </w:tcPr>
          <w:p w:rsidR="007E408C" w:rsidRPr="0032224D" w:rsidRDefault="007E408C" w:rsidP="009D6839">
            <w:pPr>
              <w:pStyle w:val="NoSpacing"/>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 xml:space="preserve">Астрономия для любознательных </w:t>
            </w:r>
          </w:p>
        </w:tc>
        <w:tc>
          <w:tcPr>
            <w:tcW w:w="74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60"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829"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941" w:type="dxa"/>
            <w:tcBorders>
              <w:top w:val="nil"/>
            </w:tcBorders>
            <w:shd w:val="clear" w:color="auto" w:fill="FFFFFF"/>
          </w:tcPr>
          <w:p w:rsidR="007E408C" w:rsidRPr="0032224D" w:rsidRDefault="007E408C" w:rsidP="009D6839">
            <w:pPr>
              <w:pStyle w:val="NoSpacing"/>
              <w:jc w:val="center"/>
              <w:rPr>
                <w:rFonts w:ascii="Times New Roman" w:hAnsi="Times New Roman"/>
              </w:rPr>
            </w:pPr>
            <w:r w:rsidRPr="0032224D">
              <w:rPr>
                <w:rFonts w:ascii="Times New Roman" w:hAnsi="Times New Roman"/>
              </w:rPr>
              <w:t>2</w:t>
            </w:r>
          </w:p>
        </w:tc>
        <w:tc>
          <w:tcPr>
            <w:tcW w:w="83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rsidP="00CA16D5">
            <w:pPr>
              <w:pStyle w:val="NoSpacing"/>
              <w:rPr>
                <w:rFonts w:ascii="Times New Roman" w:hAnsi="Times New Roman"/>
              </w:rPr>
            </w:pPr>
            <w:r w:rsidRPr="0032224D">
              <w:rPr>
                <w:rFonts w:ascii="Times New Roman" w:hAnsi="Times New Roman"/>
              </w:rPr>
              <w:t>Чудесная химия</w:t>
            </w:r>
          </w:p>
        </w:tc>
        <w:tc>
          <w:tcPr>
            <w:tcW w:w="74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pPr>
              <w:pStyle w:val="NoSpacing"/>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pPr>
              <w:pStyle w:val="NoSpacing"/>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941"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2</w:t>
            </w:r>
          </w:p>
        </w:tc>
        <w:tc>
          <w:tcPr>
            <w:tcW w:w="83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Проектная деятельность</w:t>
            </w:r>
          </w:p>
        </w:tc>
        <w:tc>
          <w:tcPr>
            <w:tcW w:w="742" w:type="dxa"/>
            <w:tcBorders>
              <w:top w:val="nil"/>
            </w:tcBorders>
            <w:shd w:val="clear" w:color="auto" w:fill="FFFFFF"/>
          </w:tcPr>
          <w:p w:rsidR="007E408C" w:rsidRPr="0032224D" w:rsidRDefault="007E408C">
            <w:r w:rsidRPr="0032224D">
              <w:rPr>
                <w:rFonts w:ascii="Times New Roman" w:hAnsi="Times New Roman"/>
              </w:rPr>
              <w:t>1/34</w:t>
            </w:r>
          </w:p>
        </w:tc>
        <w:tc>
          <w:tcPr>
            <w:tcW w:w="729" w:type="dxa"/>
            <w:tcBorders>
              <w:top w:val="nil"/>
            </w:tcBorders>
            <w:shd w:val="clear" w:color="auto" w:fill="FFFFFF"/>
          </w:tcPr>
          <w:p w:rsidR="007E408C" w:rsidRPr="0032224D" w:rsidRDefault="007E408C">
            <w:r w:rsidRPr="0032224D">
              <w:rPr>
                <w:rFonts w:ascii="Times New Roman" w:hAnsi="Times New Roman"/>
              </w:rPr>
              <w:t>1/34</w:t>
            </w:r>
          </w:p>
        </w:tc>
        <w:tc>
          <w:tcPr>
            <w:tcW w:w="828" w:type="dxa"/>
            <w:tcBorders>
              <w:top w:val="nil"/>
            </w:tcBorders>
            <w:shd w:val="clear" w:color="auto" w:fill="FFFFFF"/>
          </w:tcPr>
          <w:p w:rsidR="007E408C" w:rsidRPr="0032224D" w:rsidRDefault="007E408C">
            <w:r w:rsidRPr="0032224D">
              <w:rPr>
                <w:rFonts w:ascii="Times New Roman" w:hAnsi="Times New Roman"/>
              </w:rPr>
              <w:t>1/34</w:t>
            </w:r>
          </w:p>
        </w:tc>
        <w:tc>
          <w:tcPr>
            <w:tcW w:w="860" w:type="dxa"/>
            <w:tcBorders>
              <w:top w:val="nil"/>
            </w:tcBorders>
            <w:shd w:val="clear" w:color="auto" w:fill="FFFFFF"/>
          </w:tcPr>
          <w:p w:rsidR="007E408C" w:rsidRPr="0032224D" w:rsidRDefault="007E408C">
            <w:r w:rsidRPr="0032224D">
              <w:rPr>
                <w:rFonts w:ascii="Times New Roman" w:hAnsi="Times New Roman"/>
              </w:rPr>
              <w:t>1/34</w:t>
            </w:r>
          </w:p>
        </w:tc>
        <w:tc>
          <w:tcPr>
            <w:tcW w:w="829"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1/34</w:t>
            </w:r>
          </w:p>
        </w:tc>
        <w:tc>
          <w:tcPr>
            <w:tcW w:w="941"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5</w:t>
            </w:r>
          </w:p>
        </w:tc>
        <w:tc>
          <w:tcPr>
            <w:tcW w:w="83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Финансовая грамотность</w:t>
            </w:r>
          </w:p>
        </w:tc>
        <w:tc>
          <w:tcPr>
            <w:tcW w:w="74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pPr>
              <w:pStyle w:val="NoSpacing"/>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9" w:type="dxa"/>
            <w:tcBorders>
              <w:top w:val="nil"/>
            </w:tcBorders>
            <w:shd w:val="clear" w:color="auto" w:fill="FFFFFF"/>
          </w:tcPr>
          <w:p w:rsidR="007E408C" w:rsidRPr="0032224D" w:rsidRDefault="007E408C">
            <w:pPr>
              <w:pStyle w:val="NoSpacing"/>
              <w:jc w:val="center"/>
              <w:rPr>
                <w:rFonts w:ascii="Times New Roman" w:hAnsi="Times New Roman"/>
                <w:lang w:val="en-US"/>
              </w:rPr>
            </w:pPr>
            <w:r w:rsidRPr="0032224D">
              <w:rPr>
                <w:rFonts w:ascii="Times New Roman" w:hAnsi="Times New Roman"/>
                <w:lang w:val="en-US"/>
              </w:rPr>
              <w:t>1/34</w:t>
            </w:r>
          </w:p>
        </w:tc>
        <w:tc>
          <w:tcPr>
            <w:tcW w:w="941" w:type="dxa"/>
            <w:tcBorders>
              <w:top w:val="nil"/>
            </w:tcBorders>
            <w:shd w:val="clear" w:color="auto" w:fill="FFFFFF"/>
          </w:tcPr>
          <w:p w:rsidR="007E408C" w:rsidRPr="0032224D" w:rsidRDefault="007E408C" w:rsidP="009D6839">
            <w:pPr>
              <w:pStyle w:val="NoSpacing"/>
              <w:jc w:val="center"/>
              <w:rPr>
                <w:rFonts w:ascii="Times New Roman" w:hAnsi="Times New Roman"/>
              </w:rPr>
            </w:pPr>
            <w:r w:rsidRPr="0032224D">
              <w:rPr>
                <w:rFonts w:ascii="Times New Roman" w:hAnsi="Times New Roman"/>
                <w:lang w:val="en-US"/>
              </w:rPr>
              <w:t>2</w:t>
            </w:r>
            <w:r w:rsidRPr="0032224D">
              <w:rPr>
                <w:rFonts w:ascii="Times New Roman" w:hAnsi="Times New Roman"/>
              </w:rPr>
              <w:t xml:space="preserve"> </w:t>
            </w:r>
          </w:p>
        </w:tc>
        <w:tc>
          <w:tcPr>
            <w:tcW w:w="832" w:type="dxa"/>
            <w:tcBorders>
              <w:top w:val="nil"/>
            </w:tcBorders>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68</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tcBorders>
              <w:top w:val="nil"/>
            </w:tcBorders>
            <w:shd w:val="clear" w:color="auto" w:fill="FFFFFF"/>
          </w:tcPr>
          <w:p w:rsidR="007E408C" w:rsidRPr="0032224D" w:rsidRDefault="007E408C">
            <w:pPr>
              <w:pStyle w:val="NoSpacing"/>
              <w:rPr>
                <w:rFonts w:ascii="Times New Roman" w:hAnsi="Times New Roman"/>
              </w:rPr>
            </w:pPr>
            <w:r w:rsidRPr="0032224D">
              <w:rPr>
                <w:rFonts w:ascii="Times New Roman" w:hAnsi="Times New Roman"/>
              </w:rPr>
              <w:t xml:space="preserve">Функциональная грамотность </w:t>
            </w:r>
          </w:p>
        </w:tc>
        <w:tc>
          <w:tcPr>
            <w:tcW w:w="742"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729"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34</w:t>
            </w:r>
          </w:p>
        </w:tc>
        <w:tc>
          <w:tcPr>
            <w:tcW w:w="828"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tcBorders>
              <w:top w:val="nil"/>
            </w:tcBorders>
            <w:shd w:val="clear" w:color="auto" w:fill="FFFFFF"/>
          </w:tcPr>
          <w:p w:rsidR="007E408C" w:rsidRPr="0032224D" w:rsidRDefault="007E408C" w:rsidP="009D6839">
            <w:pPr>
              <w:pStyle w:val="NoSpacing"/>
              <w:spacing w:line="276" w:lineRule="auto"/>
              <w:jc w:val="center"/>
              <w:rPr>
                <w:rFonts w:ascii="Times New Roman" w:hAnsi="Times New Roman"/>
              </w:rPr>
            </w:pPr>
            <w:r w:rsidRPr="0032224D">
              <w:rPr>
                <w:rFonts w:ascii="Times New Roman" w:hAnsi="Times New Roman"/>
                <w:lang w:val="en-US"/>
              </w:rPr>
              <w:t>5</w:t>
            </w:r>
            <w:r w:rsidRPr="0032224D">
              <w:rPr>
                <w:rFonts w:ascii="Times New Roman" w:hAnsi="Times New Roman"/>
              </w:rPr>
              <w:t xml:space="preserve"> </w:t>
            </w:r>
          </w:p>
        </w:tc>
        <w:tc>
          <w:tcPr>
            <w:tcW w:w="832" w:type="dxa"/>
            <w:tcBorders>
              <w:top w:val="nil"/>
            </w:tcBorders>
            <w:shd w:val="clear" w:color="auto" w:fill="FFFFFF"/>
          </w:tcPr>
          <w:p w:rsidR="007E408C" w:rsidRPr="0032224D" w:rsidRDefault="007E408C">
            <w:pPr>
              <w:pStyle w:val="NoSpacing"/>
              <w:spacing w:line="276" w:lineRule="auto"/>
              <w:jc w:val="center"/>
              <w:rPr>
                <w:rFonts w:ascii="Times New Roman" w:hAnsi="Times New Roman"/>
              </w:rPr>
            </w:pPr>
            <w:r w:rsidRPr="0032224D">
              <w:rPr>
                <w:rFonts w:ascii="Times New Roman" w:hAnsi="Times New Roman"/>
              </w:rPr>
              <w:t>170</w:t>
            </w:r>
          </w:p>
        </w:tc>
      </w:tr>
      <w:tr w:rsidR="007E408C" w:rsidRPr="0032224D" w:rsidTr="00527B75">
        <w:trPr>
          <w:cantSplit/>
          <w:trHeight w:val="255"/>
          <w:jc w:val="center"/>
        </w:trPr>
        <w:tc>
          <w:tcPr>
            <w:tcW w:w="2056" w:type="dxa"/>
            <w:vMerge/>
            <w:vAlign w:val="center"/>
          </w:tcPr>
          <w:p w:rsidR="007E408C" w:rsidRPr="0032224D" w:rsidRDefault="007E408C">
            <w:pPr>
              <w:rPr>
                <w:rFonts w:ascii="Times New Roman" w:hAnsi="Times New Roman"/>
                <w:lang w:eastAsia="en-US"/>
              </w:rPr>
            </w:pPr>
          </w:p>
        </w:tc>
        <w:tc>
          <w:tcPr>
            <w:tcW w:w="2307" w:type="dxa"/>
            <w:shd w:val="clear" w:color="auto" w:fill="FFFFFF"/>
          </w:tcPr>
          <w:p w:rsidR="007E408C" w:rsidRPr="0032224D" w:rsidRDefault="007E408C" w:rsidP="00527B75">
            <w:pPr>
              <w:pStyle w:val="NoSpacing"/>
              <w:rPr>
                <w:rFonts w:ascii="Times New Roman" w:hAnsi="Times New Roman"/>
              </w:rPr>
            </w:pPr>
            <w:r w:rsidRPr="0032224D">
              <w:rPr>
                <w:rFonts w:ascii="Times New Roman" w:hAnsi="Times New Roman"/>
              </w:rPr>
              <w:t>Основы программирования</w:t>
            </w:r>
          </w:p>
        </w:tc>
        <w:tc>
          <w:tcPr>
            <w:tcW w:w="742"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1/34</w:t>
            </w:r>
          </w:p>
        </w:tc>
        <w:tc>
          <w:tcPr>
            <w:tcW w:w="729"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1/34</w:t>
            </w:r>
          </w:p>
        </w:tc>
        <w:tc>
          <w:tcPr>
            <w:tcW w:w="828"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w:t>
            </w:r>
          </w:p>
        </w:tc>
        <w:tc>
          <w:tcPr>
            <w:tcW w:w="860"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w:t>
            </w:r>
          </w:p>
        </w:tc>
        <w:tc>
          <w:tcPr>
            <w:tcW w:w="829" w:type="dxa"/>
            <w:shd w:val="clear" w:color="auto" w:fill="FFFFFF"/>
          </w:tcPr>
          <w:p w:rsidR="007E408C" w:rsidRPr="0032224D" w:rsidRDefault="007E408C">
            <w:pPr>
              <w:pStyle w:val="NoSpacing"/>
              <w:jc w:val="center"/>
              <w:rPr>
                <w:rFonts w:ascii="Times New Roman" w:hAnsi="Times New Roman"/>
              </w:rPr>
            </w:pPr>
            <w:r w:rsidRPr="0032224D">
              <w:rPr>
                <w:rFonts w:ascii="Times New Roman" w:hAnsi="Times New Roman"/>
              </w:rPr>
              <w:t>-</w:t>
            </w:r>
          </w:p>
        </w:tc>
        <w:tc>
          <w:tcPr>
            <w:tcW w:w="941" w:type="dxa"/>
            <w:shd w:val="clear" w:color="auto" w:fill="FFFFFF"/>
          </w:tcPr>
          <w:p w:rsidR="007E408C" w:rsidRPr="0032224D" w:rsidRDefault="007E408C" w:rsidP="00EB7311">
            <w:pPr>
              <w:widowControl w:val="0"/>
              <w:suppressAutoHyphens/>
              <w:spacing w:line="100" w:lineRule="atLeast"/>
              <w:jc w:val="center"/>
              <w:rPr>
                <w:rFonts w:ascii="Times New Roman" w:hAnsi="Times New Roman"/>
              </w:rPr>
            </w:pPr>
            <w:r w:rsidRPr="0032224D">
              <w:rPr>
                <w:rFonts w:ascii="Times New Roman" w:hAnsi="Times New Roman"/>
              </w:rPr>
              <w:t>2</w:t>
            </w:r>
          </w:p>
        </w:tc>
        <w:tc>
          <w:tcPr>
            <w:tcW w:w="832" w:type="dxa"/>
            <w:shd w:val="clear" w:color="auto" w:fill="FFFFFF"/>
          </w:tcPr>
          <w:p w:rsidR="007E408C" w:rsidRPr="0032224D" w:rsidRDefault="007E408C">
            <w:pPr>
              <w:widowControl w:val="0"/>
              <w:suppressAutoHyphens/>
              <w:spacing w:line="100" w:lineRule="atLeast"/>
              <w:jc w:val="center"/>
              <w:rPr>
                <w:rFonts w:ascii="Times New Roman" w:hAnsi="Times New Roman"/>
              </w:rPr>
            </w:pPr>
            <w:r w:rsidRPr="0032224D">
              <w:rPr>
                <w:rFonts w:ascii="Times New Roman" w:hAnsi="Times New Roman"/>
              </w:rPr>
              <w:t xml:space="preserve"> 68</w:t>
            </w:r>
          </w:p>
        </w:tc>
      </w:tr>
      <w:tr w:rsidR="007E408C" w:rsidRPr="0032224D" w:rsidTr="00C4543A">
        <w:trPr>
          <w:cantSplit/>
          <w:trHeight w:val="255"/>
          <w:jc w:val="center"/>
        </w:trPr>
        <w:tc>
          <w:tcPr>
            <w:tcW w:w="2056" w:type="dxa"/>
            <w:vMerge/>
            <w:vAlign w:val="center"/>
          </w:tcPr>
          <w:p w:rsidR="007E408C" w:rsidRPr="0032224D" w:rsidRDefault="007E408C" w:rsidP="00527B75">
            <w:pPr>
              <w:rPr>
                <w:rFonts w:ascii="Times New Roman" w:hAnsi="Times New Roman"/>
                <w:lang w:eastAsia="en-US"/>
              </w:rPr>
            </w:pPr>
          </w:p>
        </w:tc>
        <w:tc>
          <w:tcPr>
            <w:tcW w:w="2307" w:type="dxa"/>
            <w:shd w:val="clear" w:color="auto" w:fill="FFFFFF"/>
          </w:tcPr>
          <w:p w:rsidR="007E408C" w:rsidRPr="0032224D" w:rsidRDefault="007E408C" w:rsidP="00527B75">
            <w:pPr>
              <w:pStyle w:val="NoSpacing"/>
              <w:rPr>
                <w:rFonts w:ascii="Times New Roman" w:hAnsi="Times New Roman"/>
              </w:rPr>
            </w:pPr>
            <w:r w:rsidRPr="0032224D">
              <w:rPr>
                <w:rFonts w:ascii="Times New Roman" w:hAnsi="Times New Roman"/>
              </w:rPr>
              <w:t>Основы программирования на Python</w:t>
            </w:r>
          </w:p>
        </w:tc>
        <w:tc>
          <w:tcPr>
            <w:tcW w:w="742"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w:t>
            </w:r>
          </w:p>
        </w:tc>
        <w:tc>
          <w:tcPr>
            <w:tcW w:w="729"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w:t>
            </w:r>
          </w:p>
        </w:tc>
        <w:tc>
          <w:tcPr>
            <w:tcW w:w="828" w:type="dxa"/>
            <w:tcBorders>
              <w:top w:val="nil"/>
            </w:tcBorders>
            <w:shd w:val="clear" w:color="auto" w:fill="FFFFFF"/>
          </w:tcPr>
          <w:p w:rsidR="007E408C" w:rsidRPr="0032224D" w:rsidRDefault="007E408C" w:rsidP="00527B75">
            <w:pPr>
              <w:pStyle w:val="NoSpacing"/>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34</w:t>
            </w:r>
          </w:p>
        </w:tc>
        <w:tc>
          <w:tcPr>
            <w:tcW w:w="860" w:type="dxa"/>
            <w:tcBorders>
              <w:top w:val="nil"/>
            </w:tcBorders>
            <w:shd w:val="clear" w:color="auto" w:fill="FFFFFF"/>
          </w:tcPr>
          <w:p w:rsidR="007E408C" w:rsidRPr="0032224D" w:rsidRDefault="007E408C" w:rsidP="00527B75">
            <w:pPr>
              <w:pStyle w:val="NoSpacing"/>
              <w:spacing w:line="276" w:lineRule="auto"/>
              <w:jc w:val="center"/>
              <w:rPr>
                <w:rFonts w:ascii="Times New Roman" w:hAnsi="Times New Roman"/>
              </w:rPr>
            </w:pPr>
            <w:r w:rsidRPr="0032224D">
              <w:rPr>
                <w:rFonts w:ascii="Times New Roman" w:hAnsi="Times New Roman"/>
              </w:rPr>
              <w:t>1</w:t>
            </w:r>
            <w:r w:rsidRPr="0032224D">
              <w:rPr>
                <w:rFonts w:ascii="Times New Roman" w:hAnsi="Times New Roman"/>
                <w:lang w:val="en-US"/>
              </w:rPr>
              <w:t>/3</w:t>
            </w:r>
            <w:r w:rsidRPr="0032224D">
              <w:rPr>
                <w:rFonts w:ascii="Times New Roman" w:hAnsi="Times New Roman"/>
              </w:rPr>
              <w:t>4</w:t>
            </w:r>
          </w:p>
        </w:tc>
        <w:tc>
          <w:tcPr>
            <w:tcW w:w="829" w:type="dxa"/>
            <w:tcBorders>
              <w:top w:val="nil"/>
            </w:tcBorders>
            <w:shd w:val="clear" w:color="auto" w:fill="FFFFFF"/>
          </w:tcPr>
          <w:p w:rsidR="007E408C" w:rsidRPr="0032224D" w:rsidRDefault="007E408C" w:rsidP="00527B75">
            <w:pPr>
              <w:pStyle w:val="NoSpacing"/>
              <w:spacing w:line="276" w:lineRule="auto"/>
              <w:jc w:val="center"/>
              <w:rPr>
                <w:rFonts w:ascii="Times New Roman" w:hAnsi="Times New Roman"/>
              </w:rPr>
            </w:pPr>
            <w:r w:rsidRPr="0032224D">
              <w:rPr>
                <w:rFonts w:ascii="Times New Roman" w:hAnsi="Times New Roman"/>
              </w:rPr>
              <w:t xml:space="preserve">1 </w:t>
            </w:r>
            <w:r w:rsidRPr="0032224D">
              <w:rPr>
                <w:rFonts w:ascii="Times New Roman" w:hAnsi="Times New Roman"/>
                <w:lang w:val="en-US"/>
              </w:rPr>
              <w:t>/</w:t>
            </w:r>
            <w:r w:rsidRPr="0032224D">
              <w:rPr>
                <w:rFonts w:ascii="Times New Roman" w:hAnsi="Times New Roman"/>
              </w:rPr>
              <w:t xml:space="preserve"> 34</w:t>
            </w:r>
          </w:p>
        </w:tc>
        <w:tc>
          <w:tcPr>
            <w:tcW w:w="941"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3</w:t>
            </w:r>
          </w:p>
        </w:tc>
        <w:tc>
          <w:tcPr>
            <w:tcW w:w="832" w:type="dxa"/>
            <w:shd w:val="clear" w:color="auto" w:fill="FFFFFF"/>
          </w:tcPr>
          <w:p w:rsidR="007E408C" w:rsidRPr="0032224D" w:rsidRDefault="007E408C" w:rsidP="00527B75">
            <w:pPr>
              <w:widowControl w:val="0"/>
              <w:suppressAutoHyphens/>
              <w:spacing w:line="100" w:lineRule="atLeast"/>
              <w:jc w:val="center"/>
              <w:rPr>
                <w:rFonts w:ascii="Times New Roman" w:hAnsi="Times New Roman"/>
              </w:rPr>
            </w:pPr>
            <w:r w:rsidRPr="0032224D">
              <w:rPr>
                <w:rFonts w:ascii="Times New Roman" w:hAnsi="Times New Roman"/>
              </w:rPr>
              <w:t>102</w:t>
            </w:r>
          </w:p>
        </w:tc>
      </w:tr>
      <w:tr w:rsidR="007E408C" w:rsidRPr="0032224D" w:rsidTr="00527B75">
        <w:trPr>
          <w:cantSplit/>
          <w:trHeight w:val="420"/>
          <w:jc w:val="center"/>
        </w:trPr>
        <w:tc>
          <w:tcPr>
            <w:tcW w:w="2056" w:type="dxa"/>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Физкультурно-спортивное и оздоровительное</w:t>
            </w:r>
          </w:p>
        </w:tc>
        <w:tc>
          <w:tcPr>
            <w:tcW w:w="2307" w:type="dxa"/>
            <w:shd w:val="clear" w:color="auto" w:fill="FFFFFF"/>
          </w:tcPr>
          <w:p w:rsidR="007E408C" w:rsidRPr="0032224D" w:rsidRDefault="007E408C" w:rsidP="00527B75">
            <w:pPr>
              <w:pStyle w:val="NoSpacing"/>
              <w:rPr>
                <w:rFonts w:ascii="Times New Roman" w:hAnsi="Times New Roman"/>
              </w:rPr>
            </w:pPr>
            <w:r w:rsidRPr="0032224D">
              <w:rPr>
                <w:rFonts w:ascii="Times New Roman" w:hAnsi="Times New Roman"/>
              </w:rPr>
              <w:t>Подвижные игры</w:t>
            </w:r>
          </w:p>
        </w:tc>
        <w:tc>
          <w:tcPr>
            <w:tcW w:w="742" w:type="dxa"/>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1</w:t>
            </w:r>
            <w:r w:rsidRPr="0032224D">
              <w:rPr>
                <w:rFonts w:ascii="Times New Roman" w:hAnsi="Times New Roman"/>
                <w:lang w:val="en-US"/>
              </w:rPr>
              <w:t>/</w:t>
            </w:r>
            <w:r w:rsidRPr="0032224D">
              <w:rPr>
                <w:rFonts w:ascii="Times New Roman" w:hAnsi="Times New Roman"/>
              </w:rPr>
              <w:t xml:space="preserve"> 34</w:t>
            </w:r>
          </w:p>
        </w:tc>
        <w:tc>
          <w:tcPr>
            <w:tcW w:w="729" w:type="dxa"/>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 34</w:t>
            </w:r>
          </w:p>
        </w:tc>
        <w:tc>
          <w:tcPr>
            <w:tcW w:w="828" w:type="dxa"/>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 34</w:t>
            </w:r>
          </w:p>
        </w:tc>
        <w:tc>
          <w:tcPr>
            <w:tcW w:w="860" w:type="dxa"/>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 34</w:t>
            </w:r>
          </w:p>
        </w:tc>
        <w:tc>
          <w:tcPr>
            <w:tcW w:w="829" w:type="dxa"/>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 34</w:t>
            </w:r>
          </w:p>
        </w:tc>
        <w:tc>
          <w:tcPr>
            <w:tcW w:w="941" w:type="dxa"/>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 xml:space="preserve">5 </w:t>
            </w:r>
          </w:p>
        </w:tc>
        <w:tc>
          <w:tcPr>
            <w:tcW w:w="832" w:type="dxa"/>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170</w:t>
            </w:r>
          </w:p>
        </w:tc>
      </w:tr>
      <w:tr w:rsidR="007E408C" w:rsidRPr="0032224D" w:rsidTr="00527B75">
        <w:trPr>
          <w:cantSplit/>
          <w:trHeight w:val="420"/>
          <w:jc w:val="center"/>
        </w:trPr>
        <w:tc>
          <w:tcPr>
            <w:tcW w:w="2056" w:type="dxa"/>
            <w:vMerge w:val="restart"/>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Духовно-нравственное</w:t>
            </w:r>
          </w:p>
        </w:tc>
        <w:tc>
          <w:tcPr>
            <w:tcW w:w="2307" w:type="dxa"/>
            <w:tcBorders>
              <w:top w:val="nil"/>
            </w:tcBorders>
            <w:shd w:val="clear" w:color="auto" w:fill="FFFFFF"/>
          </w:tcPr>
          <w:p w:rsidR="007E408C" w:rsidRPr="0032224D" w:rsidRDefault="007E408C" w:rsidP="00527B75">
            <w:pPr>
              <w:pStyle w:val="NoSpacing"/>
              <w:rPr>
                <w:rFonts w:ascii="Times New Roman" w:hAnsi="Times New Roman"/>
              </w:rPr>
            </w:pPr>
            <w:r w:rsidRPr="0032224D">
              <w:rPr>
                <w:rFonts w:ascii="Times New Roman" w:hAnsi="Times New Roman"/>
              </w:rPr>
              <w:t>Белгородоведение</w:t>
            </w:r>
          </w:p>
        </w:tc>
        <w:tc>
          <w:tcPr>
            <w:tcW w:w="742" w:type="dxa"/>
            <w:tcBorders>
              <w:top w:val="nil"/>
            </w:tcBorders>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729" w:type="dxa"/>
            <w:tcBorders>
              <w:top w:val="nil"/>
            </w:tcBorders>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8"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w:t>
            </w:r>
          </w:p>
        </w:tc>
        <w:tc>
          <w:tcPr>
            <w:tcW w:w="860"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w:t>
            </w:r>
          </w:p>
        </w:tc>
        <w:tc>
          <w:tcPr>
            <w:tcW w:w="829"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w:t>
            </w:r>
          </w:p>
        </w:tc>
        <w:tc>
          <w:tcPr>
            <w:tcW w:w="941"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lang w:val="en-US"/>
              </w:rPr>
              <w:t>2</w:t>
            </w:r>
          </w:p>
        </w:tc>
        <w:tc>
          <w:tcPr>
            <w:tcW w:w="832"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68</w:t>
            </w:r>
          </w:p>
        </w:tc>
      </w:tr>
      <w:tr w:rsidR="007E408C" w:rsidRPr="0032224D" w:rsidTr="00527B75">
        <w:trPr>
          <w:cantSplit/>
          <w:trHeight w:val="420"/>
          <w:jc w:val="center"/>
        </w:trPr>
        <w:tc>
          <w:tcPr>
            <w:tcW w:w="2056" w:type="dxa"/>
            <w:vMerge/>
            <w:tcBorders>
              <w:top w:val="nil"/>
            </w:tcBorders>
            <w:vAlign w:val="center"/>
          </w:tcPr>
          <w:p w:rsidR="007E408C" w:rsidRPr="0032224D" w:rsidRDefault="007E408C" w:rsidP="00527B75">
            <w:pPr>
              <w:rPr>
                <w:rFonts w:ascii="Times New Roman" w:hAnsi="Times New Roman"/>
                <w:lang w:eastAsia="en-US"/>
              </w:rPr>
            </w:pPr>
          </w:p>
        </w:tc>
        <w:tc>
          <w:tcPr>
            <w:tcW w:w="2307" w:type="dxa"/>
            <w:tcBorders>
              <w:top w:val="nil"/>
            </w:tcBorders>
            <w:shd w:val="clear" w:color="auto" w:fill="FFFFFF"/>
          </w:tcPr>
          <w:p w:rsidR="007E408C" w:rsidRPr="0032224D" w:rsidRDefault="007E408C" w:rsidP="00527B75">
            <w:pPr>
              <w:pStyle w:val="NoSpacing"/>
              <w:rPr>
                <w:rFonts w:ascii="Times New Roman" w:hAnsi="Times New Roman"/>
              </w:rPr>
            </w:pPr>
            <w:r w:rsidRPr="0032224D">
              <w:rPr>
                <w:rFonts w:ascii="Times New Roman" w:hAnsi="Times New Roman"/>
              </w:rPr>
              <w:t xml:space="preserve"> Православная культура</w:t>
            </w:r>
          </w:p>
        </w:tc>
        <w:tc>
          <w:tcPr>
            <w:tcW w:w="742"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w:t>
            </w:r>
          </w:p>
        </w:tc>
        <w:tc>
          <w:tcPr>
            <w:tcW w:w="729" w:type="dxa"/>
            <w:tcBorders>
              <w:top w:val="nil"/>
            </w:tcBorders>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rPr>
              <w:t>1/</w:t>
            </w:r>
            <w:r w:rsidRPr="0032224D">
              <w:rPr>
                <w:rFonts w:ascii="Times New Roman" w:hAnsi="Times New Roman"/>
                <w:lang w:val="en-US"/>
              </w:rPr>
              <w:t>34</w:t>
            </w:r>
          </w:p>
        </w:tc>
        <w:tc>
          <w:tcPr>
            <w:tcW w:w="828" w:type="dxa"/>
            <w:tcBorders>
              <w:top w:val="nil"/>
            </w:tcBorders>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1/34</w:t>
            </w:r>
          </w:p>
        </w:tc>
        <w:tc>
          <w:tcPr>
            <w:tcW w:w="860" w:type="dxa"/>
            <w:tcBorders>
              <w:top w:val="nil"/>
            </w:tcBorders>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1/34</w:t>
            </w:r>
          </w:p>
        </w:tc>
        <w:tc>
          <w:tcPr>
            <w:tcW w:w="829" w:type="dxa"/>
            <w:tcBorders>
              <w:top w:val="nil"/>
              <w:right w:val="single" w:sz="4" w:space="0" w:color="auto"/>
            </w:tcBorders>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lang w:val="en-US"/>
              </w:rPr>
              <w:t>1/34</w:t>
            </w:r>
          </w:p>
        </w:tc>
        <w:tc>
          <w:tcPr>
            <w:tcW w:w="941" w:type="dxa"/>
            <w:tcBorders>
              <w:top w:val="nil"/>
              <w:left w:val="single" w:sz="4" w:space="0" w:color="auto"/>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lang w:val="en-US"/>
              </w:rPr>
              <w:t>4</w:t>
            </w:r>
          </w:p>
        </w:tc>
        <w:tc>
          <w:tcPr>
            <w:tcW w:w="832" w:type="dxa"/>
            <w:tcBorders>
              <w:top w:val="nil"/>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t>136</w:t>
            </w:r>
          </w:p>
        </w:tc>
      </w:tr>
      <w:tr w:rsidR="007E408C" w:rsidRPr="0032224D" w:rsidTr="00527B75">
        <w:trPr>
          <w:cantSplit/>
          <w:trHeight w:val="251"/>
          <w:jc w:val="center"/>
        </w:trPr>
        <w:tc>
          <w:tcPr>
            <w:tcW w:w="7522" w:type="dxa"/>
            <w:gridSpan w:val="6"/>
            <w:shd w:val="clear" w:color="auto" w:fill="FFFFFF"/>
          </w:tcPr>
          <w:p w:rsidR="007E408C" w:rsidRPr="0032224D" w:rsidRDefault="007E408C" w:rsidP="00527B75">
            <w:pPr>
              <w:pStyle w:val="NoSpacing"/>
              <w:jc w:val="center"/>
              <w:rPr>
                <w:rFonts w:ascii="Times New Roman" w:hAnsi="Times New Roman"/>
                <w:lang w:val="en-US"/>
              </w:rPr>
            </w:pPr>
            <w:r w:rsidRPr="0032224D">
              <w:rPr>
                <w:rFonts w:ascii="Times New Roman" w:hAnsi="Times New Roman"/>
              </w:rPr>
              <w:t>Итого:</w:t>
            </w:r>
          </w:p>
        </w:tc>
        <w:tc>
          <w:tcPr>
            <w:tcW w:w="829" w:type="dxa"/>
            <w:tcBorders>
              <w:right w:val="single" w:sz="4" w:space="0" w:color="auto"/>
            </w:tcBorders>
            <w:shd w:val="clear" w:color="auto" w:fill="FFFFFF"/>
          </w:tcPr>
          <w:p w:rsidR="007E408C" w:rsidRPr="0032224D" w:rsidRDefault="007E408C" w:rsidP="00527B75">
            <w:pPr>
              <w:pStyle w:val="NoSpacing"/>
              <w:jc w:val="center"/>
              <w:rPr>
                <w:rFonts w:ascii="Times New Roman" w:hAnsi="Times New Roman"/>
              </w:rPr>
            </w:pPr>
          </w:p>
        </w:tc>
        <w:tc>
          <w:tcPr>
            <w:tcW w:w="941" w:type="dxa"/>
            <w:tcBorders>
              <w:left w:val="single" w:sz="4" w:space="0" w:color="auto"/>
            </w:tcBorders>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fldChar w:fldCharType="begin"/>
            </w:r>
            <w:r w:rsidRPr="0032224D">
              <w:rPr>
                <w:rFonts w:ascii="Times New Roman" w:hAnsi="Times New Roman"/>
              </w:rPr>
              <w:instrText xml:space="preserve"> =SUM(ABOVE) </w:instrText>
            </w:r>
            <w:r w:rsidRPr="0032224D">
              <w:rPr>
                <w:rFonts w:ascii="Times New Roman" w:hAnsi="Times New Roman"/>
              </w:rPr>
              <w:fldChar w:fldCharType="separate"/>
            </w:r>
            <w:r w:rsidRPr="0032224D">
              <w:rPr>
                <w:rFonts w:ascii="Times New Roman" w:hAnsi="Times New Roman"/>
                <w:noProof/>
              </w:rPr>
              <w:t>50</w:t>
            </w:r>
            <w:r w:rsidRPr="0032224D">
              <w:rPr>
                <w:rFonts w:ascii="Times New Roman" w:hAnsi="Times New Roman"/>
              </w:rPr>
              <w:fldChar w:fldCharType="end"/>
            </w:r>
            <w:r w:rsidRPr="0032224D">
              <w:rPr>
                <w:rFonts w:ascii="Times New Roman" w:hAnsi="Times New Roman"/>
              </w:rPr>
              <w:t xml:space="preserve"> </w:t>
            </w:r>
          </w:p>
        </w:tc>
        <w:tc>
          <w:tcPr>
            <w:tcW w:w="832" w:type="dxa"/>
            <w:shd w:val="clear" w:color="auto" w:fill="FFFFFF"/>
          </w:tcPr>
          <w:p w:rsidR="007E408C" w:rsidRPr="0032224D" w:rsidRDefault="007E408C" w:rsidP="00527B75">
            <w:pPr>
              <w:pStyle w:val="NoSpacing"/>
              <w:jc w:val="center"/>
              <w:rPr>
                <w:rFonts w:ascii="Times New Roman" w:hAnsi="Times New Roman"/>
              </w:rPr>
            </w:pPr>
            <w:r w:rsidRPr="0032224D">
              <w:rPr>
                <w:rFonts w:ascii="Times New Roman" w:hAnsi="Times New Roman"/>
              </w:rPr>
              <w:fldChar w:fldCharType="begin"/>
            </w:r>
            <w:r w:rsidRPr="0032224D">
              <w:rPr>
                <w:rFonts w:ascii="Times New Roman" w:hAnsi="Times New Roman"/>
              </w:rPr>
              <w:instrText xml:space="preserve"> =SUM(ABOVE) </w:instrText>
            </w:r>
            <w:r w:rsidRPr="0032224D">
              <w:rPr>
                <w:rFonts w:ascii="Times New Roman" w:hAnsi="Times New Roman"/>
              </w:rPr>
              <w:fldChar w:fldCharType="separate"/>
            </w:r>
            <w:r w:rsidRPr="0032224D">
              <w:rPr>
                <w:rFonts w:ascii="Times New Roman" w:hAnsi="Times New Roman"/>
                <w:noProof/>
              </w:rPr>
              <w:t>1700</w:t>
            </w:r>
            <w:r w:rsidRPr="0032224D">
              <w:rPr>
                <w:rFonts w:ascii="Times New Roman" w:hAnsi="Times New Roman"/>
              </w:rPr>
              <w:fldChar w:fldCharType="end"/>
            </w:r>
          </w:p>
        </w:tc>
      </w:tr>
    </w:tbl>
    <w:p w:rsidR="007E408C" w:rsidRPr="0032224D" w:rsidRDefault="007E408C">
      <w:pPr>
        <w:rPr>
          <w:rFonts w:ascii="Times New Roman" w:hAnsi="Times New Roman"/>
          <w:sz w:val="24"/>
          <w:szCs w:val="24"/>
        </w:rPr>
      </w:pPr>
    </w:p>
    <w:p w:rsidR="007E408C" w:rsidRPr="0032224D" w:rsidRDefault="007E408C" w:rsidP="00F068BE">
      <w:pPr>
        <w:spacing w:after="0" w:line="240" w:lineRule="auto"/>
        <w:rPr>
          <w:rFonts w:ascii="Times New Roman" w:hAnsi="Times New Roman"/>
          <w:b/>
          <w:sz w:val="24"/>
          <w:szCs w:val="24"/>
        </w:rPr>
      </w:pPr>
      <w:r w:rsidRPr="0032224D">
        <w:rPr>
          <w:rFonts w:ascii="Times New Roman" w:hAnsi="Times New Roman"/>
          <w:b/>
          <w:sz w:val="24"/>
          <w:szCs w:val="24"/>
        </w:rPr>
        <w:t xml:space="preserve">3.4. </w:t>
      </w:r>
      <w:r w:rsidRPr="0032224D">
        <w:rPr>
          <w:rFonts w:ascii="Times New Roman" w:hAnsi="Times New Roman"/>
          <w:b/>
          <w:caps/>
          <w:sz w:val="24"/>
          <w:szCs w:val="24"/>
        </w:rPr>
        <w:t>Календарный план воспитательной работы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воспитательной работы составляется на каждый учебный год. В нем конкретизируется заявленная в программе воспитания работа применительно к данному учебному году и уровню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МБОУ «СОШ №30» разрабатывается в соответствии с Федеральным календарным планом воспитательной работы, в соответствии с модулями рабочей программы воспитания: как инвариантными, так и вариативными.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Педагогические работники, ответственные за организацию дел, событий, мероприятий календарного плана, назначаются в соответствии с планом приказом руководителя. В МБОУ «СОШ №30» при выполнении мероприятий плана к организации привлекаются также родители, социальные партнеры школы и сами школьники.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Календарный план при необходимости корректируется в течение учебного года.</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Продолжительность одного занятия составляет 40 – 45 минут, после 45 - минутного занятия устанавливается перерыв до 15 мин. для отдыха и проветривания помещений.</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 xml:space="preserve">Длительность занятий – до 1,5 часов и до 3 часов в каникулярные дни. </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Между началом внеурочной деятельности и  последним уроком организуется перерыв не менее 20 минут  для отдыха детей.</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Занятия группы проводятся на базе МБОУ «СОШ № 30»: в учебных  кабинетах, спортивном зале, в учебных мастерских, на стадионе, зале хореографии.</w:t>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r w:rsidRPr="0032224D">
        <w:rPr>
          <w:rFonts w:ascii="Times New Roman" w:hAnsi="Times New Roman"/>
          <w:sz w:val="24"/>
          <w:szCs w:val="24"/>
          <w:lang w:eastAsia="ar-SA"/>
        </w:rPr>
        <w:t>Перспективный календарный план воспитательной работы на учебный год</w:t>
      </w:r>
    </w:p>
    <w:p w:rsidR="007E408C" w:rsidRPr="0032224D" w:rsidRDefault="007E408C" w:rsidP="00D767AF">
      <w:pPr>
        <w:suppressAutoHyphens/>
        <w:spacing w:after="0" w:line="240" w:lineRule="auto"/>
        <w:ind w:firstLine="720"/>
        <w:jc w:val="center"/>
        <w:rPr>
          <w:rFonts w:ascii="Times New Roman" w:hAnsi="Times New Roman"/>
          <w:sz w:val="24"/>
          <w:szCs w:val="24"/>
          <w:lang w:eastAsia="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5"/>
        <w:gridCol w:w="1489"/>
        <w:gridCol w:w="1595"/>
        <w:gridCol w:w="2404"/>
      </w:tblGrid>
      <w:tr w:rsidR="007E408C" w:rsidRPr="0032224D" w:rsidTr="003D0AC7">
        <w:trPr>
          <w:trHeight w:val="270"/>
        </w:trPr>
        <w:tc>
          <w:tcPr>
            <w:tcW w:w="443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Дела, события, мероприятия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Участники</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Время</w:t>
            </w:r>
          </w:p>
        </w:tc>
        <w:tc>
          <w:tcPr>
            <w:tcW w:w="2404"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Ответственный</w:t>
            </w:r>
          </w:p>
        </w:tc>
      </w:tr>
      <w:tr w:rsidR="007E408C" w:rsidRPr="0032224D" w:rsidTr="003D0AC7">
        <w:trPr>
          <w:trHeight w:val="111"/>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«Основные школьные дела»</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Торжественная линейка «Здравствуй, школа»</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p w:rsidR="007E408C" w:rsidRPr="0032224D" w:rsidRDefault="007E408C" w:rsidP="006310D3">
            <w:pPr>
              <w:spacing w:after="0" w:line="240" w:lineRule="auto"/>
              <w:jc w:val="center"/>
              <w:rPr>
                <w:rFonts w:ascii="Times New Roman" w:hAnsi="Times New Roman"/>
                <w:sz w:val="20"/>
                <w:szCs w:val="20"/>
              </w:rPr>
            </w:pP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01.09 – 02.09</w:t>
            </w:r>
          </w:p>
        </w:tc>
        <w:tc>
          <w:tcPr>
            <w:tcW w:w="2404"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Заместитель директора, классный руководитель</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День здоровья: спортивные развлеченья «Сильнее, выше, быстрее»</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По отдельному графику в течение года</w:t>
            </w:r>
          </w:p>
        </w:tc>
        <w:tc>
          <w:tcPr>
            <w:tcW w:w="2404" w:type="dxa"/>
          </w:tcPr>
          <w:p w:rsidR="007E408C" w:rsidRPr="0032224D" w:rsidRDefault="007E408C" w:rsidP="006310D3">
            <w:pPr>
              <w:spacing w:after="0" w:line="240" w:lineRule="auto"/>
              <w:rPr>
                <w:rFonts w:ascii="Times New Roman" w:hAnsi="Times New Roman"/>
                <w:sz w:val="20"/>
                <w:szCs w:val="20"/>
              </w:rPr>
            </w:pPr>
            <w:r w:rsidRPr="0032224D">
              <w:rPr>
                <w:rFonts w:ascii="Times New Roman" w:hAnsi="Times New Roman"/>
                <w:sz w:val="20"/>
                <w:szCs w:val="20"/>
              </w:rPr>
              <w:t>Учителя физической культуры</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Участие в традиционных акциях</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Месячники безопасности (мероприятия по профилактике ДДТТ, пожарной безопасности, экстремизма, терроризма, учебно- тренировочные эвакуация обучающихся из здания)</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pacing w:after="0" w:line="240" w:lineRule="auto"/>
              <w:rPr>
                <w:rFonts w:ascii="Times New Roman" w:hAnsi="Times New Roman"/>
                <w:sz w:val="20"/>
                <w:szCs w:val="20"/>
              </w:rPr>
            </w:pPr>
            <w:r w:rsidRPr="0032224D">
              <w:rPr>
                <w:rFonts w:ascii="Times New Roman" w:hAnsi="Times New Roman"/>
                <w:sz w:val="20"/>
                <w:szCs w:val="20"/>
              </w:rPr>
              <w:t>Учителя-предметники</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«Самоуправление»</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Игра «Выборы 2021»</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Выборы лидеров, активов классов, распределение обязанностей.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Заседания советов органов детского самоуправления</w:t>
            </w:r>
          </w:p>
        </w:tc>
        <w:tc>
          <w:tcPr>
            <w:tcW w:w="1489" w:type="dxa"/>
          </w:tcPr>
          <w:p w:rsidR="007E408C" w:rsidRPr="0032224D" w:rsidRDefault="007E408C" w:rsidP="006310D3">
            <w:pPr>
              <w:spacing w:after="0" w:line="240" w:lineRule="auto"/>
              <w:jc w:val="center"/>
              <w:rPr>
                <w:rFonts w:ascii="Times New Roman" w:hAnsi="Times New Roman"/>
                <w:sz w:val="20"/>
                <w:szCs w:val="20"/>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Операция «Уголок» (проверка классных уголков, их функционирование)</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Рейд внешнего вида учащихся.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Организация традиционных праздников</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«Профориентация»</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Участие в профориентационных акциях, </w:t>
            </w:r>
          </w:p>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конкурсах фестивалях.</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Анкетирование</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Ноябрь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Тематические классные часы</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r w:rsidRPr="0032224D">
              <w:rPr>
                <w:rFonts w:ascii="Times New Roman" w:hAnsi="Times New Roman"/>
                <w:sz w:val="20"/>
                <w:szCs w:val="20"/>
                <w:lang w:eastAsia="ar-SA"/>
              </w:rPr>
              <w:t>, к</w:t>
            </w:r>
            <w:r w:rsidRPr="0032224D">
              <w:rPr>
                <w:rFonts w:ascii="Times New Roman" w:hAnsi="Times New Roman"/>
                <w:sz w:val="20"/>
                <w:szCs w:val="20"/>
              </w:rPr>
              <w:t>лассный руководитель</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«Детские общественные объединения»</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Заседание объединений.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7B3CA1">
        <w:trPr>
          <w:trHeight w:val="2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Социальные акции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«Организация предметно-прострснственной среды»</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Оформление классных уголков, уголков здоровья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Всероссийский школьный субботник</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9B305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Тематические выставки рисунков, поделок и тд</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Модуль «Взаимодействие с родителями (законными представителями)»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Формирование родительских комитетов. Составление планов на учебный год</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lang w:eastAsia="ar-SA"/>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r w:rsidRPr="0032224D">
              <w:rPr>
                <w:rFonts w:ascii="Times New Roman" w:hAnsi="Times New Roman"/>
                <w:sz w:val="20"/>
                <w:szCs w:val="20"/>
                <w:lang w:eastAsia="ar-SA"/>
              </w:rPr>
              <w:t>, классные руководители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Родительский всеобуч</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 педагог-психолог</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Общешкольные родительские собрания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 xml:space="preserve">Проведение классных родительских собраний.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Заместитель директора, классные руководители</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Заседания родительской общественности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9923" w:type="dxa"/>
            <w:gridSpan w:val="4"/>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Style w:val="2"/>
                <w:rFonts w:ascii="Times New Roman" w:hAnsi="Times New Roman" w:cs="Times New Roman"/>
                <w:color w:val="auto"/>
              </w:rPr>
              <w:t>Модуль «Классное руководство»</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Заседание МО классных руководителей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директора</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Работа в соответствии с планом ВР</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Style w:val="2"/>
                <w:rFonts w:ascii="Times New Roman" w:hAnsi="Times New Roman" w:cs="Times New Roman"/>
                <w:color w:val="auto"/>
              </w:rPr>
              <w:t>Модуль «Урочная деятельность»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Урок «День знаний»</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сентябрь</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 xml:space="preserve">Уроки Здоровья </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Учителя-предметники</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Уроки в рамках «Недели безопасности»</w:t>
            </w:r>
          </w:p>
          <w:p w:rsidR="007E408C" w:rsidRPr="0032224D" w:rsidRDefault="007E408C" w:rsidP="006310D3">
            <w:pPr>
              <w:spacing w:after="0" w:line="240" w:lineRule="auto"/>
              <w:jc w:val="both"/>
              <w:rPr>
                <w:rFonts w:ascii="Times New Roman" w:hAnsi="Times New Roman"/>
                <w:sz w:val="20"/>
                <w:szCs w:val="20"/>
              </w:rPr>
            </w:pP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Участие в онлайн – уроках по финансовой грамотности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Всероссийские открытые уроки ПроеКТОриЯ</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5E5A6F">
        <w:trPr>
          <w:trHeight w:val="150"/>
        </w:trPr>
        <w:tc>
          <w:tcPr>
            <w:tcW w:w="4435" w:type="dxa"/>
            <w:vAlign w:val="center"/>
          </w:tcPr>
          <w:p w:rsidR="007E408C" w:rsidRPr="0032224D" w:rsidRDefault="007E408C" w:rsidP="006310D3">
            <w:pPr>
              <w:spacing w:after="0" w:line="240" w:lineRule="auto"/>
              <w:jc w:val="both"/>
              <w:rPr>
                <w:rFonts w:ascii="Times New Roman" w:hAnsi="Times New Roman"/>
                <w:sz w:val="20"/>
                <w:szCs w:val="20"/>
              </w:rPr>
            </w:pPr>
            <w:r w:rsidRPr="0032224D">
              <w:rPr>
                <w:rFonts w:ascii="Times New Roman" w:hAnsi="Times New Roman"/>
                <w:sz w:val="20"/>
                <w:szCs w:val="20"/>
              </w:rPr>
              <w:t>Всероссийские открытые уроки</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Заместитель директор</w:t>
            </w:r>
          </w:p>
        </w:tc>
      </w:tr>
      <w:tr w:rsidR="007E408C" w:rsidRPr="0032224D" w:rsidTr="003D0AC7">
        <w:trPr>
          <w:trHeight w:val="150"/>
        </w:trPr>
        <w:tc>
          <w:tcPr>
            <w:tcW w:w="9923" w:type="dxa"/>
            <w:gridSpan w:val="4"/>
          </w:tcPr>
          <w:p w:rsidR="007E408C" w:rsidRPr="0032224D" w:rsidRDefault="007E408C" w:rsidP="00A42565">
            <w:pPr>
              <w:suppressAutoHyphens/>
              <w:spacing w:after="0" w:line="240" w:lineRule="auto"/>
              <w:ind w:right="-105"/>
              <w:jc w:val="center"/>
              <w:rPr>
                <w:rFonts w:ascii="Times New Roman" w:hAnsi="Times New Roman"/>
                <w:sz w:val="20"/>
                <w:szCs w:val="20"/>
                <w:lang w:eastAsia="ar-SA"/>
              </w:rPr>
            </w:pPr>
            <w:r w:rsidRPr="0032224D">
              <w:rPr>
                <w:rStyle w:val="2"/>
                <w:rFonts w:ascii="Times New Roman" w:hAnsi="Times New Roman" w:cs="Times New Roman"/>
                <w:color w:val="auto"/>
              </w:rPr>
              <w:t>Модуль «Внеурочная деятельность»</w:t>
            </w:r>
          </w:p>
        </w:tc>
      </w:tr>
      <w:tr w:rsidR="007E408C" w:rsidRPr="0032224D" w:rsidTr="003D0AC7">
        <w:trPr>
          <w:trHeight w:val="150"/>
        </w:trPr>
        <w:tc>
          <w:tcPr>
            <w:tcW w:w="4435"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Организация досуговой деятельности:</w:t>
            </w:r>
          </w:p>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lang w:eastAsia="ar-SA"/>
              </w:rPr>
              <w:t>занятия в кружках, секциях, клубах; участие во внеклассных мероприятиях  класса и школы,  соревнованиях, конкурсах.</w:t>
            </w:r>
          </w:p>
        </w:tc>
        <w:tc>
          <w:tcPr>
            <w:tcW w:w="1489"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5-9 классы</w:t>
            </w:r>
          </w:p>
        </w:tc>
        <w:tc>
          <w:tcPr>
            <w:tcW w:w="1595" w:type="dxa"/>
          </w:tcPr>
          <w:p w:rsidR="007E408C" w:rsidRPr="0032224D" w:rsidRDefault="007E408C" w:rsidP="006310D3">
            <w:pPr>
              <w:suppressAutoHyphens/>
              <w:spacing w:after="0" w:line="240" w:lineRule="auto"/>
              <w:ind w:right="-105"/>
              <w:jc w:val="center"/>
              <w:rPr>
                <w:rFonts w:ascii="Times New Roman" w:hAnsi="Times New Roman"/>
                <w:sz w:val="20"/>
                <w:szCs w:val="20"/>
                <w:lang w:eastAsia="ar-SA"/>
              </w:rPr>
            </w:pPr>
            <w:r w:rsidRPr="0032224D">
              <w:rPr>
                <w:rFonts w:ascii="Times New Roman" w:hAnsi="Times New Roman"/>
                <w:sz w:val="20"/>
                <w:szCs w:val="20"/>
              </w:rPr>
              <w:t>В течение года</w:t>
            </w:r>
          </w:p>
        </w:tc>
        <w:tc>
          <w:tcPr>
            <w:tcW w:w="2404" w:type="dxa"/>
          </w:tcPr>
          <w:p w:rsidR="007E408C" w:rsidRPr="0032224D" w:rsidRDefault="007E408C" w:rsidP="006310D3">
            <w:pPr>
              <w:suppressAutoHyphens/>
              <w:spacing w:after="0" w:line="240" w:lineRule="auto"/>
              <w:ind w:right="-105"/>
              <w:jc w:val="both"/>
              <w:rPr>
                <w:rFonts w:ascii="Times New Roman" w:hAnsi="Times New Roman"/>
                <w:sz w:val="20"/>
                <w:szCs w:val="20"/>
                <w:lang w:eastAsia="ar-SA"/>
              </w:rPr>
            </w:pPr>
            <w:r w:rsidRPr="0032224D">
              <w:rPr>
                <w:rFonts w:ascii="Times New Roman" w:hAnsi="Times New Roman"/>
                <w:sz w:val="20"/>
                <w:szCs w:val="20"/>
              </w:rPr>
              <w:t>Классный руководитель, учителя-предметники, педагоги допобразования</w:t>
            </w:r>
          </w:p>
        </w:tc>
      </w:tr>
    </w:tbl>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pPr>
        <w:rPr>
          <w:rFonts w:ascii="Times New Roman" w:hAnsi="Times New Roman"/>
          <w:sz w:val="24"/>
          <w:szCs w:val="24"/>
          <w:lang w:eastAsia="ar-SA"/>
        </w:rPr>
      </w:pPr>
      <w:r w:rsidRPr="0032224D">
        <w:rPr>
          <w:rFonts w:ascii="Times New Roman" w:hAnsi="Times New Roman"/>
          <w:sz w:val="24"/>
          <w:szCs w:val="24"/>
          <w:lang w:eastAsia="ar-SA"/>
        </w:rPr>
        <w:br w:type="page"/>
      </w:r>
    </w:p>
    <w:p w:rsidR="007E408C" w:rsidRPr="0032224D" w:rsidRDefault="007E408C" w:rsidP="00D767AF">
      <w:pPr>
        <w:suppressAutoHyphens/>
        <w:spacing w:after="0" w:line="240" w:lineRule="auto"/>
        <w:ind w:firstLine="720"/>
        <w:jc w:val="both"/>
        <w:rPr>
          <w:rFonts w:ascii="Times New Roman" w:hAnsi="Times New Roman"/>
          <w:sz w:val="24"/>
          <w:szCs w:val="24"/>
          <w:lang w:eastAsia="ar-SA"/>
        </w:rPr>
      </w:pP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t>3.5.</w:t>
      </w:r>
      <w:r w:rsidRPr="0032224D">
        <w:rPr>
          <w:rFonts w:ascii="Times New Roman" w:hAnsi="Times New Roman"/>
          <w:b/>
          <w:sz w:val="24"/>
          <w:szCs w:val="24"/>
        </w:rPr>
        <w:tab/>
        <w:t>ХАРАКТЕРИСТИКА УСЛОВИЙ РЕАЛИЗАЦИИ ПРОГРАММЫ ОСНОВНОГО ОБЩЕГО ОБРАЗОВАНИЯ В СООТВЕТСТВИИ С ТРЕБОВАНИЯМИ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условий реализации программы основного общего образования, созданная в МБОУ «СОШ №30» соответствует требованиям ФГОС ООО и направлена на:</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включение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Белгородской области;</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эффективное использование профессионального и творческого потенциала педагогических и руководящих работников МБОУ «СОШ №30», повышения их профессиональной, коммуникативной, информационной и правовой компетентности;</w:t>
      </w:r>
    </w:p>
    <w:p w:rsidR="007E408C" w:rsidRPr="0032224D" w:rsidRDefault="007E408C" w:rsidP="0028192D">
      <w:pPr>
        <w:pStyle w:val="ListParagraph"/>
        <w:numPr>
          <w:ilvl w:val="0"/>
          <w:numId w:val="5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эффективное управление МБОУ «СОШ №30»  с использованием ИКТ, современных механизмов финансирования реализации программ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организаций, направленные на обеспечение качества условий образовательной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Организациями, предоставляющими ресурсы для реализации настоящей образовательной программы являются</w:t>
      </w:r>
    </w:p>
    <w:p w:rsidR="007E408C" w:rsidRPr="0032224D" w:rsidRDefault="007E408C" w:rsidP="00D767AF">
      <w:pPr>
        <w:spacing w:after="0" w:line="240" w:lineRule="auto"/>
        <w:ind w:firstLine="708"/>
        <w:jc w:val="both"/>
        <w:rPr>
          <w:rFonts w:ascii="Times New Roman" w:hAnsi="Times New Roman"/>
          <w:sz w:val="24"/>
          <w:szCs w:val="24"/>
        </w:rPr>
      </w:pPr>
    </w:p>
    <w:tbl>
      <w:tblPr>
        <w:tblW w:w="9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
        <w:gridCol w:w="7120"/>
        <w:gridCol w:w="1352"/>
        <w:gridCol w:w="1118"/>
      </w:tblGrid>
      <w:tr w:rsidR="007E408C" w:rsidRPr="0032224D" w:rsidTr="00350DE6">
        <w:trPr>
          <w:trHeight w:val="120"/>
        </w:trPr>
        <w:tc>
          <w:tcPr>
            <w:tcW w:w="426" w:type="dxa"/>
          </w:tcPr>
          <w:p w:rsidR="007E408C" w:rsidRPr="0032224D" w:rsidRDefault="007E408C" w:rsidP="00D767AF">
            <w:pPr>
              <w:spacing w:after="0" w:line="240" w:lineRule="auto"/>
              <w:ind w:right="-172" w:firstLine="1"/>
              <w:jc w:val="center"/>
              <w:rPr>
                <w:rFonts w:ascii="Times New Roman" w:hAnsi="Times New Roman"/>
              </w:rPr>
            </w:pPr>
            <w:r w:rsidRPr="0032224D">
              <w:rPr>
                <w:rFonts w:ascii="Times New Roman" w:hAnsi="Times New Roman"/>
              </w:rPr>
              <w:t>№ п/п</w:t>
            </w:r>
          </w:p>
        </w:tc>
        <w:tc>
          <w:tcPr>
            <w:tcW w:w="3402"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Наименование организации</w:t>
            </w:r>
          </w:p>
        </w:tc>
        <w:tc>
          <w:tcPr>
            <w:tcW w:w="3260"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Ресурсы, используемые при реализации основной образовательной программы</w:t>
            </w:r>
          </w:p>
        </w:tc>
        <w:tc>
          <w:tcPr>
            <w:tcW w:w="2134" w:type="dxa"/>
          </w:tcPr>
          <w:p w:rsidR="007E408C" w:rsidRPr="0032224D" w:rsidRDefault="007E408C" w:rsidP="00D767AF">
            <w:pPr>
              <w:spacing w:after="0" w:line="240" w:lineRule="auto"/>
              <w:ind w:left="-16" w:right="-40"/>
              <w:jc w:val="center"/>
              <w:rPr>
                <w:rFonts w:ascii="Times New Roman" w:hAnsi="Times New Roman"/>
              </w:rPr>
            </w:pPr>
            <w:r w:rsidRPr="0032224D">
              <w:rPr>
                <w:rFonts w:ascii="Times New Roman" w:hAnsi="Times New Roman"/>
              </w:rPr>
              <w:t>Основания использование ресурсов</w:t>
            </w:r>
          </w:p>
        </w:tc>
      </w:tr>
      <w:tr w:rsidR="007E408C" w:rsidRPr="0032224D" w:rsidTr="00350DE6">
        <w:trPr>
          <w:trHeight w:val="150"/>
        </w:trPr>
        <w:tc>
          <w:tcPr>
            <w:tcW w:w="426" w:type="dxa"/>
          </w:tcPr>
          <w:p w:rsidR="007E408C" w:rsidRPr="0032224D" w:rsidRDefault="007E408C" w:rsidP="00D767AF">
            <w:pPr>
              <w:spacing w:after="0" w:line="240" w:lineRule="auto"/>
              <w:ind w:right="-172" w:firstLine="1"/>
              <w:jc w:val="both"/>
              <w:rPr>
                <w:rFonts w:ascii="Times New Roman" w:hAnsi="Times New Roman"/>
              </w:rPr>
            </w:pPr>
            <w:r w:rsidRPr="0032224D">
              <w:rPr>
                <w:rFonts w:ascii="Times New Roman" w:hAnsi="Times New Roman"/>
              </w:rPr>
              <w:t>1.</w:t>
            </w:r>
          </w:p>
        </w:tc>
        <w:tc>
          <w:tcPr>
            <w:tcW w:w="3402" w:type="dxa"/>
          </w:tcPr>
          <w:p w:rsidR="007E408C" w:rsidRPr="0032224D" w:rsidRDefault="007E408C" w:rsidP="00751F9A">
            <w:pPr>
              <w:spacing w:after="0" w:line="240" w:lineRule="auto"/>
              <w:ind w:left="-16" w:right="-40"/>
              <w:jc w:val="both"/>
              <w:rPr>
                <w:rFonts w:ascii="Times New Roman" w:hAnsi="Times New Roman"/>
                <w:b/>
              </w:rPr>
            </w:pPr>
            <w:hyperlink r:id="rId77" w:history="1">
              <w:r w:rsidRPr="0032224D">
                <w:rPr>
                  <w:rStyle w:val="Hyperlink"/>
                  <w:color w:val="auto"/>
                </w:rPr>
                <w:t>https://oskoluno.ru/index.php?view=weblink&amp;catid=44%3Audo&amp;id=69%3Acdut&amp;option=com_weblinks&amp;Itemid=96</w:t>
              </w:r>
            </w:hyperlink>
            <w:r w:rsidRPr="0032224D">
              <w:rPr>
                <w:rFonts w:ascii="Times New Roman" w:hAnsi="Times New Roman"/>
                <w:b/>
              </w:rPr>
              <w:t xml:space="preserve"> </w:t>
            </w:r>
            <w:r w:rsidRPr="0032224D">
              <w:rPr>
                <w:rStyle w:val="Strong"/>
                <w:rFonts w:ascii="Times New Roman" w:hAnsi="Times New Roman"/>
                <w:b w:val="0"/>
              </w:rPr>
              <w:t>Муниципальное бюджетное учреждение дополнительного образования "Центр дополнительного образования "Одаренность"</w:t>
            </w:r>
          </w:p>
        </w:tc>
        <w:tc>
          <w:tcPr>
            <w:tcW w:w="3260"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учебно-методические ресурсы (методические материалы; диагностический инструментарий для оценки уровня освоения учебного материала);</w:t>
            </w:r>
          </w:p>
          <w:p w:rsidR="007E408C" w:rsidRPr="0032224D" w:rsidRDefault="007E408C" w:rsidP="00350DE6">
            <w:pPr>
              <w:spacing w:after="0" w:line="240" w:lineRule="auto"/>
              <w:rPr>
                <w:rFonts w:ascii="Times New Roman" w:hAnsi="Times New Roman"/>
              </w:rPr>
            </w:pPr>
            <w:r w:rsidRPr="0032224D">
              <w:rPr>
                <w:rFonts w:ascii="Times New Roman" w:hAnsi="Times New Roman"/>
              </w:rPr>
              <w:t xml:space="preserve">информационные  ресурсы  (базы данных,    </w:t>
            </w:r>
          </w:p>
          <w:p w:rsidR="007E408C" w:rsidRPr="0032224D" w:rsidRDefault="007E408C" w:rsidP="00AE3C0A">
            <w:pPr>
              <w:spacing w:after="0" w:line="240" w:lineRule="auto"/>
              <w:rPr>
                <w:rFonts w:ascii="Times New Roman" w:hAnsi="Times New Roman"/>
              </w:rPr>
            </w:pPr>
            <w:r w:rsidRPr="0032224D">
              <w:rPr>
                <w:rFonts w:ascii="Times New Roman" w:hAnsi="Times New Roman"/>
              </w:rPr>
              <w:t>мультимедийные продукты и т.д.)</w:t>
            </w:r>
          </w:p>
        </w:tc>
        <w:tc>
          <w:tcPr>
            <w:tcW w:w="2134"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реализация школьной программы «Одаренные дети»</w:t>
            </w:r>
          </w:p>
        </w:tc>
      </w:tr>
      <w:tr w:rsidR="007E408C" w:rsidRPr="0032224D" w:rsidTr="00350DE6">
        <w:trPr>
          <w:trHeight w:val="300"/>
        </w:trPr>
        <w:tc>
          <w:tcPr>
            <w:tcW w:w="426" w:type="dxa"/>
          </w:tcPr>
          <w:p w:rsidR="007E408C" w:rsidRPr="0032224D" w:rsidRDefault="007E408C" w:rsidP="00D767AF">
            <w:pPr>
              <w:spacing w:after="0" w:line="240" w:lineRule="auto"/>
              <w:ind w:right="-172" w:firstLine="1"/>
              <w:jc w:val="both"/>
              <w:rPr>
                <w:rFonts w:ascii="Times New Roman" w:hAnsi="Times New Roman"/>
              </w:rPr>
            </w:pPr>
            <w:r w:rsidRPr="0032224D">
              <w:rPr>
                <w:rFonts w:ascii="Times New Roman" w:hAnsi="Times New Roman"/>
              </w:rPr>
              <w:t>2.</w:t>
            </w:r>
          </w:p>
        </w:tc>
        <w:tc>
          <w:tcPr>
            <w:tcW w:w="3402"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Муниципальное бюджетное учреждение дополнительного образования "Центр эколого-биологического образования"</w:t>
            </w:r>
          </w:p>
        </w:tc>
        <w:tc>
          <w:tcPr>
            <w:tcW w:w="3260" w:type="dxa"/>
          </w:tcPr>
          <w:p w:rsidR="007E408C" w:rsidRPr="0032224D" w:rsidRDefault="007E408C" w:rsidP="00350DE6">
            <w:pPr>
              <w:spacing w:after="0" w:line="240" w:lineRule="auto"/>
              <w:ind w:left="-16" w:right="-40"/>
              <w:jc w:val="both"/>
              <w:rPr>
                <w:rFonts w:ascii="Times New Roman" w:hAnsi="Times New Roman"/>
              </w:rPr>
            </w:pPr>
            <w:r w:rsidRPr="0032224D">
              <w:rPr>
                <w:rFonts w:ascii="Times New Roman" w:hAnsi="Times New Roman"/>
              </w:rPr>
              <w:t>учебно-методические ресурсы (методические материалы для педагогов и учащихся);</w:t>
            </w:r>
          </w:p>
          <w:p w:rsidR="007E408C" w:rsidRPr="0032224D" w:rsidRDefault="007E408C" w:rsidP="00350DE6">
            <w:pPr>
              <w:spacing w:after="0" w:line="240" w:lineRule="auto"/>
              <w:rPr>
                <w:rFonts w:ascii="Times New Roman" w:hAnsi="Times New Roman"/>
              </w:rPr>
            </w:pPr>
            <w:r w:rsidRPr="0032224D">
              <w:rPr>
                <w:rFonts w:ascii="Times New Roman" w:hAnsi="Times New Roman"/>
              </w:rPr>
              <w:t>информационные  ресурсы  (мультимедийные продукты и т.д.);</w:t>
            </w:r>
          </w:p>
          <w:p w:rsidR="007E408C" w:rsidRPr="0032224D" w:rsidRDefault="007E408C" w:rsidP="00350DE6">
            <w:pPr>
              <w:spacing w:after="0" w:line="240" w:lineRule="auto"/>
              <w:rPr>
                <w:rFonts w:ascii="Times New Roman" w:hAnsi="Times New Roman"/>
              </w:rPr>
            </w:pPr>
            <w:r w:rsidRPr="0032224D">
              <w:rPr>
                <w:rFonts w:ascii="Times New Roman" w:hAnsi="Times New Roman"/>
              </w:rPr>
              <w:t>материально-технические ресурсы (инструменты и материалы)</w:t>
            </w:r>
          </w:p>
        </w:tc>
        <w:tc>
          <w:tcPr>
            <w:tcW w:w="2134" w:type="dxa"/>
          </w:tcPr>
          <w:p w:rsidR="007E408C" w:rsidRPr="0032224D" w:rsidRDefault="007E408C" w:rsidP="00D767AF">
            <w:pPr>
              <w:spacing w:after="0" w:line="240" w:lineRule="auto"/>
              <w:ind w:left="-16" w:right="-40"/>
              <w:jc w:val="both"/>
              <w:rPr>
                <w:rFonts w:ascii="Times New Roman" w:hAnsi="Times New Roman"/>
              </w:rPr>
            </w:pPr>
            <w:r w:rsidRPr="0032224D">
              <w:rPr>
                <w:rFonts w:ascii="Times New Roman" w:hAnsi="Times New Roman"/>
              </w:rPr>
              <w:t xml:space="preserve">реализация модулей  Рабочей программы воспитания </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3.5.1. Описание кадровых условий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обеспечения реализации программы основного общего образования МБОУ «СОШ №30»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Обеспеченность кадровыми условиями включает в себя:</w:t>
      </w:r>
    </w:p>
    <w:p w:rsidR="007E408C" w:rsidRPr="0032224D" w:rsidRDefault="007E408C" w:rsidP="0028192D">
      <w:pPr>
        <w:pStyle w:val="ListParagraph"/>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7E408C" w:rsidRPr="0032224D" w:rsidRDefault="007E408C" w:rsidP="0028192D">
      <w:pPr>
        <w:pStyle w:val="ListParagraph"/>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МБОУ «СОШ №30», участвующими в реализации основной образовательной программы и создании условий для ее разработки и реализации;</w:t>
      </w:r>
    </w:p>
    <w:p w:rsidR="007E408C" w:rsidRPr="0032224D" w:rsidRDefault="007E408C" w:rsidP="0028192D">
      <w:pPr>
        <w:pStyle w:val="ListParagraph"/>
        <w:numPr>
          <w:ilvl w:val="0"/>
          <w:numId w:val="5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непрерывность профессионального развития педагогических работников МБОУ «СОШ №30», реализующей образовательную программу основного общего образования.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Укомплектованность МБОУ «СОШ №30»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МБОУ «СОШ №30»,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квалификационном справочнике (Единый квалификационный справочник должностей руководителей, специалистов и служащих, приказ  Министерства здравоохранения и социального развития Российской Федерации от 26 августа 2010 г. N 761н).</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МБОУ «СОШ №30»,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7E408C" w:rsidRPr="0032224D" w:rsidRDefault="007E408C" w:rsidP="00326FC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7E408C" w:rsidRPr="0032224D" w:rsidRDefault="007E408C" w:rsidP="00D767AF">
      <w:pPr>
        <w:spacing w:after="0" w:line="240" w:lineRule="auto"/>
        <w:jc w:val="both"/>
        <w:rPr>
          <w:rFonts w:ascii="Times New Roman" w:hAnsi="Times New Roman"/>
          <w:sz w:val="24"/>
          <w:szCs w:val="24"/>
        </w:rPr>
      </w:pPr>
    </w:p>
    <w:tbl>
      <w:tblPr>
        <w:tblW w:w="959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1"/>
        <w:gridCol w:w="2960"/>
        <w:gridCol w:w="1799"/>
        <w:gridCol w:w="1937"/>
      </w:tblGrid>
      <w:tr w:rsidR="007E408C" w:rsidRPr="0032224D" w:rsidTr="00D767AF">
        <w:trPr>
          <w:trHeight w:val="165"/>
        </w:trPr>
        <w:tc>
          <w:tcPr>
            <w:tcW w:w="2901" w:type="dxa"/>
            <w:vMerge w:val="restart"/>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Категория работников</w:t>
            </w:r>
          </w:p>
        </w:tc>
        <w:tc>
          <w:tcPr>
            <w:tcW w:w="2960" w:type="dxa"/>
            <w:vMerge w:val="restart"/>
          </w:tcPr>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Подтверждение уровня квалификации документами об образовании (профессиональной подготовке) (%)</w:t>
            </w:r>
          </w:p>
        </w:tc>
        <w:tc>
          <w:tcPr>
            <w:tcW w:w="3736" w:type="dxa"/>
            <w:gridSpan w:val="2"/>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Подтверждение уровня квалификации результатами аттестации</w:t>
            </w:r>
          </w:p>
        </w:tc>
      </w:tr>
      <w:tr w:rsidR="007E408C" w:rsidRPr="0032224D" w:rsidTr="00D767AF">
        <w:trPr>
          <w:trHeight w:val="96"/>
        </w:trPr>
        <w:tc>
          <w:tcPr>
            <w:tcW w:w="2901" w:type="dxa"/>
            <w:vMerge/>
          </w:tcPr>
          <w:p w:rsidR="007E408C" w:rsidRPr="0032224D" w:rsidRDefault="007E408C" w:rsidP="00D767AF">
            <w:pPr>
              <w:spacing w:after="0" w:line="240" w:lineRule="auto"/>
              <w:ind w:left="66"/>
              <w:jc w:val="both"/>
              <w:rPr>
                <w:rFonts w:ascii="Times New Roman" w:hAnsi="Times New Roman"/>
                <w:sz w:val="20"/>
                <w:szCs w:val="20"/>
              </w:rPr>
            </w:pPr>
          </w:p>
        </w:tc>
        <w:tc>
          <w:tcPr>
            <w:tcW w:w="2960" w:type="dxa"/>
            <w:vMerge/>
          </w:tcPr>
          <w:p w:rsidR="007E408C" w:rsidRPr="0032224D" w:rsidRDefault="007E408C" w:rsidP="00D767AF">
            <w:pPr>
              <w:spacing w:after="0" w:line="240" w:lineRule="auto"/>
              <w:ind w:left="66"/>
              <w:jc w:val="both"/>
              <w:rPr>
                <w:rFonts w:ascii="Times New Roman" w:hAnsi="Times New Roman"/>
                <w:sz w:val="20"/>
                <w:szCs w:val="20"/>
              </w:rPr>
            </w:pPr>
          </w:p>
        </w:tc>
        <w:tc>
          <w:tcPr>
            <w:tcW w:w="1799"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Соответствие занимаемой должности (%)</w:t>
            </w:r>
          </w:p>
        </w:tc>
        <w:tc>
          <w:tcPr>
            <w:tcW w:w="1937"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Квалификационная категория (%)</w:t>
            </w:r>
          </w:p>
        </w:tc>
      </w:tr>
      <w:tr w:rsidR="007E408C" w:rsidRPr="0032224D" w:rsidTr="00D767AF">
        <w:trPr>
          <w:trHeight w:val="165"/>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Педагогические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83</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2</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84</w:t>
            </w:r>
          </w:p>
        </w:tc>
      </w:tr>
      <w:tr w:rsidR="007E408C" w:rsidRPr="0032224D" w:rsidTr="00D767AF">
        <w:trPr>
          <w:trHeight w:val="150"/>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Руководящие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0</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r>
      <w:tr w:rsidR="007E408C" w:rsidRPr="0032224D" w:rsidTr="00D767AF">
        <w:trPr>
          <w:trHeight w:val="111"/>
        </w:trPr>
        <w:tc>
          <w:tcPr>
            <w:tcW w:w="2901"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Иные работники</w:t>
            </w:r>
          </w:p>
        </w:tc>
        <w:tc>
          <w:tcPr>
            <w:tcW w:w="2960"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100</w:t>
            </w:r>
          </w:p>
        </w:tc>
        <w:tc>
          <w:tcPr>
            <w:tcW w:w="1799"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w:t>
            </w:r>
          </w:p>
        </w:tc>
        <w:tc>
          <w:tcPr>
            <w:tcW w:w="1937" w:type="dxa"/>
          </w:tcPr>
          <w:p w:rsidR="007E408C" w:rsidRPr="0032224D" w:rsidRDefault="007E408C" w:rsidP="00CF5D0D">
            <w:pPr>
              <w:spacing w:after="0" w:line="240" w:lineRule="auto"/>
              <w:ind w:left="66"/>
              <w:jc w:val="center"/>
              <w:rPr>
                <w:rFonts w:ascii="Times New Roman" w:hAnsi="Times New Roman"/>
                <w:sz w:val="20"/>
                <w:szCs w:val="20"/>
              </w:rPr>
            </w:pPr>
            <w:r w:rsidRPr="0032224D">
              <w:rPr>
                <w:rFonts w:ascii="Times New Roman" w:hAnsi="Times New Roman"/>
                <w:sz w:val="20"/>
                <w:szCs w:val="20"/>
              </w:rPr>
              <w:t>-</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реализации отдельных предметов обязательной части учебного плана на углубленном уровне в МБОУ «СОШ №30» созданы необходимые  кадровые условия:</w:t>
      </w:r>
    </w:p>
    <w:p w:rsidR="007E408C" w:rsidRPr="0032224D" w:rsidRDefault="007E408C" w:rsidP="00D767AF">
      <w:pPr>
        <w:spacing w:after="0" w:line="240" w:lineRule="auto"/>
        <w:ind w:firstLine="708"/>
        <w:jc w:val="both"/>
        <w:rPr>
          <w:rFonts w:ascii="Times New Roman" w:hAnsi="Times New Roman"/>
          <w:sz w:val="24"/>
          <w:szCs w:val="24"/>
        </w:rPr>
      </w:pPr>
    </w:p>
    <w:tbl>
      <w:tblPr>
        <w:tblW w:w="956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9"/>
        <w:gridCol w:w="2268"/>
        <w:gridCol w:w="2693"/>
        <w:gridCol w:w="2693"/>
      </w:tblGrid>
      <w:tr w:rsidR="007E408C" w:rsidRPr="0032224D" w:rsidTr="00D767AF">
        <w:trPr>
          <w:trHeight w:val="165"/>
        </w:trPr>
        <w:tc>
          <w:tcPr>
            <w:tcW w:w="1909"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Программа по предмету на углубленном уровне</w:t>
            </w:r>
          </w:p>
        </w:tc>
        <w:tc>
          <w:tcPr>
            <w:tcW w:w="2268" w:type="dxa"/>
          </w:tcPr>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w:t>
            </w:r>
          </w:p>
          <w:p w:rsidR="007E408C" w:rsidRPr="0032224D" w:rsidRDefault="007E408C" w:rsidP="00D767AF">
            <w:pPr>
              <w:spacing w:after="0" w:line="240" w:lineRule="auto"/>
              <w:ind w:left="-125"/>
              <w:jc w:val="center"/>
              <w:rPr>
                <w:rFonts w:ascii="Times New Roman" w:hAnsi="Times New Roman"/>
                <w:sz w:val="20"/>
                <w:szCs w:val="20"/>
              </w:rPr>
            </w:pPr>
            <w:r w:rsidRPr="0032224D">
              <w:rPr>
                <w:rFonts w:ascii="Times New Roman" w:hAnsi="Times New Roman"/>
                <w:sz w:val="20"/>
                <w:szCs w:val="20"/>
              </w:rPr>
              <w:t>(в перспективе)</w:t>
            </w:r>
          </w:p>
        </w:tc>
        <w:tc>
          <w:tcPr>
            <w:tcW w:w="2693"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 имеющих соответственный документ об образовании</w:t>
            </w:r>
          </w:p>
        </w:tc>
        <w:tc>
          <w:tcPr>
            <w:tcW w:w="2693" w:type="dxa"/>
          </w:tcPr>
          <w:p w:rsidR="007E408C" w:rsidRPr="0032224D" w:rsidRDefault="007E408C" w:rsidP="00D767AF">
            <w:pPr>
              <w:spacing w:after="0" w:line="240" w:lineRule="auto"/>
              <w:ind w:left="66"/>
              <w:jc w:val="center"/>
              <w:rPr>
                <w:rFonts w:ascii="Times New Roman" w:hAnsi="Times New Roman"/>
                <w:sz w:val="20"/>
                <w:szCs w:val="20"/>
              </w:rPr>
            </w:pPr>
            <w:r w:rsidRPr="0032224D">
              <w:rPr>
                <w:rFonts w:ascii="Times New Roman" w:hAnsi="Times New Roman"/>
                <w:sz w:val="20"/>
                <w:szCs w:val="20"/>
              </w:rPr>
              <w:t>Доля учителей, участвующих в реализации программы на углубленном уровне, имеющих высшую квалификационную категорию</w:t>
            </w:r>
          </w:p>
        </w:tc>
      </w:tr>
      <w:tr w:rsidR="007E408C" w:rsidRPr="0032224D" w:rsidTr="00D767AF">
        <w:trPr>
          <w:trHeight w:val="165"/>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Математика</w:t>
            </w:r>
          </w:p>
        </w:tc>
        <w:tc>
          <w:tcPr>
            <w:tcW w:w="2268"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rsidP="00843E1E">
            <w:pPr>
              <w:pStyle w:val="BodyText"/>
              <w:ind w:left="0"/>
              <w:rPr>
                <w:sz w:val="22"/>
              </w:rPr>
            </w:pPr>
            <w:r w:rsidRPr="0032224D">
              <w:rPr>
                <w:sz w:val="22"/>
              </w:rPr>
              <w:t>80%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Информатика</w:t>
            </w:r>
          </w:p>
        </w:tc>
        <w:tc>
          <w:tcPr>
            <w:tcW w:w="2268"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Физика</w:t>
            </w:r>
          </w:p>
        </w:tc>
        <w:tc>
          <w:tcPr>
            <w:tcW w:w="2268"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 (высшая квалификационная категория)</w:t>
            </w:r>
          </w:p>
        </w:tc>
      </w:tr>
      <w:tr w:rsidR="007E408C" w:rsidRPr="0032224D" w:rsidTr="00D767AF">
        <w:trPr>
          <w:trHeight w:val="150"/>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Химия</w:t>
            </w:r>
          </w:p>
        </w:tc>
        <w:tc>
          <w:tcPr>
            <w:tcW w:w="2268"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w:t>
            </w:r>
          </w:p>
        </w:tc>
        <w:tc>
          <w:tcPr>
            <w:tcW w:w="2693" w:type="dxa"/>
          </w:tcPr>
          <w:p w:rsidR="007E408C" w:rsidRPr="0032224D" w:rsidRDefault="007E408C">
            <w:pPr>
              <w:pStyle w:val="BodyText"/>
              <w:ind w:left="0"/>
              <w:jc w:val="center"/>
              <w:rPr>
                <w:sz w:val="22"/>
              </w:rPr>
            </w:pPr>
            <w:r w:rsidRPr="0032224D">
              <w:rPr>
                <w:sz w:val="22"/>
              </w:rPr>
              <w:t>100% (высшая квалификационная категория)</w:t>
            </w:r>
          </w:p>
        </w:tc>
      </w:tr>
      <w:tr w:rsidR="007E408C" w:rsidRPr="0032224D" w:rsidTr="00D767AF">
        <w:trPr>
          <w:trHeight w:val="111"/>
        </w:trPr>
        <w:tc>
          <w:tcPr>
            <w:tcW w:w="1909" w:type="dxa"/>
          </w:tcPr>
          <w:p w:rsidR="007E408C" w:rsidRPr="0032224D" w:rsidRDefault="007E408C" w:rsidP="00D767AF">
            <w:pPr>
              <w:spacing w:after="0" w:line="240" w:lineRule="auto"/>
              <w:ind w:left="66"/>
              <w:jc w:val="both"/>
              <w:rPr>
                <w:rFonts w:ascii="Times New Roman" w:hAnsi="Times New Roman"/>
                <w:sz w:val="20"/>
                <w:szCs w:val="20"/>
              </w:rPr>
            </w:pPr>
            <w:r w:rsidRPr="0032224D">
              <w:rPr>
                <w:rFonts w:ascii="Times New Roman" w:hAnsi="Times New Roman"/>
                <w:sz w:val="20"/>
                <w:szCs w:val="20"/>
              </w:rPr>
              <w:t>Биология</w:t>
            </w:r>
          </w:p>
        </w:tc>
        <w:tc>
          <w:tcPr>
            <w:tcW w:w="2268" w:type="dxa"/>
          </w:tcPr>
          <w:p w:rsidR="007E408C" w:rsidRPr="0032224D" w:rsidRDefault="007E408C">
            <w:pPr>
              <w:pStyle w:val="BodyText"/>
              <w:ind w:left="0"/>
              <w:jc w:val="center"/>
              <w:rPr>
                <w:sz w:val="22"/>
              </w:rPr>
            </w:pPr>
            <w:r w:rsidRPr="0032224D">
              <w:rPr>
                <w:sz w:val="22"/>
              </w:rPr>
              <w:t>50</w:t>
            </w:r>
          </w:p>
        </w:tc>
        <w:tc>
          <w:tcPr>
            <w:tcW w:w="2693" w:type="dxa"/>
          </w:tcPr>
          <w:p w:rsidR="007E408C" w:rsidRPr="0032224D" w:rsidRDefault="007E408C">
            <w:pPr>
              <w:pStyle w:val="BodyText"/>
              <w:ind w:left="0"/>
              <w:jc w:val="center"/>
              <w:rPr>
                <w:sz w:val="22"/>
              </w:rPr>
            </w:pPr>
            <w:r w:rsidRPr="0032224D">
              <w:rPr>
                <w:sz w:val="22"/>
              </w:rPr>
              <w:t>50</w:t>
            </w:r>
          </w:p>
        </w:tc>
        <w:tc>
          <w:tcPr>
            <w:tcW w:w="2693" w:type="dxa"/>
          </w:tcPr>
          <w:p w:rsidR="007E408C" w:rsidRPr="0032224D" w:rsidRDefault="007E408C">
            <w:pPr>
              <w:pStyle w:val="BodyText"/>
              <w:ind w:left="0"/>
              <w:jc w:val="center"/>
              <w:rPr>
                <w:sz w:val="22"/>
              </w:rPr>
            </w:pPr>
            <w:r w:rsidRPr="0032224D">
              <w:rPr>
                <w:sz w:val="22"/>
              </w:rPr>
              <w:t>100% (высшая квалификационная категория)</w:t>
            </w:r>
          </w:p>
        </w:tc>
      </w:tr>
    </w:tbl>
    <w:p w:rsidR="007E408C" w:rsidRPr="0032224D" w:rsidRDefault="007E408C" w:rsidP="00D767AF">
      <w:pPr>
        <w:spacing w:after="0" w:line="240" w:lineRule="auto"/>
        <w:ind w:firstLine="708"/>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МБОУ «СОШ №30»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i/>
          <w:sz w:val="24"/>
          <w:szCs w:val="24"/>
        </w:rPr>
        <w:t>Профессиональное развитие и повышение квалификации педагогических работников.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 условием формирования и наращивания необходимого и достаточного кадрового потенциала МБОУ «СОШ №30»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МБОУ «СОШ №30» организована система непрерывного профессионального развития педагогических и иных работников участвующих в разработке и реализации основной образовательной программы основного общего образования. </w:t>
      </w:r>
    </w:p>
    <w:p w:rsidR="007E408C" w:rsidRPr="0032224D" w:rsidRDefault="007E408C" w:rsidP="00B94AC9">
      <w:pPr>
        <w:pStyle w:val="BodyText"/>
        <w:ind w:left="0" w:firstLine="709"/>
        <w:rPr>
          <w:lang w:eastAsia="en-US"/>
        </w:rPr>
      </w:pPr>
      <w:r w:rsidRPr="0032224D">
        <w:rPr>
          <w:lang w:eastAsia="en-US"/>
        </w:rPr>
        <w:t>Непрерывность профессионального развития педагогических и иных работников образовательной организации, участвующих в разработке и реализации ООП ООО характеризуется долей работников, повышающих квалификацию не реже одного раза в три года.</w:t>
      </w:r>
    </w:p>
    <w:p w:rsidR="007E408C" w:rsidRPr="0032224D" w:rsidRDefault="007E408C" w:rsidP="00B94AC9">
      <w:pPr>
        <w:pStyle w:val="BodyText"/>
        <w:ind w:left="0" w:firstLine="709"/>
        <w:rPr>
          <w:lang w:eastAsia="en-US"/>
        </w:rPr>
      </w:pPr>
      <w:r w:rsidRPr="0032224D">
        <w:rPr>
          <w:lang w:eastAsia="en-US"/>
        </w:rPr>
        <w:t>Повышение квалификации педагогических и иных работников осуществляется с использованием следующих ресурсов:</w:t>
      </w:r>
    </w:p>
    <w:p w:rsidR="007E408C" w:rsidRPr="0032224D" w:rsidRDefault="007E408C" w:rsidP="00B94AC9">
      <w:pPr>
        <w:pStyle w:val="BodyText"/>
        <w:ind w:left="0" w:firstLine="709"/>
        <w:rPr>
          <w:lang w:eastAsia="en-US"/>
        </w:rPr>
      </w:pPr>
      <w:r w:rsidRPr="0032224D">
        <w:rPr>
          <w:lang w:eastAsia="en-US"/>
        </w:rPr>
        <w:t>ОГАПОУ ДПО «Белгородский институт развития образования» (очно / очно-заочно / дистанционно).</w:t>
      </w:r>
    </w:p>
    <w:p w:rsidR="007E408C" w:rsidRPr="0032224D" w:rsidRDefault="007E408C" w:rsidP="00B94AC9">
      <w:pPr>
        <w:pStyle w:val="BodyText"/>
        <w:ind w:left="0" w:firstLine="709"/>
        <w:rPr>
          <w:lang w:eastAsia="en-US"/>
        </w:rPr>
      </w:pPr>
      <w:r w:rsidRPr="0032224D">
        <w:rPr>
          <w:lang w:eastAsia="en-US"/>
        </w:rPr>
        <w:t>МБУ ДПО «Старооскольский центр развития образования» (очно / очно-заочно / дистанционно).</w:t>
      </w:r>
    </w:p>
    <w:p w:rsidR="007E408C" w:rsidRPr="0032224D" w:rsidRDefault="007E408C" w:rsidP="00B94AC9">
      <w:pPr>
        <w:pStyle w:val="BodyText"/>
        <w:ind w:left="0" w:firstLine="709"/>
        <w:rPr>
          <w:lang w:eastAsia="en-US"/>
        </w:rPr>
      </w:pPr>
      <w:r w:rsidRPr="0032224D">
        <w:rPr>
          <w:lang w:eastAsia="en-US"/>
        </w:rPr>
        <w:t>Иные образовательные организации, имеющие соответствующую лицензию (дистанционно).</w:t>
      </w:r>
    </w:p>
    <w:p w:rsidR="007E408C" w:rsidRPr="0032224D" w:rsidRDefault="007E408C" w:rsidP="00B94AC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E408C" w:rsidRPr="0032224D" w:rsidRDefault="007E408C" w:rsidP="00B94AC9">
      <w:pPr>
        <w:pStyle w:val="BodyText"/>
        <w:ind w:left="0" w:firstLine="709"/>
        <w:rPr>
          <w:lang w:eastAsia="en-US"/>
        </w:rPr>
      </w:pPr>
      <w:r w:rsidRPr="0032224D">
        <w:rPr>
          <w:lang w:eastAsia="en-US"/>
        </w:rPr>
        <w:t>Ожидаемый результат повышения квалификации — профессиональная готовность работников образования к реализации ФГОС ООО:</w:t>
      </w:r>
    </w:p>
    <w:p w:rsidR="007E408C" w:rsidRPr="0032224D" w:rsidRDefault="007E408C" w:rsidP="00B94AC9">
      <w:pPr>
        <w:pStyle w:val="BodyText"/>
        <w:ind w:left="0" w:firstLine="709"/>
        <w:rPr>
          <w:lang w:eastAsia="en-US"/>
        </w:rPr>
      </w:pPr>
      <w:r w:rsidRPr="0032224D">
        <w:rPr>
          <w:lang w:eastAsia="en-US"/>
        </w:rPr>
        <w:t>—обеспечение оптимального вхождения работников в систему ценностей современного образования;</w:t>
      </w:r>
    </w:p>
    <w:p w:rsidR="007E408C" w:rsidRPr="0032224D" w:rsidRDefault="007E408C" w:rsidP="00B94AC9">
      <w:pPr>
        <w:pStyle w:val="BodyText"/>
        <w:ind w:left="0" w:firstLine="709"/>
        <w:rPr>
          <w:lang w:eastAsia="en-US"/>
        </w:rPr>
      </w:pPr>
      <w:r w:rsidRPr="0032224D">
        <w:rPr>
          <w:lang w:eastAsia="en-US"/>
        </w:rPr>
        <w:t>—освоение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7E408C" w:rsidRPr="0032224D" w:rsidRDefault="007E408C" w:rsidP="00B94AC9">
      <w:pPr>
        <w:pStyle w:val="BodyText"/>
        <w:ind w:left="0" w:firstLine="709"/>
        <w:rPr>
          <w:lang w:eastAsia="en-US"/>
        </w:rPr>
      </w:pPr>
      <w:r w:rsidRPr="0032224D">
        <w:rPr>
          <w:lang w:eastAsia="en-US"/>
        </w:rPr>
        <w:t>—овладение учебно-методическими и информационно-методическими ресурсами, необходимыми для успешного решения задач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МБОУ «СОШ №30», а также методическими и учебно-методическими объединениями в сфере общего образования, действующими на территории Старооскольского городского округа и Белгородской области.</w:t>
      </w:r>
    </w:p>
    <w:p w:rsidR="007E408C" w:rsidRPr="0032224D" w:rsidRDefault="007E408C" w:rsidP="00E3201E">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3.5.2.</w:t>
      </w:r>
      <w:r w:rsidRPr="0032224D">
        <w:rPr>
          <w:rFonts w:ascii="Times New Roman" w:hAnsi="Times New Roman"/>
          <w:b/>
          <w:sz w:val="24"/>
          <w:szCs w:val="24"/>
        </w:rPr>
        <w:tab/>
        <w:t>Описание психолого-педагогических условий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Психолого-педагогические условия, созданные в МБОУ «СОШ №30»,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способствует социально-психологической адаптации обучающихся к условиям МБОУ «СОШ №30» с учетом специфики их возрастного психофизиологического развития, включая особенности адаптации к социальной среде;</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формирование и развитие психолого-педагогической компетентности работников МБОУ «СОШ №30» и родителей (законных представителей) несовершеннолетних обучающихся;</w:t>
      </w:r>
    </w:p>
    <w:p w:rsidR="007E408C" w:rsidRPr="0032224D" w:rsidRDefault="007E408C" w:rsidP="00D767AF">
      <w:pPr>
        <w:spacing w:after="0" w:line="240" w:lineRule="auto"/>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профилактику формирования у обучающихся девиантных форм поведения, агрессии и повышенной тревожности.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МБОУ «СОШ №30»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E408C" w:rsidRPr="0032224D" w:rsidRDefault="007E408C" w:rsidP="0028192D">
      <w:pPr>
        <w:pStyle w:val="ListParagraph"/>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одним  педагогом-психологом;</w:t>
      </w:r>
    </w:p>
    <w:p w:rsidR="007E408C" w:rsidRPr="0032224D" w:rsidRDefault="007E408C" w:rsidP="0028192D">
      <w:pPr>
        <w:pStyle w:val="ListParagraph"/>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 xml:space="preserve"> одним учителем-логопедом;</w:t>
      </w:r>
    </w:p>
    <w:p w:rsidR="007E408C" w:rsidRPr="0032224D" w:rsidRDefault="007E408C" w:rsidP="0028192D">
      <w:pPr>
        <w:pStyle w:val="ListParagraph"/>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одним учителем-дефектологом;</w:t>
      </w:r>
    </w:p>
    <w:p w:rsidR="007E408C" w:rsidRPr="0032224D" w:rsidRDefault="007E408C" w:rsidP="0028192D">
      <w:pPr>
        <w:pStyle w:val="ListParagraph"/>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двумя тьюторами;</w:t>
      </w:r>
    </w:p>
    <w:p w:rsidR="007E408C" w:rsidRPr="0032224D" w:rsidRDefault="007E408C" w:rsidP="0028192D">
      <w:pPr>
        <w:pStyle w:val="ListParagraph"/>
        <w:numPr>
          <w:ilvl w:val="0"/>
          <w:numId w:val="57"/>
        </w:numPr>
        <w:spacing w:after="0" w:line="240" w:lineRule="auto"/>
        <w:jc w:val="both"/>
        <w:rPr>
          <w:rFonts w:ascii="Times New Roman" w:hAnsi="Times New Roman"/>
          <w:sz w:val="24"/>
          <w:szCs w:val="24"/>
        </w:rPr>
      </w:pPr>
      <w:r w:rsidRPr="0032224D">
        <w:rPr>
          <w:rFonts w:ascii="Times New Roman" w:hAnsi="Times New Roman"/>
          <w:sz w:val="24"/>
          <w:szCs w:val="24"/>
        </w:rPr>
        <w:t>двумя социальными педагогоми.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основного общего образования МБОУ «СОШ №30»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и развитие психолого-педагогической компетентности;</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сохранение и укрепление психологического благополучия и психического здоровья обучающихся;</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поддержка и сопровождение детско-родительских отношений;</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создание условий для последующего профессионального самоопределения;</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коммуникативных навыков в разновозрастной среде и среде сверстников;</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поддержка детских объединений, ученического самоуправления;</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формирование психологической культуры поведения в информационной среде;</w:t>
      </w:r>
    </w:p>
    <w:p w:rsidR="007E408C" w:rsidRPr="0032224D" w:rsidRDefault="007E408C" w:rsidP="0028192D">
      <w:pPr>
        <w:pStyle w:val="ListParagraph"/>
        <w:numPr>
          <w:ilvl w:val="0"/>
          <w:numId w:val="5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развитие психологической культуры в области использования ИКТ;</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E408C" w:rsidRPr="0032224D" w:rsidRDefault="007E408C" w:rsidP="0028192D">
      <w:pPr>
        <w:pStyle w:val="ListParagraph"/>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7E408C" w:rsidRPr="0032224D" w:rsidRDefault="007E408C" w:rsidP="0028192D">
      <w:pPr>
        <w:pStyle w:val="ListParagraph"/>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обучающихся, проявляющих индивидуальные способности, и одаренных;</w:t>
      </w:r>
    </w:p>
    <w:p w:rsidR="007E408C" w:rsidRPr="0032224D" w:rsidRDefault="007E408C" w:rsidP="0028192D">
      <w:pPr>
        <w:pStyle w:val="ListParagraph"/>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обучающихся с ОВЗ; </w:t>
      </w:r>
    </w:p>
    <w:p w:rsidR="007E408C" w:rsidRPr="0032224D" w:rsidRDefault="007E408C" w:rsidP="0028192D">
      <w:pPr>
        <w:pStyle w:val="ListParagraph"/>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7E408C" w:rsidRPr="0032224D" w:rsidRDefault="007E408C" w:rsidP="0028192D">
      <w:pPr>
        <w:pStyle w:val="ListParagraph"/>
        <w:numPr>
          <w:ilvl w:val="0"/>
          <w:numId w:val="5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родителей (законных представителей) несовершеннолетних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E408C" w:rsidRPr="0032224D" w:rsidRDefault="007E408C" w:rsidP="00B94AC9">
      <w:pPr>
        <w:pStyle w:val="BodyText"/>
        <w:ind w:left="0" w:firstLine="709"/>
        <w:rPr>
          <w:lang w:eastAsia="en-US"/>
        </w:rPr>
      </w:pPr>
      <w:r w:rsidRPr="0032224D">
        <w:t xml:space="preserve">- </w:t>
      </w:r>
      <w:r w:rsidRPr="0032224D">
        <w:rPr>
          <w:b/>
        </w:rPr>
        <w:t>диагностика,</w:t>
      </w:r>
      <w:r w:rsidRPr="0032224D">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32224D">
        <w:rPr>
          <w:lang w:eastAsia="en-US"/>
        </w:rPr>
        <w:t xml:space="preserve">Диагностический пакет для проведения психолого-педагогической диагностики учащихся 5-х классов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6"/>
        <w:gridCol w:w="2318"/>
        <w:gridCol w:w="2312"/>
        <w:gridCol w:w="1806"/>
        <w:gridCol w:w="1483"/>
      </w:tblGrid>
      <w:tr w:rsidR="007E408C" w:rsidRPr="0032224D" w:rsidTr="00B82695">
        <w:trPr>
          <w:trHeight w:val="674"/>
        </w:trPr>
        <w:tc>
          <w:tcPr>
            <w:tcW w:w="820" w:type="pct"/>
          </w:tcPr>
          <w:p w:rsidR="007E408C" w:rsidRPr="0032224D" w:rsidRDefault="007E408C" w:rsidP="00B82695">
            <w:pPr>
              <w:pStyle w:val="BodyText"/>
              <w:ind w:left="0"/>
              <w:rPr>
                <w:sz w:val="22"/>
              </w:rPr>
            </w:pPr>
            <w:r w:rsidRPr="0032224D">
              <w:rPr>
                <w:sz w:val="22"/>
              </w:rPr>
              <w:t>Блок</w:t>
            </w:r>
          </w:p>
        </w:tc>
        <w:tc>
          <w:tcPr>
            <w:tcW w:w="1178" w:type="pct"/>
          </w:tcPr>
          <w:p w:rsidR="007E408C" w:rsidRPr="0032224D" w:rsidRDefault="007E408C" w:rsidP="00B82695">
            <w:pPr>
              <w:pStyle w:val="BodyText"/>
              <w:ind w:left="0"/>
              <w:rPr>
                <w:sz w:val="22"/>
              </w:rPr>
            </w:pPr>
            <w:r w:rsidRPr="0032224D">
              <w:rPr>
                <w:sz w:val="22"/>
              </w:rPr>
              <w:t>Цель диагностики</w:t>
            </w:r>
          </w:p>
        </w:tc>
        <w:tc>
          <w:tcPr>
            <w:tcW w:w="1171" w:type="pct"/>
          </w:tcPr>
          <w:p w:rsidR="007E408C" w:rsidRPr="0032224D" w:rsidRDefault="007E408C" w:rsidP="00B82695">
            <w:pPr>
              <w:pStyle w:val="BodyText"/>
              <w:ind w:left="0"/>
              <w:rPr>
                <w:sz w:val="22"/>
              </w:rPr>
            </w:pPr>
            <w:r w:rsidRPr="0032224D">
              <w:rPr>
                <w:sz w:val="22"/>
              </w:rPr>
              <w:t>Диагностический метод</w:t>
            </w:r>
          </w:p>
        </w:tc>
        <w:tc>
          <w:tcPr>
            <w:tcW w:w="1024" w:type="pct"/>
          </w:tcPr>
          <w:p w:rsidR="007E408C" w:rsidRPr="0032224D" w:rsidRDefault="007E408C" w:rsidP="00B82695">
            <w:pPr>
              <w:pStyle w:val="BodyText"/>
              <w:ind w:left="0"/>
              <w:rPr>
                <w:sz w:val="22"/>
              </w:rPr>
            </w:pPr>
            <w:r w:rsidRPr="0032224D">
              <w:rPr>
                <w:sz w:val="22"/>
              </w:rPr>
              <w:t>Субъект</w:t>
            </w:r>
          </w:p>
          <w:p w:rsidR="007E408C" w:rsidRPr="0032224D" w:rsidRDefault="007E408C" w:rsidP="00B82695">
            <w:pPr>
              <w:pStyle w:val="BodyText"/>
              <w:ind w:left="0"/>
              <w:rPr>
                <w:sz w:val="22"/>
              </w:rPr>
            </w:pPr>
            <w:r w:rsidRPr="0032224D">
              <w:rPr>
                <w:sz w:val="22"/>
              </w:rPr>
              <w:t>диагностики</w:t>
            </w:r>
          </w:p>
        </w:tc>
        <w:tc>
          <w:tcPr>
            <w:tcW w:w="807" w:type="pct"/>
          </w:tcPr>
          <w:p w:rsidR="007E408C" w:rsidRPr="0032224D" w:rsidRDefault="007E408C" w:rsidP="00B82695">
            <w:pPr>
              <w:pStyle w:val="BodyText"/>
              <w:ind w:left="0"/>
              <w:rPr>
                <w:sz w:val="22"/>
              </w:rPr>
            </w:pPr>
            <w:r w:rsidRPr="0032224D">
              <w:rPr>
                <w:sz w:val="22"/>
              </w:rPr>
              <w:t>Сроки проведения</w:t>
            </w:r>
          </w:p>
        </w:tc>
      </w:tr>
      <w:tr w:rsidR="007E408C" w:rsidRPr="0032224D" w:rsidTr="00B82695">
        <w:trPr>
          <w:trHeight w:val="674"/>
        </w:trPr>
        <w:tc>
          <w:tcPr>
            <w:tcW w:w="820" w:type="pct"/>
            <w:vMerge w:val="restart"/>
          </w:tcPr>
          <w:p w:rsidR="007E408C" w:rsidRPr="0032224D" w:rsidRDefault="007E408C" w:rsidP="00B82695">
            <w:pPr>
              <w:pStyle w:val="BodyText"/>
              <w:ind w:left="0"/>
              <w:rPr>
                <w:sz w:val="22"/>
              </w:rPr>
            </w:pPr>
            <w:r w:rsidRPr="0032224D">
              <w:rPr>
                <w:sz w:val="22"/>
              </w:rPr>
              <w:t>Социальные условия, факторы</w:t>
            </w:r>
          </w:p>
        </w:tc>
        <w:tc>
          <w:tcPr>
            <w:tcW w:w="1178" w:type="pct"/>
          </w:tcPr>
          <w:p w:rsidR="007E408C" w:rsidRPr="0032224D" w:rsidRDefault="007E408C" w:rsidP="00B82695">
            <w:pPr>
              <w:pStyle w:val="BodyText"/>
              <w:ind w:left="0"/>
              <w:rPr>
                <w:sz w:val="22"/>
              </w:rPr>
            </w:pPr>
            <w:r w:rsidRPr="0032224D">
              <w:rPr>
                <w:sz w:val="22"/>
              </w:rPr>
              <w:t>Выявление эффективности учебной деятельности, успешности усвоения норм  поведения и  социальных контактов,  эмоционального благополучия учащихся</w:t>
            </w:r>
          </w:p>
        </w:tc>
        <w:tc>
          <w:tcPr>
            <w:tcW w:w="1171" w:type="pct"/>
          </w:tcPr>
          <w:p w:rsidR="007E408C" w:rsidRPr="0032224D" w:rsidRDefault="007E408C" w:rsidP="00B82695">
            <w:pPr>
              <w:pStyle w:val="BodyText"/>
              <w:ind w:left="0"/>
              <w:rPr>
                <w:sz w:val="22"/>
              </w:rPr>
            </w:pPr>
            <w:r w:rsidRPr="0032224D">
              <w:rPr>
                <w:sz w:val="22"/>
              </w:rPr>
              <w:t>«Экспертная оценка учителя социально-психологической адаптации» (автор Э.Александровская)</w:t>
            </w:r>
          </w:p>
          <w:p w:rsidR="007E408C" w:rsidRPr="0032224D" w:rsidRDefault="007E408C" w:rsidP="00B82695">
            <w:pPr>
              <w:pStyle w:val="BodyText"/>
              <w:ind w:left="0"/>
              <w:rPr>
                <w:sz w:val="22"/>
              </w:rPr>
            </w:pPr>
          </w:p>
        </w:tc>
        <w:tc>
          <w:tcPr>
            <w:tcW w:w="1024" w:type="pct"/>
          </w:tcPr>
          <w:p w:rsidR="007E408C" w:rsidRPr="0032224D" w:rsidRDefault="007E408C" w:rsidP="00B82695">
            <w:pPr>
              <w:pStyle w:val="BodyText"/>
              <w:ind w:left="0"/>
              <w:rPr>
                <w:sz w:val="22"/>
              </w:rPr>
            </w:pPr>
            <w:r w:rsidRPr="0032224D">
              <w:rPr>
                <w:sz w:val="22"/>
              </w:rPr>
              <w:t>классный руководитель</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674"/>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Выявление факторов риска формирования психоэмоционального неблагополучия у учащихся</w:t>
            </w:r>
          </w:p>
        </w:tc>
        <w:tc>
          <w:tcPr>
            <w:tcW w:w="1171" w:type="pct"/>
          </w:tcPr>
          <w:p w:rsidR="007E408C" w:rsidRPr="0032224D" w:rsidRDefault="007E408C" w:rsidP="00B82695">
            <w:pPr>
              <w:pStyle w:val="BodyText"/>
              <w:ind w:left="0"/>
              <w:rPr>
                <w:sz w:val="22"/>
              </w:rPr>
            </w:pPr>
            <w:r w:rsidRPr="0032224D">
              <w:rPr>
                <w:sz w:val="22"/>
              </w:rPr>
              <w:t xml:space="preserve">Наблюдение, Карта (таблица) </w:t>
            </w:r>
          </w:p>
          <w:p w:rsidR="007E408C" w:rsidRPr="0032224D" w:rsidRDefault="007E408C" w:rsidP="00B82695">
            <w:pPr>
              <w:pStyle w:val="BodyText"/>
              <w:ind w:left="0"/>
              <w:rPr>
                <w:sz w:val="22"/>
              </w:rPr>
            </w:pPr>
            <w:r w:rsidRPr="0032224D">
              <w:rPr>
                <w:sz w:val="22"/>
              </w:rPr>
              <w:t>факторов риска формирования авитального поведения, психоэмоционального неблагополучия</w:t>
            </w:r>
          </w:p>
        </w:tc>
        <w:tc>
          <w:tcPr>
            <w:tcW w:w="1024" w:type="pct"/>
          </w:tcPr>
          <w:p w:rsidR="007E408C" w:rsidRPr="0032224D" w:rsidRDefault="007E408C" w:rsidP="00B82695">
            <w:pPr>
              <w:pStyle w:val="BodyText"/>
              <w:ind w:left="0"/>
              <w:rPr>
                <w:sz w:val="22"/>
              </w:rPr>
            </w:pPr>
            <w:r w:rsidRPr="0032224D">
              <w:rPr>
                <w:sz w:val="22"/>
              </w:rPr>
              <w:t xml:space="preserve">классный </w:t>
            </w:r>
          </w:p>
          <w:p w:rsidR="007E408C" w:rsidRPr="0032224D" w:rsidRDefault="007E408C" w:rsidP="00B82695">
            <w:pPr>
              <w:pStyle w:val="BodyText"/>
              <w:ind w:left="0"/>
              <w:rPr>
                <w:sz w:val="22"/>
              </w:rPr>
            </w:pPr>
            <w:r w:rsidRPr="0032224D">
              <w:rPr>
                <w:sz w:val="22"/>
              </w:rPr>
              <w:t>руководитель, педагог-психолог</w:t>
            </w:r>
          </w:p>
        </w:tc>
        <w:tc>
          <w:tcPr>
            <w:tcW w:w="807" w:type="pct"/>
          </w:tcPr>
          <w:p w:rsidR="007E408C" w:rsidRPr="0032224D" w:rsidRDefault="007E408C" w:rsidP="00B82695">
            <w:pPr>
              <w:pStyle w:val="BodyText"/>
              <w:ind w:left="0"/>
              <w:rPr>
                <w:sz w:val="22"/>
              </w:rPr>
            </w:pPr>
            <w:r w:rsidRPr="0032224D">
              <w:rPr>
                <w:sz w:val="22"/>
              </w:rPr>
              <w:t>ноябрь, апрель</w:t>
            </w:r>
          </w:p>
        </w:tc>
      </w:tr>
      <w:tr w:rsidR="007E408C" w:rsidRPr="0032224D" w:rsidTr="00B82695">
        <w:trPr>
          <w:trHeight w:val="674"/>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Оценка социальных факторов развития  учащихся</w:t>
            </w:r>
          </w:p>
        </w:tc>
        <w:tc>
          <w:tcPr>
            <w:tcW w:w="1171" w:type="pct"/>
          </w:tcPr>
          <w:p w:rsidR="007E408C" w:rsidRPr="0032224D" w:rsidRDefault="007E408C" w:rsidP="00B82695">
            <w:pPr>
              <w:pStyle w:val="BodyText"/>
              <w:ind w:left="0"/>
              <w:rPr>
                <w:sz w:val="22"/>
              </w:rPr>
            </w:pPr>
            <w:r w:rsidRPr="0032224D">
              <w:rPr>
                <w:sz w:val="22"/>
              </w:rPr>
              <w:t>Социальный паспорт класса</w:t>
            </w:r>
          </w:p>
        </w:tc>
        <w:tc>
          <w:tcPr>
            <w:tcW w:w="1024" w:type="pct"/>
          </w:tcPr>
          <w:p w:rsidR="007E408C" w:rsidRPr="0032224D" w:rsidRDefault="007E408C" w:rsidP="00B82695">
            <w:pPr>
              <w:pStyle w:val="BodyText"/>
              <w:ind w:left="0"/>
              <w:rPr>
                <w:sz w:val="22"/>
              </w:rPr>
            </w:pPr>
            <w:r w:rsidRPr="0032224D">
              <w:rPr>
                <w:sz w:val="22"/>
              </w:rPr>
              <w:t xml:space="preserve">классный </w:t>
            </w:r>
          </w:p>
          <w:p w:rsidR="007E408C" w:rsidRPr="0032224D" w:rsidRDefault="007E408C" w:rsidP="00B82695">
            <w:pPr>
              <w:pStyle w:val="BodyText"/>
              <w:ind w:left="0"/>
              <w:rPr>
                <w:sz w:val="22"/>
              </w:rPr>
            </w:pPr>
            <w:r w:rsidRPr="0032224D">
              <w:rPr>
                <w:sz w:val="22"/>
              </w:rPr>
              <w:t>руководитель, социальный педагог</w:t>
            </w:r>
          </w:p>
        </w:tc>
        <w:tc>
          <w:tcPr>
            <w:tcW w:w="807" w:type="pct"/>
          </w:tcPr>
          <w:p w:rsidR="007E408C" w:rsidRPr="0032224D" w:rsidRDefault="007E408C" w:rsidP="00B82695">
            <w:pPr>
              <w:pStyle w:val="BodyText"/>
              <w:ind w:left="0"/>
              <w:rPr>
                <w:sz w:val="22"/>
              </w:rPr>
            </w:pPr>
            <w:r w:rsidRPr="0032224D">
              <w:rPr>
                <w:sz w:val="22"/>
              </w:rPr>
              <w:t>сентябрь</w:t>
            </w:r>
          </w:p>
        </w:tc>
      </w:tr>
      <w:tr w:rsidR="007E408C" w:rsidRPr="0032224D" w:rsidTr="00B82695">
        <w:trPr>
          <w:trHeight w:val="2027"/>
        </w:trPr>
        <w:tc>
          <w:tcPr>
            <w:tcW w:w="820" w:type="pct"/>
            <w:vMerge w:val="restart"/>
          </w:tcPr>
          <w:p w:rsidR="007E408C" w:rsidRPr="0032224D" w:rsidRDefault="007E408C" w:rsidP="00B82695">
            <w:pPr>
              <w:pStyle w:val="BodyText"/>
              <w:ind w:left="0"/>
              <w:rPr>
                <w:sz w:val="22"/>
              </w:rPr>
            </w:pPr>
            <w:r w:rsidRPr="0032224D">
              <w:rPr>
                <w:sz w:val="22"/>
              </w:rPr>
              <w:t>Регулятивная и познавательная сфера</w:t>
            </w:r>
          </w:p>
        </w:tc>
        <w:tc>
          <w:tcPr>
            <w:tcW w:w="1178" w:type="pct"/>
          </w:tcPr>
          <w:p w:rsidR="007E408C" w:rsidRPr="0032224D" w:rsidRDefault="007E408C" w:rsidP="00B82695">
            <w:pPr>
              <w:pStyle w:val="BodyText"/>
              <w:ind w:left="0"/>
              <w:rPr>
                <w:sz w:val="22"/>
              </w:rPr>
            </w:pPr>
            <w:r w:rsidRPr="0032224D">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171" w:type="pct"/>
          </w:tcPr>
          <w:p w:rsidR="007E408C" w:rsidRPr="0032224D" w:rsidRDefault="007E408C" w:rsidP="00B82695">
            <w:pPr>
              <w:pStyle w:val="BodyText"/>
              <w:ind w:left="0"/>
              <w:rPr>
                <w:sz w:val="22"/>
              </w:rPr>
            </w:pPr>
            <w:r w:rsidRPr="0032224D">
              <w:rPr>
                <w:sz w:val="22"/>
              </w:rPr>
              <w:t>Тест Равена. Шкала прогрессивных матриц.</w:t>
            </w:r>
            <w:r w:rsidRPr="0032224D">
              <w:rPr>
                <w:sz w:val="22"/>
              </w:rPr>
              <w:br/>
            </w: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1261"/>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Изучение свойств внимания (концентрации, устойчивости, переключаемости) и пси</w:t>
            </w:r>
            <w:r w:rsidRPr="0032224D">
              <w:rPr>
                <w:sz w:val="22"/>
              </w:rPr>
              <w:softHyphen/>
              <w:t>хомоторного темпа</w:t>
            </w:r>
          </w:p>
        </w:tc>
        <w:tc>
          <w:tcPr>
            <w:tcW w:w="1171" w:type="pct"/>
          </w:tcPr>
          <w:p w:rsidR="007E408C" w:rsidRPr="0032224D" w:rsidRDefault="007E408C" w:rsidP="00B82695">
            <w:pPr>
              <w:pStyle w:val="BodyText"/>
              <w:ind w:left="0"/>
              <w:rPr>
                <w:sz w:val="22"/>
              </w:rPr>
            </w:pPr>
            <w:r w:rsidRPr="0032224D">
              <w:rPr>
                <w:sz w:val="22"/>
              </w:rPr>
              <w:t>Тест Тулуз-Пьерона</w:t>
            </w: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699"/>
        </w:trPr>
        <w:tc>
          <w:tcPr>
            <w:tcW w:w="820" w:type="pct"/>
            <w:vMerge w:val="restart"/>
          </w:tcPr>
          <w:p w:rsidR="007E408C" w:rsidRPr="0032224D" w:rsidRDefault="007E408C" w:rsidP="00B82695">
            <w:pPr>
              <w:pStyle w:val="BodyText"/>
              <w:ind w:left="0"/>
              <w:rPr>
                <w:sz w:val="22"/>
              </w:rPr>
            </w:pPr>
            <w:r w:rsidRPr="0032224D">
              <w:rPr>
                <w:sz w:val="22"/>
              </w:rPr>
              <w:t>Личностные особенности. Мотивация</w:t>
            </w:r>
          </w:p>
        </w:tc>
        <w:tc>
          <w:tcPr>
            <w:tcW w:w="1178" w:type="pct"/>
          </w:tcPr>
          <w:p w:rsidR="007E408C" w:rsidRPr="0032224D" w:rsidRDefault="007E408C" w:rsidP="00B82695">
            <w:pPr>
              <w:pStyle w:val="BodyText"/>
              <w:ind w:left="0"/>
              <w:rPr>
                <w:sz w:val="22"/>
              </w:rPr>
            </w:pPr>
            <w:r w:rsidRPr="0032224D">
              <w:rPr>
                <w:sz w:val="22"/>
              </w:rPr>
              <w:t>Изучение уровня и характера школьной тревожности</w:t>
            </w:r>
          </w:p>
        </w:tc>
        <w:tc>
          <w:tcPr>
            <w:tcW w:w="1171" w:type="pct"/>
          </w:tcPr>
          <w:p w:rsidR="007E408C" w:rsidRPr="0032224D" w:rsidRDefault="007E408C" w:rsidP="00B82695">
            <w:pPr>
              <w:pStyle w:val="BodyText"/>
              <w:ind w:left="0"/>
              <w:rPr>
                <w:sz w:val="22"/>
              </w:rPr>
            </w:pPr>
            <w:r w:rsidRPr="0032224D">
              <w:rPr>
                <w:sz w:val="22"/>
              </w:rPr>
              <w:t>Филлипс-тест</w:t>
            </w:r>
          </w:p>
          <w:p w:rsidR="007E408C" w:rsidRPr="0032224D" w:rsidRDefault="007E408C" w:rsidP="00B82695">
            <w:pPr>
              <w:pStyle w:val="BodyText"/>
              <w:ind w:left="0"/>
              <w:rPr>
                <w:sz w:val="22"/>
              </w:rPr>
            </w:pP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497"/>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Изучение уровня притязаний и самооценки</w:t>
            </w:r>
          </w:p>
        </w:tc>
        <w:tc>
          <w:tcPr>
            <w:tcW w:w="1171" w:type="pct"/>
          </w:tcPr>
          <w:p w:rsidR="007E408C" w:rsidRPr="0032224D" w:rsidRDefault="007E408C" w:rsidP="00B82695">
            <w:pPr>
              <w:pStyle w:val="BodyText"/>
              <w:ind w:left="0"/>
              <w:rPr>
                <w:sz w:val="22"/>
              </w:rPr>
            </w:pPr>
            <w:r w:rsidRPr="0032224D">
              <w:rPr>
                <w:sz w:val="22"/>
              </w:rPr>
              <w:t>Методика Дембо-Рубинштейн</w:t>
            </w:r>
          </w:p>
          <w:p w:rsidR="007E408C" w:rsidRPr="0032224D" w:rsidRDefault="007E408C" w:rsidP="00B82695">
            <w:pPr>
              <w:pStyle w:val="BodyText"/>
              <w:ind w:left="0"/>
              <w:rPr>
                <w:sz w:val="22"/>
              </w:rPr>
            </w:pP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72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Определение уровня самооценки</w:t>
            </w:r>
          </w:p>
        </w:tc>
        <w:tc>
          <w:tcPr>
            <w:tcW w:w="1171" w:type="pct"/>
          </w:tcPr>
          <w:p w:rsidR="007E408C" w:rsidRPr="0032224D" w:rsidRDefault="007E408C" w:rsidP="00B82695">
            <w:pPr>
              <w:pStyle w:val="BodyText"/>
              <w:ind w:left="0"/>
              <w:rPr>
                <w:sz w:val="22"/>
              </w:rPr>
            </w:pPr>
            <w:r w:rsidRPr="0032224D">
              <w:rPr>
                <w:sz w:val="22"/>
              </w:rPr>
              <w:t>Методика самооценки «Дерево» Д.Лампен</w:t>
            </w: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1228"/>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Изучение типов отношения учеников к учебным предметам и выявление мотивы учебной деятельности</w:t>
            </w:r>
          </w:p>
        </w:tc>
        <w:tc>
          <w:tcPr>
            <w:tcW w:w="1171" w:type="pct"/>
          </w:tcPr>
          <w:p w:rsidR="007E408C" w:rsidRPr="0032224D" w:rsidRDefault="007E408C" w:rsidP="00B82695">
            <w:pPr>
              <w:pStyle w:val="BodyText"/>
              <w:ind w:left="0"/>
              <w:rPr>
                <w:sz w:val="22"/>
              </w:rPr>
            </w:pPr>
            <w:r w:rsidRPr="0032224D">
              <w:rPr>
                <w:sz w:val="22"/>
              </w:rPr>
              <w:t>Методика отношения к учебным предметам Г.Н.Казанцевой</w:t>
            </w:r>
          </w:p>
          <w:p w:rsidR="007E408C" w:rsidRPr="0032224D" w:rsidRDefault="007E408C" w:rsidP="00B82695">
            <w:pPr>
              <w:pStyle w:val="BodyText"/>
              <w:ind w:left="0"/>
              <w:rPr>
                <w:sz w:val="22"/>
              </w:rPr>
            </w:pP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868"/>
        </w:trPr>
        <w:tc>
          <w:tcPr>
            <w:tcW w:w="820" w:type="pct"/>
            <w:vMerge w:val="restart"/>
          </w:tcPr>
          <w:p w:rsidR="007E408C" w:rsidRPr="0032224D" w:rsidRDefault="007E408C" w:rsidP="00B82695">
            <w:pPr>
              <w:pStyle w:val="BodyText"/>
              <w:ind w:left="0"/>
              <w:rPr>
                <w:sz w:val="22"/>
              </w:rPr>
            </w:pPr>
            <w:r w:rsidRPr="0032224D">
              <w:rPr>
                <w:sz w:val="22"/>
              </w:rPr>
              <w:t>Коммуникативная сфера</w:t>
            </w:r>
          </w:p>
        </w:tc>
        <w:tc>
          <w:tcPr>
            <w:tcW w:w="1178" w:type="pct"/>
          </w:tcPr>
          <w:p w:rsidR="007E408C" w:rsidRPr="0032224D" w:rsidRDefault="007E408C" w:rsidP="00B82695">
            <w:pPr>
              <w:pStyle w:val="BodyText"/>
              <w:ind w:left="0"/>
              <w:rPr>
                <w:sz w:val="22"/>
              </w:rPr>
            </w:pPr>
            <w:r w:rsidRPr="0032224D">
              <w:rPr>
                <w:sz w:val="22"/>
              </w:rPr>
              <w:t>Определение социометрического статуса учащегося</w:t>
            </w:r>
          </w:p>
        </w:tc>
        <w:tc>
          <w:tcPr>
            <w:tcW w:w="1171" w:type="pct"/>
          </w:tcPr>
          <w:p w:rsidR="007E408C" w:rsidRPr="0032224D" w:rsidRDefault="007E408C" w:rsidP="00B82695">
            <w:pPr>
              <w:pStyle w:val="BodyText"/>
              <w:ind w:left="0"/>
              <w:rPr>
                <w:sz w:val="22"/>
              </w:rPr>
            </w:pPr>
            <w:r w:rsidRPr="0032224D">
              <w:rPr>
                <w:sz w:val="22"/>
              </w:rPr>
              <w:t>Социометрия</w:t>
            </w:r>
          </w:p>
        </w:tc>
        <w:tc>
          <w:tcPr>
            <w:tcW w:w="1024" w:type="pct"/>
          </w:tcPr>
          <w:p w:rsidR="007E408C" w:rsidRPr="0032224D" w:rsidRDefault="007E408C" w:rsidP="00B82695">
            <w:pPr>
              <w:pStyle w:val="BodyText"/>
              <w:ind w:left="0"/>
              <w:rPr>
                <w:sz w:val="22"/>
              </w:rPr>
            </w:pPr>
            <w:r w:rsidRPr="0032224D">
              <w:rPr>
                <w:sz w:val="22"/>
              </w:rPr>
              <w:t xml:space="preserve">классный </w:t>
            </w:r>
          </w:p>
          <w:p w:rsidR="007E408C" w:rsidRPr="0032224D" w:rsidRDefault="007E408C" w:rsidP="00B82695">
            <w:pPr>
              <w:pStyle w:val="BodyText"/>
              <w:ind w:left="0"/>
              <w:rPr>
                <w:sz w:val="22"/>
              </w:rPr>
            </w:pPr>
            <w:r w:rsidRPr="0032224D">
              <w:rPr>
                <w:sz w:val="22"/>
              </w:rPr>
              <w:t>руководитель</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120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1178" w:type="pct"/>
          </w:tcPr>
          <w:p w:rsidR="007E408C" w:rsidRPr="0032224D" w:rsidRDefault="007E408C" w:rsidP="00B82695">
            <w:pPr>
              <w:pStyle w:val="BodyText"/>
              <w:ind w:left="0"/>
              <w:rPr>
                <w:sz w:val="22"/>
              </w:rPr>
            </w:pPr>
            <w:r w:rsidRPr="0032224D">
              <w:rPr>
                <w:sz w:val="22"/>
              </w:rPr>
              <w:t>Изучение особенностей восприятия учащимися группы</w:t>
            </w:r>
          </w:p>
        </w:tc>
        <w:tc>
          <w:tcPr>
            <w:tcW w:w="1171" w:type="pct"/>
          </w:tcPr>
          <w:p w:rsidR="007E408C" w:rsidRPr="0032224D" w:rsidRDefault="007E408C" w:rsidP="00B82695">
            <w:pPr>
              <w:pStyle w:val="BodyText"/>
              <w:ind w:left="0"/>
              <w:rPr>
                <w:sz w:val="22"/>
              </w:rPr>
            </w:pPr>
            <w:r w:rsidRPr="0032224D">
              <w:rPr>
                <w:sz w:val="22"/>
              </w:rPr>
              <w:t>Методика оценки отношений подростка с классом</w:t>
            </w:r>
          </w:p>
          <w:p w:rsidR="007E408C" w:rsidRPr="0032224D" w:rsidRDefault="007E408C" w:rsidP="00B82695">
            <w:pPr>
              <w:pStyle w:val="BodyText"/>
              <w:ind w:left="0"/>
              <w:rPr>
                <w:sz w:val="22"/>
              </w:rPr>
            </w:pPr>
            <w:r w:rsidRPr="0032224D">
              <w:rPr>
                <w:sz w:val="22"/>
              </w:rPr>
              <w:t>(Головей Л.А., Рыбалко О.Р.)</w:t>
            </w:r>
          </w:p>
        </w:tc>
        <w:tc>
          <w:tcPr>
            <w:tcW w:w="1024"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bl>
    <w:p w:rsidR="007E408C" w:rsidRPr="0032224D" w:rsidRDefault="007E408C" w:rsidP="00B94AC9">
      <w:pPr>
        <w:pStyle w:val="BodyText"/>
        <w:ind w:left="0" w:firstLine="709"/>
        <w:rPr>
          <w:sz w:val="28"/>
          <w:lang w:eastAsia="en-US"/>
        </w:rPr>
      </w:pPr>
    </w:p>
    <w:p w:rsidR="007E408C" w:rsidRPr="0032224D" w:rsidRDefault="007E408C" w:rsidP="00B94AC9">
      <w:pPr>
        <w:pStyle w:val="BodyText"/>
        <w:ind w:left="0" w:firstLine="709"/>
        <w:rPr>
          <w:lang w:eastAsia="en-US"/>
        </w:rPr>
      </w:pPr>
      <w:r w:rsidRPr="0032224D">
        <w:rPr>
          <w:lang w:eastAsia="en-US"/>
        </w:rPr>
        <w:t xml:space="preserve">Диагностический пакет для проведения психолого-педагогической диагностики учащихся 6-х- 9-х классов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6"/>
        <w:gridCol w:w="2318"/>
        <w:gridCol w:w="2707"/>
        <w:gridCol w:w="1587"/>
        <w:gridCol w:w="1307"/>
      </w:tblGrid>
      <w:tr w:rsidR="007E408C" w:rsidRPr="0032224D" w:rsidTr="00B82695">
        <w:trPr>
          <w:trHeight w:val="677"/>
        </w:trPr>
        <w:tc>
          <w:tcPr>
            <w:tcW w:w="820" w:type="pct"/>
          </w:tcPr>
          <w:p w:rsidR="007E408C" w:rsidRPr="0032224D" w:rsidRDefault="007E408C" w:rsidP="00B82695">
            <w:pPr>
              <w:pStyle w:val="BodyText"/>
              <w:ind w:left="0"/>
              <w:rPr>
                <w:sz w:val="22"/>
              </w:rPr>
            </w:pPr>
            <w:r w:rsidRPr="0032224D">
              <w:rPr>
                <w:sz w:val="22"/>
              </w:rPr>
              <w:t>Блок</w:t>
            </w:r>
          </w:p>
        </w:tc>
        <w:tc>
          <w:tcPr>
            <w:tcW w:w="905" w:type="pct"/>
          </w:tcPr>
          <w:p w:rsidR="007E408C" w:rsidRPr="0032224D" w:rsidRDefault="007E408C" w:rsidP="00B82695">
            <w:pPr>
              <w:pStyle w:val="BodyText"/>
              <w:ind w:left="0"/>
              <w:rPr>
                <w:sz w:val="22"/>
              </w:rPr>
            </w:pPr>
            <w:r w:rsidRPr="0032224D">
              <w:rPr>
                <w:sz w:val="22"/>
              </w:rPr>
              <w:t>Цель диагностики</w:t>
            </w:r>
          </w:p>
        </w:tc>
        <w:tc>
          <w:tcPr>
            <w:tcW w:w="1518" w:type="pct"/>
          </w:tcPr>
          <w:p w:rsidR="007E408C" w:rsidRPr="0032224D" w:rsidRDefault="007E408C" w:rsidP="00B82695">
            <w:pPr>
              <w:pStyle w:val="BodyText"/>
              <w:ind w:left="0"/>
              <w:rPr>
                <w:sz w:val="22"/>
              </w:rPr>
            </w:pPr>
            <w:r w:rsidRPr="0032224D">
              <w:rPr>
                <w:sz w:val="22"/>
              </w:rPr>
              <w:t>Диагностический метод</w:t>
            </w:r>
          </w:p>
        </w:tc>
        <w:tc>
          <w:tcPr>
            <w:tcW w:w="950" w:type="pct"/>
          </w:tcPr>
          <w:p w:rsidR="007E408C" w:rsidRPr="0032224D" w:rsidRDefault="007E408C" w:rsidP="00B82695">
            <w:pPr>
              <w:pStyle w:val="BodyText"/>
              <w:ind w:left="0"/>
              <w:rPr>
                <w:sz w:val="22"/>
              </w:rPr>
            </w:pPr>
            <w:r w:rsidRPr="0032224D">
              <w:rPr>
                <w:sz w:val="22"/>
              </w:rPr>
              <w:t>Субъект</w:t>
            </w:r>
          </w:p>
          <w:p w:rsidR="007E408C" w:rsidRPr="0032224D" w:rsidRDefault="007E408C" w:rsidP="00B82695">
            <w:pPr>
              <w:pStyle w:val="BodyText"/>
              <w:ind w:left="0"/>
              <w:rPr>
                <w:sz w:val="22"/>
              </w:rPr>
            </w:pPr>
            <w:r w:rsidRPr="0032224D">
              <w:rPr>
                <w:sz w:val="22"/>
              </w:rPr>
              <w:t>диагностики</w:t>
            </w:r>
          </w:p>
        </w:tc>
        <w:tc>
          <w:tcPr>
            <w:tcW w:w="807" w:type="pct"/>
          </w:tcPr>
          <w:p w:rsidR="007E408C" w:rsidRPr="0032224D" w:rsidRDefault="007E408C" w:rsidP="00B82695">
            <w:pPr>
              <w:pStyle w:val="BodyText"/>
              <w:ind w:left="0"/>
              <w:rPr>
                <w:sz w:val="22"/>
              </w:rPr>
            </w:pPr>
            <w:r w:rsidRPr="0032224D">
              <w:rPr>
                <w:sz w:val="22"/>
              </w:rPr>
              <w:t>Сроки проведения</w:t>
            </w:r>
          </w:p>
        </w:tc>
      </w:tr>
      <w:tr w:rsidR="007E408C" w:rsidRPr="0032224D" w:rsidTr="00B82695">
        <w:trPr>
          <w:trHeight w:val="1832"/>
        </w:trPr>
        <w:tc>
          <w:tcPr>
            <w:tcW w:w="820" w:type="pct"/>
            <w:vMerge w:val="restart"/>
          </w:tcPr>
          <w:p w:rsidR="007E408C" w:rsidRPr="0032224D" w:rsidRDefault="007E408C" w:rsidP="00B82695">
            <w:pPr>
              <w:pStyle w:val="BodyText"/>
              <w:ind w:left="0"/>
              <w:rPr>
                <w:sz w:val="22"/>
              </w:rPr>
            </w:pPr>
            <w:r w:rsidRPr="0032224D">
              <w:rPr>
                <w:sz w:val="22"/>
              </w:rPr>
              <w:t>Социальные условия, факторы</w:t>
            </w:r>
          </w:p>
        </w:tc>
        <w:tc>
          <w:tcPr>
            <w:tcW w:w="905" w:type="pct"/>
          </w:tcPr>
          <w:p w:rsidR="007E408C" w:rsidRPr="0032224D" w:rsidRDefault="007E408C" w:rsidP="00B82695">
            <w:pPr>
              <w:pStyle w:val="BodyText"/>
              <w:ind w:left="0"/>
              <w:rPr>
                <w:sz w:val="22"/>
              </w:rPr>
            </w:pPr>
            <w:r w:rsidRPr="0032224D">
              <w:rPr>
                <w:sz w:val="22"/>
              </w:rPr>
              <w:t>Выявление факторов риска формирования психоэмоционального неблагополучия у учащихся</w:t>
            </w:r>
          </w:p>
        </w:tc>
        <w:tc>
          <w:tcPr>
            <w:tcW w:w="1518" w:type="pct"/>
          </w:tcPr>
          <w:p w:rsidR="007E408C" w:rsidRPr="0032224D" w:rsidRDefault="007E408C" w:rsidP="00B82695">
            <w:pPr>
              <w:pStyle w:val="BodyText"/>
              <w:ind w:left="0"/>
              <w:rPr>
                <w:sz w:val="22"/>
              </w:rPr>
            </w:pPr>
            <w:r w:rsidRPr="0032224D">
              <w:rPr>
                <w:sz w:val="22"/>
              </w:rPr>
              <w:t xml:space="preserve">Наблюдение, Карта (таблица) </w:t>
            </w:r>
          </w:p>
          <w:p w:rsidR="007E408C" w:rsidRPr="0032224D" w:rsidRDefault="007E408C" w:rsidP="00B82695">
            <w:pPr>
              <w:pStyle w:val="BodyText"/>
              <w:ind w:left="0"/>
              <w:rPr>
                <w:sz w:val="22"/>
              </w:rPr>
            </w:pPr>
            <w:r w:rsidRPr="0032224D">
              <w:rPr>
                <w:sz w:val="22"/>
              </w:rPr>
              <w:t>факторов риска формирования авитального поведения, психоэмоционального неблагополучия</w:t>
            </w:r>
          </w:p>
        </w:tc>
        <w:tc>
          <w:tcPr>
            <w:tcW w:w="950" w:type="pct"/>
          </w:tcPr>
          <w:p w:rsidR="007E408C" w:rsidRPr="0032224D" w:rsidRDefault="007E408C" w:rsidP="00B82695">
            <w:pPr>
              <w:pStyle w:val="BodyText"/>
              <w:ind w:left="0"/>
              <w:rPr>
                <w:sz w:val="22"/>
              </w:rPr>
            </w:pPr>
            <w:r w:rsidRPr="0032224D">
              <w:rPr>
                <w:sz w:val="22"/>
              </w:rPr>
              <w:t xml:space="preserve">классный </w:t>
            </w:r>
          </w:p>
          <w:p w:rsidR="007E408C" w:rsidRPr="0032224D" w:rsidRDefault="007E408C" w:rsidP="00B82695">
            <w:pPr>
              <w:pStyle w:val="BodyText"/>
              <w:ind w:left="0"/>
              <w:rPr>
                <w:sz w:val="22"/>
              </w:rPr>
            </w:pPr>
            <w:r w:rsidRPr="0032224D">
              <w:rPr>
                <w:sz w:val="22"/>
              </w:rPr>
              <w:t>руководитель, педагог-психолог</w:t>
            </w:r>
          </w:p>
        </w:tc>
        <w:tc>
          <w:tcPr>
            <w:tcW w:w="807" w:type="pct"/>
          </w:tcPr>
          <w:p w:rsidR="007E408C" w:rsidRPr="0032224D" w:rsidRDefault="007E408C" w:rsidP="00B82695">
            <w:pPr>
              <w:pStyle w:val="BodyText"/>
              <w:ind w:left="0"/>
              <w:rPr>
                <w:sz w:val="22"/>
              </w:rPr>
            </w:pPr>
            <w:r w:rsidRPr="0032224D">
              <w:rPr>
                <w:sz w:val="22"/>
              </w:rPr>
              <w:t>ноябрь, апрель</w:t>
            </w:r>
          </w:p>
        </w:tc>
      </w:tr>
      <w:tr w:rsidR="007E408C" w:rsidRPr="0032224D" w:rsidTr="00B82695">
        <w:trPr>
          <w:trHeight w:val="84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BodyText"/>
              <w:ind w:left="0"/>
              <w:rPr>
                <w:sz w:val="22"/>
              </w:rPr>
            </w:pPr>
            <w:r w:rsidRPr="0032224D">
              <w:rPr>
                <w:sz w:val="22"/>
              </w:rPr>
              <w:t>Оценка социальных факторов развития  учащихся</w:t>
            </w:r>
          </w:p>
        </w:tc>
        <w:tc>
          <w:tcPr>
            <w:tcW w:w="1518" w:type="pct"/>
          </w:tcPr>
          <w:p w:rsidR="007E408C" w:rsidRPr="0032224D" w:rsidRDefault="007E408C" w:rsidP="00B82695">
            <w:pPr>
              <w:pStyle w:val="BodyText"/>
              <w:ind w:left="0"/>
              <w:rPr>
                <w:sz w:val="22"/>
              </w:rPr>
            </w:pPr>
            <w:r w:rsidRPr="0032224D">
              <w:rPr>
                <w:sz w:val="22"/>
              </w:rPr>
              <w:t>Социальный паспорт класса</w:t>
            </w:r>
          </w:p>
        </w:tc>
        <w:tc>
          <w:tcPr>
            <w:tcW w:w="950" w:type="pct"/>
          </w:tcPr>
          <w:p w:rsidR="007E408C" w:rsidRPr="0032224D" w:rsidRDefault="007E408C" w:rsidP="00B82695">
            <w:pPr>
              <w:pStyle w:val="BodyText"/>
              <w:ind w:left="0"/>
              <w:rPr>
                <w:sz w:val="22"/>
              </w:rPr>
            </w:pPr>
            <w:r w:rsidRPr="0032224D">
              <w:rPr>
                <w:sz w:val="22"/>
              </w:rPr>
              <w:t xml:space="preserve">классный </w:t>
            </w:r>
          </w:p>
          <w:p w:rsidR="007E408C" w:rsidRPr="0032224D" w:rsidRDefault="007E408C" w:rsidP="00B82695">
            <w:pPr>
              <w:pStyle w:val="BodyText"/>
              <w:ind w:left="0"/>
              <w:rPr>
                <w:sz w:val="22"/>
              </w:rPr>
            </w:pPr>
            <w:r w:rsidRPr="0032224D">
              <w:rPr>
                <w:sz w:val="22"/>
              </w:rPr>
              <w:t>руководитель, социальный педагог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2684"/>
        </w:trPr>
        <w:tc>
          <w:tcPr>
            <w:tcW w:w="820" w:type="pct"/>
            <w:vMerge w:val="restart"/>
          </w:tcPr>
          <w:p w:rsidR="007E408C" w:rsidRPr="0032224D" w:rsidRDefault="007E408C" w:rsidP="00B82695">
            <w:pPr>
              <w:pStyle w:val="BodyText"/>
              <w:ind w:left="0"/>
              <w:rPr>
                <w:sz w:val="22"/>
              </w:rPr>
            </w:pPr>
            <w:r w:rsidRPr="0032224D">
              <w:rPr>
                <w:sz w:val="22"/>
              </w:rPr>
              <w:t>Регулятивная и познавательная сфера</w:t>
            </w:r>
          </w:p>
        </w:tc>
        <w:tc>
          <w:tcPr>
            <w:tcW w:w="905" w:type="pct"/>
          </w:tcPr>
          <w:p w:rsidR="007E408C" w:rsidRPr="0032224D" w:rsidRDefault="007E408C" w:rsidP="00B82695">
            <w:pPr>
              <w:pStyle w:val="BodyText"/>
              <w:ind w:left="0"/>
              <w:rPr>
                <w:sz w:val="22"/>
              </w:rPr>
            </w:pPr>
            <w:r w:rsidRPr="0032224D">
              <w:rPr>
                <w:sz w:val="22"/>
              </w:rPr>
              <w:t>Изучение уровня интеллектуального развития, способности к систематизированной, планомерной, интеллектуальной деятельности (логичность мышления)</w:t>
            </w:r>
          </w:p>
        </w:tc>
        <w:tc>
          <w:tcPr>
            <w:tcW w:w="1518" w:type="pct"/>
          </w:tcPr>
          <w:p w:rsidR="007E408C" w:rsidRPr="0032224D" w:rsidRDefault="007E408C" w:rsidP="00B82695">
            <w:pPr>
              <w:pStyle w:val="BodyText"/>
              <w:ind w:left="0"/>
              <w:rPr>
                <w:sz w:val="22"/>
              </w:rPr>
            </w:pPr>
            <w:r w:rsidRPr="0032224D">
              <w:rPr>
                <w:sz w:val="22"/>
              </w:rPr>
              <w:t>Тест Равена. Шкала прогрессивных матриц.</w:t>
            </w:r>
            <w:r w:rsidRPr="0032224D">
              <w:rPr>
                <w:sz w:val="22"/>
              </w:rPr>
              <w:br/>
            </w: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1331"/>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BodyText"/>
              <w:ind w:left="0"/>
              <w:rPr>
                <w:sz w:val="22"/>
              </w:rPr>
            </w:pPr>
            <w:r w:rsidRPr="0032224D">
              <w:rPr>
                <w:sz w:val="22"/>
              </w:rPr>
              <w:t>Изучение особенностей нервной системы, характеристик работоспособности</w:t>
            </w:r>
          </w:p>
        </w:tc>
        <w:tc>
          <w:tcPr>
            <w:tcW w:w="1518" w:type="pct"/>
          </w:tcPr>
          <w:p w:rsidR="007E408C" w:rsidRPr="0032224D" w:rsidRDefault="007E408C" w:rsidP="00B82695">
            <w:pPr>
              <w:pStyle w:val="BodyText"/>
              <w:ind w:left="0"/>
              <w:rPr>
                <w:sz w:val="22"/>
              </w:rPr>
            </w:pPr>
            <w:r w:rsidRPr="0032224D">
              <w:rPr>
                <w:sz w:val="22"/>
              </w:rPr>
              <w:t>Теппинг-тест</w:t>
            </w:r>
          </w:p>
          <w:p w:rsidR="007E408C" w:rsidRPr="0032224D" w:rsidRDefault="007E408C" w:rsidP="00B82695">
            <w:pPr>
              <w:pStyle w:val="BodyText"/>
              <w:ind w:left="0"/>
              <w:rPr>
                <w:sz w:val="22"/>
              </w:rPr>
            </w:pP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331"/>
        </w:trPr>
        <w:tc>
          <w:tcPr>
            <w:tcW w:w="820" w:type="pct"/>
          </w:tcPr>
          <w:p w:rsidR="007E408C" w:rsidRPr="0032224D" w:rsidRDefault="007E408C" w:rsidP="00B82695">
            <w:pPr>
              <w:pStyle w:val="BodyText"/>
              <w:ind w:left="0"/>
              <w:rPr>
                <w:sz w:val="22"/>
              </w:rPr>
            </w:pPr>
          </w:p>
        </w:tc>
        <w:tc>
          <w:tcPr>
            <w:tcW w:w="905" w:type="pct"/>
          </w:tcPr>
          <w:p w:rsidR="007E408C" w:rsidRPr="0032224D" w:rsidRDefault="007E408C" w:rsidP="00B82695">
            <w:pPr>
              <w:pStyle w:val="BodyText"/>
              <w:ind w:left="0"/>
              <w:rPr>
                <w:sz w:val="22"/>
              </w:rPr>
            </w:pPr>
            <w:r w:rsidRPr="0032224D">
              <w:rPr>
                <w:sz w:val="22"/>
              </w:rPr>
              <w:t>Изучение лабильности, способности переключения внимания</w:t>
            </w:r>
          </w:p>
        </w:tc>
        <w:tc>
          <w:tcPr>
            <w:tcW w:w="1518" w:type="pct"/>
          </w:tcPr>
          <w:p w:rsidR="007E408C" w:rsidRPr="0032224D" w:rsidRDefault="007E408C" w:rsidP="00B82695">
            <w:pPr>
              <w:pStyle w:val="BodyText"/>
              <w:ind w:left="0"/>
              <w:rPr>
                <w:sz w:val="22"/>
              </w:rPr>
            </w:pPr>
            <w:r w:rsidRPr="0032224D">
              <w:rPr>
                <w:sz w:val="22"/>
              </w:rPr>
              <w:t>Тест интеллектуальной лабильности</w:t>
            </w: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403"/>
        </w:trPr>
        <w:tc>
          <w:tcPr>
            <w:tcW w:w="820" w:type="pct"/>
            <w:vMerge w:val="restart"/>
          </w:tcPr>
          <w:p w:rsidR="007E408C" w:rsidRPr="0032224D" w:rsidRDefault="007E408C" w:rsidP="00B82695">
            <w:pPr>
              <w:pStyle w:val="BodyText"/>
              <w:ind w:left="0"/>
              <w:rPr>
                <w:sz w:val="22"/>
              </w:rPr>
            </w:pPr>
            <w:r w:rsidRPr="0032224D">
              <w:rPr>
                <w:sz w:val="22"/>
              </w:rPr>
              <w:t>Личностные особенности. Мотивация</w:t>
            </w:r>
          </w:p>
        </w:tc>
        <w:tc>
          <w:tcPr>
            <w:tcW w:w="905" w:type="pct"/>
          </w:tcPr>
          <w:p w:rsidR="007E408C" w:rsidRPr="0032224D" w:rsidRDefault="007E408C" w:rsidP="00B82695">
            <w:pPr>
              <w:pStyle w:val="BodyText"/>
              <w:ind w:left="0"/>
              <w:rPr>
                <w:sz w:val="22"/>
              </w:rPr>
            </w:pPr>
            <w:r w:rsidRPr="0032224D">
              <w:rPr>
                <w:sz w:val="22"/>
              </w:rPr>
              <w:t>Изучение общей самооценки</w:t>
            </w:r>
          </w:p>
        </w:tc>
        <w:tc>
          <w:tcPr>
            <w:tcW w:w="1518" w:type="pct"/>
          </w:tcPr>
          <w:p w:rsidR="007E408C" w:rsidRPr="0032224D" w:rsidRDefault="007E408C" w:rsidP="00B82695">
            <w:pPr>
              <w:pStyle w:val="BodyText"/>
              <w:ind w:left="0"/>
              <w:rPr>
                <w:sz w:val="22"/>
              </w:rPr>
            </w:pPr>
            <w:r w:rsidRPr="0032224D">
              <w:rPr>
                <w:sz w:val="22"/>
              </w:rPr>
              <w:t>Опросник Казанцевой Г.Н. «Самооценка»</w:t>
            </w: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119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BodyText"/>
              <w:ind w:left="0"/>
              <w:rPr>
                <w:sz w:val="22"/>
              </w:rPr>
            </w:pPr>
            <w:r w:rsidRPr="0032224D">
              <w:rPr>
                <w:sz w:val="22"/>
              </w:rPr>
              <w:t>Изучение уровня ситуативной и личностной тревожности</w:t>
            </w:r>
          </w:p>
        </w:tc>
        <w:tc>
          <w:tcPr>
            <w:tcW w:w="1518" w:type="pct"/>
          </w:tcPr>
          <w:p w:rsidR="007E408C" w:rsidRPr="0032224D" w:rsidRDefault="007E408C" w:rsidP="00B82695">
            <w:pPr>
              <w:pStyle w:val="BodyText"/>
              <w:ind w:left="0"/>
              <w:rPr>
                <w:sz w:val="22"/>
              </w:rPr>
            </w:pPr>
            <w:r w:rsidRPr="0032224D">
              <w:rPr>
                <w:sz w:val="22"/>
              </w:rPr>
              <w:t>Методика «Определение уровня тревожности» (Ч. Д.Спилберг, Ю.Л.Ханин)</w:t>
            </w: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700"/>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BodyText"/>
              <w:ind w:left="0"/>
              <w:rPr>
                <w:sz w:val="22"/>
              </w:rPr>
            </w:pPr>
            <w:r w:rsidRPr="0032224D">
              <w:rPr>
                <w:sz w:val="22"/>
              </w:rPr>
              <w:t>Изучение мотивов учебной деятельности учащихся</w:t>
            </w:r>
          </w:p>
        </w:tc>
        <w:tc>
          <w:tcPr>
            <w:tcW w:w="1518" w:type="pct"/>
          </w:tcPr>
          <w:p w:rsidR="007E408C" w:rsidRPr="0032224D" w:rsidRDefault="007E408C" w:rsidP="00B82695">
            <w:pPr>
              <w:pStyle w:val="BodyText"/>
              <w:ind w:left="0"/>
              <w:rPr>
                <w:sz w:val="22"/>
              </w:rPr>
            </w:pPr>
            <w:r w:rsidRPr="0032224D">
              <w:rPr>
                <w:sz w:val="22"/>
              </w:rPr>
              <w:t>Анкета «Мотивы учебной деятельности учащихся»</w:t>
            </w:r>
          </w:p>
          <w:p w:rsidR="007E408C" w:rsidRPr="0032224D" w:rsidRDefault="007E408C" w:rsidP="00B82695">
            <w:pPr>
              <w:pStyle w:val="BodyText"/>
              <w:ind w:left="0"/>
              <w:rPr>
                <w:sz w:val="22"/>
              </w:rPr>
            </w:pPr>
            <w:r w:rsidRPr="0032224D">
              <w:rPr>
                <w:sz w:val="22"/>
              </w:rPr>
              <w:t>(Пашневой Б.К.)</w:t>
            </w: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802"/>
        </w:trPr>
        <w:tc>
          <w:tcPr>
            <w:tcW w:w="820" w:type="pct"/>
            <w:vMerge w:val="restart"/>
          </w:tcPr>
          <w:p w:rsidR="007E408C" w:rsidRPr="0032224D" w:rsidRDefault="007E408C" w:rsidP="00B82695">
            <w:pPr>
              <w:pStyle w:val="BodyText"/>
              <w:ind w:left="0"/>
              <w:rPr>
                <w:sz w:val="22"/>
              </w:rPr>
            </w:pPr>
            <w:r w:rsidRPr="0032224D">
              <w:rPr>
                <w:sz w:val="22"/>
              </w:rPr>
              <w:t>Коммуникативная сфера</w:t>
            </w:r>
          </w:p>
        </w:tc>
        <w:tc>
          <w:tcPr>
            <w:tcW w:w="905" w:type="pct"/>
          </w:tcPr>
          <w:p w:rsidR="007E408C" w:rsidRPr="0032224D" w:rsidRDefault="007E408C" w:rsidP="00B82695">
            <w:pPr>
              <w:pStyle w:val="BodyText"/>
              <w:ind w:left="0"/>
              <w:rPr>
                <w:sz w:val="22"/>
              </w:rPr>
            </w:pPr>
            <w:r w:rsidRPr="0032224D">
              <w:rPr>
                <w:sz w:val="22"/>
              </w:rPr>
              <w:t>Определение социометрического статуса учащегося</w:t>
            </w:r>
          </w:p>
        </w:tc>
        <w:tc>
          <w:tcPr>
            <w:tcW w:w="1518" w:type="pct"/>
          </w:tcPr>
          <w:p w:rsidR="007E408C" w:rsidRPr="0032224D" w:rsidRDefault="007E408C" w:rsidP="00B82695">
            <w:pPr>
              <w:pStyle w:val="BodyText"/>
              <w:ind w:left="0"/>
              <w:rPr>
                <w:sz w:val="22"/>
              </w:rPr>
            </w:pPr>
            <w:r w:rsidRPr="0032224D">
              <w:rPr>
                <w:sz w:val="22"/>
              </w:rPr>
              <w:t>Социометрия</w:t>
            </w:r>
          </w:p>
        </w:tc>
        <w:tc>
          <w:tcPr>
            <w:tcW w:w="950" w:type="pct"/>
          </w:tcPr>
          <w:p w:rsidR="007E408C" w:rsidRPr="0032224D" w:rsidRDefault="007E408C" w:rsidP="00B82695">
            <w:pPr>
              <w:pStyle w:val="BodyText"/>
              <w:ind w:left="0"/>
              <w:rPr>
                <w:sz w:val="22"/>
              </w:rPr>
            </w:pPr>
            <w:r w:rsidRPr="0032224D">
              <w:rPr>
                <w:sz w:val="22"/>
              </w:rPr>
              <w:t xml:space="preserve">классный </w:t>
            </w:r>
          </w:p>
          <w:p w:rsidR="007E408C" w:rsidRPr="0032224D" w:rsidRDefault="007E408C" w:rsidP="00B82695">
            <w:pPr>
              <w:pStyle w:val="BodyText"/>
              <w:ind w:left="0"/>
              <w:rPr>
                <w:sz w:val="22"/>
              </w:rPr>
            </w:pPr>
            <w:r w:rsidRPr="0032224D">
              <w:rPr>
                <w:sz w:val="22"/>
              </w:rPr>
              <w:t>руководитель</w:t>
            </w:r>
          </w:p>
        </w:tc>
        <w:tc>
          <w:tcPr>
            <w:tcW w:w="807" w:type="pct"/>
          </w:tcPr>
          <w:p w:rsidR="007E408C" w:rsidRPr="0032224D" w:rsidRDefault="007E408C" w:rsidP="00B82695">
            <w:pPr>
              <w:pStyle w:val="BodyText"/>
              <w:ind w:left="0"/>
              <w:rPr>
                <w:sz w:val="22"/>
              </w:rPr>
            </w:pPr>
            <w:r w:rsidRPr="0032224D">
              <w:rPr>
                <w:sz w:val="22"/>
              </w:rPr>
              <w:t>октябрь</w:t>
            </w:r>
          </w:p>
        </w:tc>
      </w:tr>
      <w:tr w:rsidR="007E408C" w:rsidRPr="0032224D" w:rsidTr="00B82695">
        <w:trPr>
          <w:trHeight w:val="982"/>
        </w:trPr>
        <w:tc>
          <w:tcPr>
            <w:tcW w:w="0" w:type="auto"/>
            <w:vMerge/>
            <w:vAlign w:val="center"/>
          </w:tcPr>
          <w:p w:rsidR="007E408C" w:rsidRPr="0032224D" w:rsidRDefault="007E408C" w:rsidP="00B82695">
            <w:pPr>
              <w:spacing w:after="0" w:line="240" w:lineRule="auto"/>
              <w:rPr>
                <w:rFonts w:ascii="Times New Roman" w:hAnsi="Times New Roman"/>
                <w:szCs w:val="24"/>
              </w:rPr>
            </w:pPr>
          </w:p>
        </w:tc>
        <w:tc>
          <w:tcPr>
            <w:tcW w:w="905" w:type="pct"/>
          </w:tcPr>
          <w:p w:rsidR="007E408C" w:rsidRPr="0032224D" w:rsidRDefault="007E408C" w:rsidP="00B82695">
            <w:pPr>
              <w:pStyle w:val="BodyText"/>
              <w:ind w:left="0"/>
              <w:rPr>
                <w:sz w:val="22"/>
              </w:rPr>
            </w:pPr>
            <w:r w:rsidRPr="0032224D">
              <w:rPr>
                <w:sz w:val="22"/>
              </w:rPr>
              <w:t>Оценить уровень сплоченности классного коллектива.</w:t>
            </w:r>
          </w:p>
        </w:tc>
        <w:tc>
          <w:tcPr>
            <w:tcW w:w="1518" w:type="pct"/>
          </w:tcPr>
          <w:p w:rsidR="007E408C" w:rsidRPr="0032224D" w:rsidRDefault="007E408C" w:rsidP="00B82695">
            <w:pPr>
              <w:pStyle w:val="BodyText"/>
              <w:ind w:left="0"/>
              <w:rPr>
                <w:sz w:val="22"/>
              </w:rPr>
            </w:pPr>
            <w:r w:rsidRPr="0032224D">
              <w:rPr>
                <w:sz w:val="22"/>
              </w:rPr>
              <w:t>Методика «Оценка групповой сплоченности» (Сишора – Ханина)</w:t>
            </w:r>
          </w:p>
          <w:p w:rsidR="007E408C" w:rsidRPr="0032224D" w:rsidRDefault="007E408C" w:rsidP="00B82695">
            <w:pPr>
              <w:pStyle w:val="BodyText"/>
              <w:ind w:left="0"/>
              <w:rPr>
                <w:sz w:val="22"/>
              </w:rPr>
            </w:pPr>
          </w:p>
        </w:tc>
        <w:tc>
          <w:tcPr>
            <w:tcW w:w="950" w:type="pct"/>
          </w:tcPr>
          <w:p w:rsidR="007E408C" w:rsidRPr="0032224D" w:rsidRDefault="007E408C" w:rsidP="00B82695">
            <w:pPr>
              <w:pStyle w:val="BodyText"/>
              <w:ind w:left="0"/>
              <w:rPr>
                <w:sz w:val="22"/>
              </w:rPr>
            </w:pPr>
            <w:r w:rsidRPr="0032224D">
              <w:rPr>
                <w:sz w:val="22"/>
              </w:rPr>
              <w:t>педагог-психолог</w:t>
            </w:r>
          </w:p>
        </w:tc>
        <w:tc>
          <w:tcPr>
            <w:tcW w:w="807" w:type="pct"/>
          </w:tcPr>
          <w:p w:rsidR="007E408C" w:rsidRPr="0032224D" w:rsidRDefault="007E408C" w:rsidP="00B82695">
            <w:pPr>
              <w:pStyle w:val="BodyText"/>
              <w:ind w:left="0"/>
              <w:rPr>
                <w:sz w:val="22"/>
              </w:rPr>
            </w:pPr>
            <w:r w:rsidRPr="0032224D">
              <w:rPr>
                <w:sz w:val="22"/>
              </w:rPr>
              <w:t>октябрь</w:t>
            </w:r>
          </w:p>
        </w:tc>
      </w:tr>
    </w:tbl>
    <w:p w:rsidR="007E408C" w:rsidRPr="0032224D" w:rsidRDefault="007E408C" w:rsidP="00B94AC9">
      <w:pPr>
        <w:pStyle w:val="BodyText"/>
        <w:ind w:left="0" w:firstLine="709"/>
        <w:rPr>
          <w:lang w:eastAsia="en-US"/>
        </w:rPr>
      </w:pPr>
    </w:p>
    <w:p w:rsidR="007E408C" w:rsidRPr="0032224D" w:rsidRDefault="007E408C" w:rsidP="00926F48">
      <w:pPr>
        <w:pStyle w:val="BodyText"/>
        <w:ind w:left="0"/>
        <w:rPr>
          <w:lang w:eastAsia="en-US"/>
        </w:rPr>
      </w:pPr>
      <w:r w:rsidRPr="0032224D">
        <w:t xml:space="preserve">- </w:t>
      </w:r>
      <w:r w:rsidRPr="0032224D">
        <w:rPr>
          <w:b/>
        </w:rPr>
        <w:t>консультирование</w:t>
      </w:r>
      <w:r w:rsidRPr="0032224D">
        <w:t xml:space="preserve"> педагогов и родителей, которое осуществляется учителем и психологом с учетом результатов диагностики, а также администрацией МБОУ «СОШ №30»; </w:t>
      </w:r>
      <w:r w:rsidRPr="0032224D">
        <w:rPr>
          <w:lang w:eastAsia="en-US"/>
        </w:rPr>
        <w:t xml:space="preserve">График психолого-педагогической деятельности </w:t>
      </w:r>
    </w:p>
    <w:p w:rsidR="007E408C" w:rsidRPr="0032224D" w:rsidRDefault="007E408C" w:rsidP="00926F48">
      <w:pPr>
        <w:pStyle w:val="BodyText"/>
        <w:ind w:left="0" w:firstLine="709"/>
        <w:rPr>
          <w:lang w:eastAsia="en-US"/>
        </w:rPr>
      </w:pPr>
    </w:p>
    <w:tbl>
      <w:tblPr>
        <w:tblW w:w="5000" w:type="pct"/>
        <w:jc w:val="center"/>
        <w:tblCellMar>
          <w:left w:w="10" w:type="dxa"/>
          <w:right w:w="10" w:type="dxa"/>
        </w:tblCellMar>
        <w:tblLook w:val="00A0"/>
      </w:tblPr>
      <w:tblGrid>
        <w:gridCol w:w="1813"/>
        <w:gridCol w:w="1419"/>
        <w:gridCol w:w="6463"/>
      </w:tblGrid>
      <w:tr w:rsidR="007E408C" w:rsidRPr="0032224D" w:rsidTr="00926F48">
        <w:trPr>
          <w:trHeight w:val="465"/>
          <w:jc w:val="center"/>
        </w:trPr>
        <w:tc>
          <w:tcPr>
            <w:tcW w:w="935" w:type="pct"/>
            <w:tcBorders>
              <w:top w:val="single" w:sz="6" w:space="0" w:color="808080"/>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Дни</w:t>
            </w:r>
          </w:p>
          <w:p w:rsidR="007E408C" w:rsidRPr="0032224D" w:rsidRDefault="007E408C">
            <w:pPr>
              <w:pStyle w:val="BodyText"/>
              <w:spacing w:line="276" w:lineRule="auto"/>
              <w:ind w:left="0"/>
            </w:pPr>
            <w:r w:rsidRPr="0032224D">
              <w:t>недели</w:t>
            </w:r>
          </w:p>
        </w:tc>
        <w:tc>
          <w:tcPr>
            <w:tcW w:w="732" w:type="pct"/>
            <w:tcBorders>
              <w:top w:val="single" w:sz="6" w:space="0" w:color="808080"/>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Время работы</w:t>
            </w:r>
          </w:p>
        </w:tc>
        <w:tc>
          <w:tcPr>
            <w:tcW w:w="3333" w:type="pct"/>
            <w:tcBorders>
              <w:top w:val="single" w:sz="6" w:space="0" w:color="808080"/>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Направление работы</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Понедельник</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9.00-10.00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Психологическое консультирование педагогов</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10.00-12.00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Индивидуальная диагностика</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12.00-13.00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Психологическое консультирование учащихся</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13.00-14.00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Групповая профилактическая работа с учащимися (по плану)</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Вторник</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9.00-10.00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Психологическое консультирование родителей</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10.00-13.00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Индивидуальная коррекционно-развивающая работа с учащимися (по плану)</w:t>
            </w:r>
          </w:p>
        </w:tc>
      </w:tr>
      <w:tr w:rsidR="007E408C" w:rsidRPr="0032224D" w:rsidTr="00926F48">
        <w:trPr>
          <w:trHeight w:val="267"/>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Среда</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9.00-10.30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Индивидуальная профилактическая работа с учащимися (по плану)</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10.30-11.30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Индивидуальная коррекционно-развивающая работа с учащимися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11.30-13.30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Психологическая диагностика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13.30-14.30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Психологическое просвещение участников образовательного процесса</w:t>
            </w:r>
          </w:p>
        </w:tc>
      </w:tr>
      <w:tr w:rsidR="007E408C" w:rsidRPr="0032224D" w:rsidTr="00926F48">
        <w:trPr>
          <w:trHeight w:val="248"/>
          <w:jc w:val="center"/>
        </w:trPr>
        <w:tc>
          <w:tcPr>
            <w:tcW w:w="935" w:type="pct"/>
            <w:vMerge w:val="restart"/>
            <w:tcBorders>
              <w:top w:val="nil"/>
              <w:left w:val="single" w:sz="6"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Пятница</w:t>
            </w: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8.30-9.30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Психологическая диагностика (по плану)</w:t>
            </w:r>
          </w:p>
        </w:tc>
      </w:tr>
      <w:tr w:rsidR="007E408C" w:rsidRPr="0032224D" w:rsidTr="00926F48">
        <w:trPr>
          <w:trHeight w:val="281"/>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9.30-10.30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Групповая коррекционно-развивающая работа с учащимися (по плану)</w:t>
            </w:r>
          </w:p>
        </w:tc>
      </w:tr>
      <w:tr w:rsidR="007E408C" w:rsidRPr="0032224D" w:rsidTr="00926F48">
        <w:trPr>
          <w:trHeight w:val="296"/>
          <w:jc w:val="center"/>
        </w:trPr>
        <w:tc>
          <w:tcPr>
            <w:tcW w:w="0" w:type="auto"/>
            <w:vMerge/>
            <w:tcBorders>
              <w:top w:val="nil"/>
              <w:left w:val="single" w:sz="6" w:space="0" w:color="808080"/>
              <w:bottom w:val="single" w:sz="2" w:space="0" w:color="808080"/>
              <w:right w:val="nil"/>
            </w:tcBorders>
            <w:vAlign w:val="center"/>
          </w:tcPr>
          <w:p w:rsidR="007E408C" w:rsidRPr="0032224D" w:rsidRDefault="007E408C">
            <w:pPr>
              <w:spacing w:after="0" w:line="240" w:lineRule="auto"/>
              <w:rPr>
                <w:rFonts w:ascii="Times New Roman" w:hAnsi="Times New Roman"/>
                <w:sz w:val="24"/>
                <w:szCs w:val="24"/>
              </w:rPr>
            </w:pPr>
          </w:p>
        </w:tc>
        <w:tc>
          <w:tcPr>
            <w:tcW w:w="732" w:type="pct"/>
            <w:tcBorders>
              <w:top w:val="nil"/>
              <w:left w:val="single" w:sz="2" w:space="0" w:color="808080"/>
              <w:bottom w:val="single" w:sz="2" w:space="0" w:color="808080"/>
              <w:right w:val="nil"/>
            </w:tcBorders>
            <w:tcMar>
              <w:top w:w="28" w:type="dxa"/>
              <w:left w:w="28" w:type="dxa"/>
              <w:bottom w:w="28" w:type="dxa"/>
              <w:right w:w="28" w:type="dxa"/>
            </w:tcMar>
          </w:tcPr>
          <w:p w:rsidR="007E408C" w:rsidRPr="0032224D" w:rsidRDefault="007E408C">
            <w:pPr>
              <w:pStyle w:val="BodyText"/>
              <w:spacing w:line="276" w:lineRule="auto"/>
              <w:ind w:left="0"/>
            </w:pPr>
            <w:r w:rsidRPr="0032224D">
              <w:t>10.30-12.00</w:t>
            </w:r>
          </w:p>
        </w:tc>
        <w:tc>
          <w:tcPr>
            <w:tcW w:w="3333" w:type="pct"/>
            <w:tcBorders>
              <w:top w:val="nil"/>
              <w:left w:val="single" w:sz="2" w:space="0" w:color="808080"/>
              <w:bottom w:val="single" w:sz="2" w:space="0" w:color="808080"/>
              <w:right w:val="single" w:sz="2" w:space="0" w:color="808080"/>
            </w:tcBorders>
            <w:tcMar>
              <w:top w:w="28" w:type="dxa"/>
              <w:left w:w="28" w:type="dxa"/>
              <w:bottom w:w="28" w:type="dxa"/>
              <w:right w:w="28" w:type="dxa"/>
            </w:tcMar>
          </w:tcPr>
          <w:p w:rsidR="007E408C" w:rsidRPr="0032224D" w:rsidRDefault="007E408C">
            <w:pPr>
              <w:pStyle w:val="BodyText"/>
              <w:spacing w:line="276" w:lineRule="auto"/>
              <w:ind w:left="0"/>
            </w:pPr>
            <w:r w:rsidRPr="0032224D">
              <w:t>Индивидуальная профилактическая работа с учащимися (по плану)</w:t>
            </w:r>
          </w:p>
        </w:tc>
      </w:tr>
    </w:tbl>
    <w:p w:rsidR="007E408C" w:rsidRPr="0032224D" w:rsidRDefault="007E408C" w:rsidP="0028192D">
      <w:pPr>
        <w:pStyle w:val="ListParagraph"/>
        <w:numPr>
          <w:ilvl w:val="0"/>
          <w:numId w:val="60"/>
        </w:numPr>
        <w:spacing w:after="0" w:line="240" w:lineRule="auto"/>
        <w:ind w:left="0" w:firstLine="426"/>
        <w:jc w:val="both"/>
        <w:rPr>
          <w:rFonts w:ascii="Times New Roman" w:hAnsi="Times New Roman"/>
          <w:sz w:val="24"/>
          <w:szCs w:val="24"/>
        </w:rPr>
      </w:pPr>
      <w:r w:rsidRPr="0032224D">
        <w:rPr>
          <w:rFonts w:ascii="Times New Roman" w:hAnsi="Times New Roman"/>
          <w:b/>
          <w:sz w:val="24"/>
          <w:szCs w:val="24"/>
        </w:rPr>
        <w:t>профилактика,</w:t>
      </w:r>
      <w:r w:rsidRPr="0032224D">
        <w:rPr>
          <w:rFonts w:ascii="Times New Roman" w:hAnsi="Times New Roman"/>
          <w:sz w:val="24"/>
          <w:szCs w:val="24"/>
        </w:rPr>
        <w:t xml:space="preserve"> экспертиза, развивающая работа, просвещение, коррекционная работа, осуществляемая в течение всего учебного времени</w:t>
      </w:r>
    </w:p>
    <w:p w:rsidR="007E408C" w:rsidRPr="0032224D" w:rsidRDefault="007E408C" w:rsidP="00D878F7">
      <w:pPr>
        <w:spacing w:after="0" w:line="240" w:lineRule="auto"/>
        <w:jc w:val="center"/>
        <w:rPr>
          <w:rFonts w:ascii="Times New Roman" w:hAnsi="Times New Roman"/>
          <w:sz w:val="24"/>
          <w:szCs w:val="24"/>
        </w:rPr>
      </w:pPr>
      <w:r w:rsidRPr="0032224D">
        <w:rPr>
          <w:rFonts w:ascii="Times New Roman" w:hAnsi="Times New Roman"/>
          <w:sz w:val="24"/>
          <w:szCs w:val="24"/>
        </w:rPr>
        <w:t xml:space="preserve">План-график проведения мероприятий  </w:t>
      </w:r>
    </w:p>
    <w:tbl>
      <w:tblPr>
        <w:tblW w:w="9242" w:type="dxa"/>
        <w:tblCellMar>
          <w:left w:w="0" w:type="dxa"/>
          <w:right w:w="0" w:type="dxa"/>
        </w:tblCellMar>
        <w:tblLook w:val="00A0"/>
      </w:tblPr>
      <w:tblGrid>
        <w:gridCol w:w="5840"/>
        <w:gridCol w:w="1843"/>
        <w:gridCol w:w="1559"/>
      </w:tblGrid>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pPr>
              <w:pStyle w:val="a5"/>
              <w:jc w:val="center"/>
              <w:rPr>
                <w:rFonts w:ascii="Times New Roman" w:hAnsi="Times New Roman"/>
                <w:sz w:val="16"/>
              </w:rPr>
            </w:pPr>
            <w:r w:rsidRPr="0032224D">
              <w:rPr>
                <w:rFonts w:ascii="Times New Roman" w:hAnsi="Times New Roman"/>
                <w:b/>
                <w:sz w:val="24"/>
              </w:rPr>
              <w:t>Психолого-педагогические мероприятия</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5"/>
              <w:ind w:firstLine="142"/>
              <w:jc w:val="center"/>
              <w:rPr>
                <w:rFonts w:ascii="Times New Roman" w:hAnsi="Times New Roman"/>
                <w:b/>
                <w:sz w:val="24"/>
              </w:rPr>
            </w:pPr>
            <w:r w:rsidRPr="0032224D">
              <w:rPr>
                <w:rFonts w:ascii="Times New Roman" w:hAnsi="Times New Roman"/>
                <w:b/>
                <w:sz w:val="24"/>
              </w:rPr>
              <w:t xml:space="preserve">Сроки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b/>
                <w:sz w:val="24"/>
              </w:rPr>
            </w:pPr>
            <w:r w:rsidRPr="0032224D">
              <w:rPr>
                <w:rFonts w:ascii="Times New Roman" w:hAnsi="Times New Roman"/>
                <w:b/>
                <w:sz w:val="24"/>
              </w:rPr>
              <w:t xml:space="preserve">Классы  </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5"/>
            </w:pPr>
            <w:r w:rsidRPr="0032224D">
              <w:rPr>
                <w:rFonts w:ascii="Times New Roman" w:hAnsi="Times New Roman"/>
                <w:sz w:val="24"/>
              </w:rPr>
              <w:t xml:space="preserve"> Тренинги  личностного развития "Границы моего 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5"/>
              <w:jc w:val="center"/>
              <w:rPr>
                <w:rFonts w:ascii="Times New Roman" w:hAnsi="Times New Roman"/>
                <w:sz w:val="24"/>
              </w:rPr>
            </w:pPr>
            <w:r w:rsidRPr="0032224D">
              <w:rPr>
                <w:rFonts w:ascii="Times New Roman" w:hAnsi="Times New Roman"/>
                <w:sz w:val="24"/>
              </w:rPr>
              <w:t xml:space="preserve">октябрь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 xml:space="preserve">5,6,7 </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5"/>
            </w:pPr>
            <w:r w:rsidRPr="0032224D">
              <w:rPr>
                <w:rFonts w:ascii="Times New Roman" w:hAnsi="Times New Roman"/>
                <w:sz w:val="24"/>
              </w:rPr>
              <w:t>Поведенческие тренинги  «Конструктивный и деструктивный конфликт. Я — высказывание и Ты -высказывание»</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5"/>
              <w:jc w:val="center"/>
              <w:rPr>
                <w:rFonts w:ascii="Times New Roman" w:hAnsi="Times New Roman"/>
                <w:sz w:val="24"/>
              </w:rPr>
            </w:pPr>
            <w:r w:rsidRPr="0032224D">
              <w:rPr>
                <w:rFonts w:ascii="Times New Roman" w:hAnsi="Times New Roman"/>
                <w:sz w:val="24"/>
              </w:rPr>
              <w:t xml:space="preserve">Ноябрь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8</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5"/>
              <w:rPr>
                <w:rFonts w:ascii="Times New Roman" w:hAnsi="Times New Roman"/>
                <w:sz w:val="24"/>
              </w:rPr>
            </w:pPr>
            <w:r w:rsidRPr="0032224D">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5"/>
              <w:jc w:val="center"/>
              <w:rPr>
                <w:rFonts w:ascii="Times New Roman" w:hAnsi="Times New Roman"/>
                <w:sz w:val="24"/>
              </w:rPr>
            </w:pPr>
            <w:r w:rsidRPr="0032224D">
              <w:rPr>
                <w:rFonts w:ascii="Times New Roman" w:hAnsi="Times New Roman"/>
                <w:sz w:val="24"/>
              </w:rPr>
              <w:t xml:space="preserve">Декабрь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5"/>
              <w:rPr>
                <w:rFonts w:ascii="Times New Roman" w:hAnsi="Times New Roman"/>
                <w:sz w:val="24"/>
              </w:rPr>
            </w:pPr>
            <w:r w:rsidRPr="0032224D">
              <w:rPr>
                <w:rFonts w:ascii="Times New Roman" w:hAnsi="Times New Roman"/>
                <w:sz w:val="24"/>
              </w:rPr>
              <w:t xml:space="preserve">Психологическая игра «Необитаемый остров», сессия 2 занятия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5"/>
              <w:jc w:val="center"/>
              <w:rPr>
                <w:rFonts w:ascii="Times New Roman" w:hAnsi="Times New Roman"/>
                <w:sz w:val="24"/>
              </w:rPr>
            </w:pPr>
            <w:r w:rsidRPr="0032224D">
              <w:rPr>
                <w:rFonts w:ascii="Times New Roman" w:hAnsi="Times New Roman"/>
                <w:sz w:val="24"/>
              </w:rPr>
              <w:t xml:space="preserve">Январь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5"/>
              <w:rPr>
                <w:rFonts w:ascii="Times New Roman" w:hAnsi="Times New Roman"/>
                <w:sz w:val="24"/>
              </w:rPr>
            </w:pPr>
            <w:r w:rsidRPr="0032224D">
              <w:rPr>
                <w:rFonts w:ascii="Times New Roman" w:hAnsi="Times New Roman"/>
                <w:sz w:val="24"/>
              </w:rPr>
              <w:t xml:space="preserve">Тренинг  с элементами арт-терапии «Мое будущее зависит от меня»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rsidP="00D878F7">
            <w:pPr>
              <w:pStyle w:val="a5"/>
              <w:jc w:val="center"/>
              <w:rPr>
                <w:rFonts w:ascii="Times New Roman" w:hAnsi="Times New Roman"/>
                <w:sz w:val="24"/>
              </w:rPr>
            </w:pPr>
            <w:r w:rsidRPr="0032224D">
              <w:rPr>
                <w:rFonts w:ascii="Times New Roman" w:hAnsi="Times New Roman"/>
                <w:sz w:val="24"/>
              </w:rPr>
              <w:t xml:space="preserve">Март  </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8,9</w:t>
            </w:r>
          </w:p>
        </w:tc>
      </w:tr>
      <w:tr w:rsidR="007E408C" w:rsidRPr="0032224D" w:rsidTr="00D878F7">
        <w:tc>
          <w:tcPr>
            <w:tcW w:w="58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E408C" w:rsidRPr="0032224D" w:rsidRDefault="007E408C" w:rsidP="00D878F7">
            <w:pPr>
              <w:pStyle w:val="a5"/>
              <w:rPr>
                <w:rFonts w:ascii="Times New Roman" w:hAnsi="Times New Roman"/>
                <w:sz w:val="24"/>
              </w:rPr>
            </w:pPr>
            <w:r w:rsidRPr="0032224D">
              <w:rPr>
                <w:rFonts w:ascii="Times New Roman" w:hAnsi="Times New Roman"/>
                <w:sz w:val="24"/>
              </w:rPr>
              <w:t xml:space="preserve">Индивидуальные консультации «Рекомендации по организации учебных и внеучебных нагрузок»  </w:t>
            </w:r>
          </w:p>
        </w:tc>
        <w:tc>
          <w:tcPr>
            <w:tcW w:w="1843"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В течение года</w:t>
            </w:r>
          </w:p>
        </w:tc>
        <w:tc>
          <w:tcPr>
            <w:tcW w:w="1559" w:type="dxa"/>
            <w:tcBorders>
              <w:top w:val="single" w:sz="2" w:space="0" w:color="000000"/>
              <w:left w:val="single" w:sz="2" w:space="0" w:color="000000"/>
              <w:bottom w:val="single" w:sz="2" w:space="0" w:color="000000"/>
              <w:right w:val="single" w:sz="2" w:space="0" w:color="000000"/>
            </w:tcBorders>
          </w:tcPr>
          <w:p w:rsidR="007E408C" w:rsidRPr="0032224D" w:rsidRDefault="007E408C">
            <w:pPr>
              <w:pStyle w:val="a5"/>
              <w:jc w:val="center"/>
              <w:rPr>
                <w:rFonts w:ascii="Times New Roman" w:hAnsi="Times New Roman"/>
                <w:sz w:val="24"/>
              </w:rPr>
            </w:pPr>
            <w:r w:rsidRPr="0032224D">
              <w:rPr>
                <w:rFonts w:ascii="Times New Roman" w:hAnsi="Times New Roman"/>
                <w:sz w:val="24"/>
              </w:rPr>
              <w:t>5-9</w:t>
            </w:r>
          </w:p>
        </w:tc>
      </w:tr>
    </w:tbl>
    <w:p w:rsidR="007E408C" w:rsidRPr="0032224D" w:rsidRDefault="007E408C" w:rsidP="00D878F7">
      <w:pPr>
        <w:spacing w:after="0" w:line="240" w:lineRule="auto"/>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3.4.3.</w:t>
      </w:r>
      <w:r w:rsidRPr="0032224D">
        <w:rPr>
          <w:rFonts w:ascii="Times New Roman" w:hAnsi="Times New Roman"/>
          <w:b/>
          <w:sz w:val="24"/>
          <w:szCs w:val="24"/>
        </w:rPr>
        <w:tab/>
        <w:t>Финансово-экономические условия реализации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МБОУ «СОШ №30».</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МБОУ «СОШ №30» осуществляется в соответствии с нормативами, определяемыми органами государственной власти субъектов Российской Федерации.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E408C" w:rsidRPr="0032224D" w:rsidRDefault="007E408C" w:rsidP="0028192D">
      <w:pPr>
        <w:pStyle w:val="ListParagraph"/>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7E408C" w:rsidRPr="0032224D" w:rsidRDefault="007E408C" w:rsidP="0028192D">
      <w:pPr>
        <w:pStyle w:val="ListParagraph"/>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расходы на приобретение учебников и учебных пособий, средств обучения;</w:t>
      </w:r>
    </w:p>
    <w:p w:rsidR="007E408C" w:rsidRPr="0032224D" w:rsidRDefault="007E408C" w:rsidP="0028192D">
      <w:pPr>
        <w:pStyle w:val="ListParagraph"/>
        <w:numPr>
          <w:ilvl w:val="0"/>
          <w:numId w:val="61"/>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МБОУ «СОШ №30»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МБОУ «СОШ №30»).</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разработке программы МБОУ «СОШ №30»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требованиями ФГОС ООО при расчете регионального норматива должны учитываются затраты рабочего времени педагогических работников МБОУ «СОШ №30» на урочную и внеурочную деятельность.</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фонда оплаты труда МБОУ «СОШ №30»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МБОУ «СОШ №30», устанавливающим положение об оплате труда работников МБОУ «СОШ №30».</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 МБОУ «СОШ №30».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3.5.4. Материально-техническое и учебно-методическое обеспечение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Информационно-образовательная среда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компонентами ИОС МБОУ «СОШ №30» являются:</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учебно-методические комплекты по всем учебным предметам, из расчета не менее одного учебника по учебному предмету обязательной части учебного плана на одного обучающегося;</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информационно-образовательные ресурсы Интернета;</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информационно-телекоммуникационная инфраструктура;</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технические средства, обеспечивающие функционирование информационно-образовательной среды;</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программные инструменты, обеспечивающие функционирование информационно-образовательной среды;</w:t>
      </w:r>
    </w:p>
    <w:p w:rsidR="007E408C" w:rsidRPr="0032224D" w:rsidRDefault="007E408C" w:rsidP="0028192D">
      <w:pPr>
        <w:pStyle w:val="ListParagraph"/>
        <w:numPr>
          <w:ilvl w:val="0"/>
          <w:numId w:val="62"/>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служба технической поддержки функционирования информационно-образовательной среды.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ИОС МБОУ «СОШ №30» предоставляет для участников образовательного процесса возможность:</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профессиональные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у обучающихся опыта самостоятельной образовательной и общественной деятельности;</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Белгородской области;</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МБОУ «СОШ №30», повышения их профессиональной, коммуникативной, информационной и правовой компетентности;</w:t>
      </w:r>
    </w:p>
    <w:p w:rsidR="007E408C" w:rsidRPr="0032224D" w:rsidRDefault="007E408C" w:rsidP="0028192D">
      <w:pPr>
        <w:pStyle w:val="ListParagraph"/>
        <w:numPr>
          <w:ilvl w:val="0"/>
          <w:numId w:val="63"/>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эффективного управления МБОУ «СОШ №30» с использованием ИКТ, современных механизмов финансирования.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Электронная информационно-образовательная среда МБОУ «СОШ №30» обеспечивает:</w:t>
      </w:r>
    </w:p>
    <w:p w:rsidR="007E408C" w:rsidRPr="0032224D" w:rsidRDefault="007E408C" w:rsidP="0028192D">
      <w:pPr>
        <w:pStyle w:val="ListParagraph"/>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«СОШ №30»: </w:t>
      </w:r>
      <w:r w:rsidRPr="0032224D">
        <w:t xml:space="preserve"> </w:t>
      </w:r>
      <w:hyperlink r:id="rId78" w:history="1">
        <w:r w:rsidRPr="0032224D">
          <w:rPr>
            <w:rStyle w:val="Hyperlink"/>
            <w:rFonts w:ascii="Times New Roman" w:hAnsi="Times New Roman"/>
            <w:color w:val="auto"/>
            <w:sz w:val="24"/>
          </w:rPr>
          <w:t>https://shkola34staryjoskol-r31.gosweb.gosuslugi.ru/</w:t>
        </w:r>
      </w:hyperlink>
      <w:r w:rsidRPr="0032224D">
        <w:rPr>
          <w:sz w:val="24"/>
        </w:rPr>
        <w:t xml:space="preserve"> </w:t>
      </w:r>
    </w:p>
    <w:p w:rsidR="007E408C" w:rsidRPr="0032224D" w:rsidRDefault="007E408C" w:rsidP="0028192D">
      <w:pPr>
        <w:pStyle w:val="ListParagraph"/>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формирование и хранение электронного портфолио обучающегося, в том числе его работ и оценок за эти работы;</w:t>
      </w:r>
    </w:p>
    <w:p w:rsidR="007E408C" w:rsidRPr="0032224D" w:rsidRDefault="007E408C" w:rsidP="0028192D">
      <w:pPr>
        <w:pStyle w:val="ListParagraph"/>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посредством информационной системы образовательных услуг «Виртуальная школа»  </w:t>
      </w:r>
      <w:hyperlink r:id="rId79" w:history="1">
        <w:r w:rsidRPr="0032224D">
          <w:rPr>
            <w:rStyle w:val="Hyperlink"/>
            <w:rFonts w:ascii="Times New Roman" w:hAnsi="Times New Roman"/>
            <w:color w:val="auto"/>
            <w:sz w:val="24"/>
            <w:szCs w:val="24"/>
          </w:rPr>
          <w:t>https://belgorod.vsopen.ru/app/</w:t>
        </w:r>
      </w:hyperlink>
      <w:r w:rsidRPr="0032224D">
        <w:rPr>
          <w:rFonts w:ascii="Times New Roman" w:hAnsi="Times New Roman"/>
          <w:sz w:val="24"/>
          <w:szCs w:val="24"/>
        </w:rPr>
        <w:t>;</w:t>
      </w:r>
    </w:p>
    <w:p w:rsidR="007E408C" w:rsidRPr="0032224D" w:rsidRDefault="007E408C" w:rsidP="0028192D">
      <w:pPr>
        <w:pStyle w:val="ListParagraph"/>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E408C" w:rsidRPr="0032224D" w:rsidRDefault="007E408C" w:rsidP="0028192D">
      <w:pPr>
        <w:pStyle w:val="ListParagraph"/>
        <w:numPr>
          <w:ilvl w:val="0"/>
          <w:numId w:val="64"/>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E408C" w:rsidRPr="0032224D" w:rsidRDefault="007E408C" w:rsidP="00D767AF">
      <w:pPr>
        <w:spacing w:after="0" w:line="240" w:lineRule="auto"/>
        <w:ind w:firstLine="567"/>
        <w:jc w:val="both"/>
        <w:rPr>
          <w:rFonts w:ascii="Times New Roman" w:hAnsi="Times New Roman"/>
          <w:sz w:val="24"/>
          <w:szCs w:val="24"/>
        </w:rPr>
      </w:pPr>
      <w:r w:rsidRPr="0032224D">
        <w:rPr>
          <w:rFonts w:ascii="Times New Roman" w:hAnsi="Times New Roman"/>
          <w:sz w:val="24"/>
          <w:szCs w:val="24"/>
        </w:rPr>
        <w:t>Электронная информационно-образовательная среда позволяет обучающимся осуществить:</w:t>
      </w:r>
    </w:p>
    <w:p w:rsidR="007E408C" w:rsidRPr="0032224D" w:rsidRDefault="007E408C" w:rsidP="0028192D">
      <w:pPr>
        <w:pStyle w:val="ListParagraph"/>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поиск и получение информации в локальной сети МБОУ «СОШ №30» и Глобальной сети — Интернете в соответствии с учебной задачей;</w:t>
      </w:r>
    </w:p>
    <w:p w:rsidR="007E408C" w:rsidRPr="0032224D" w:rsidRDefault="007E408C" w:rsidP="0028192D">
      <w:pPr>
        <w:pStyle w:val="ListParagraph"/>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обработку информации для выступления с аудио-, видео- и графическим сопровождением;</w:t>
      </w:r>
    </w:p>
    <w:p w:rsidR="007E408C" w:rsidRPr="0032224D" w:rsidRDefault="007E408C" w:rsidP="0028192D">
      <w:pPr>
        <w:pStyle w:val="ListParagraph"/>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размещение продуктов познавательной, исследовательской и творческой деятельности в сети МБОУ «СОШ №30» и Интернете;</w:t>
      </w:r>
    </w:p>
    <w:p w:rsidR="007E408C" w:rsidRPr="0032224D" w:rsidRDefault="007E408C" w:rsidP="0028192D">
      <w:pPr>
        <w:pStyle w:val="ListParagraph"/>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выпуск школьных печатных изданий, радиопередач;</w:t>
      </w:r>
    </w:p>
    <w:p w:rsidR="007E408C" w:rsidRPr="0032224D" w:rsidRDefault="007E408C" w:rsidP="0028192D">
      <w:pPr>
        <w:pStyle w:val="ListParagraph"/>
        <w:numPr>
          <w:ilvl w:val="0"/>
          <w:numId w:val="65"/>
        </w:numPr>
        <w:spacing w:after="0" w:line="240" w:lineRule="auto"/>
        <w:ind w:left="0" w:firstLine="567"/>
        <w:jc w:val="both"/>
        <w:rPr>
          <w:rFonts w:ascii="Times New Roman" w:hAnsi="Times New Roman"/>
          <w:sz w:val="24"/>
          <w:szCs w:val="24"/>
        </w:rPr>
      </w:pPr>
      <w:r w:rsidRPr="0032224D">
        <w:rPr>
          <w:rFonts w:ascii="Times New Roman" w:hAnsi="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E408C" w:rsidRPr="0032224D" w:rsidRDefault="007E408C" w:rsidP="00D767AF">
      <w:pPr>
        <w:spacing w:after="0" w:line="240" w:lineRule="auto"/>
        <w:ind w:firstLine="567"/>
        <w:jc w:val="both"/>
        <w:rPr>
          <w:rFonts w:ascii="Times New Roman" w:hAnsi="Times New Roman"/>
          <w:sz w:val="24"/>
          <w:szCs w:val="24"/>
        </w:rPr>
      </w:pPr>
      <w:r w:rsidRPr="0032224D">
        <w:rPr>
          <w:rFonts w:ascii="Times New Roman" w:hAnsi="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7E408C" w:rsidRPr="0032224D" w:rsidRDefault="007E408C" w:rsidP="00326FC9">
      <w:pPr>
        <w:spacing w:after="0" w:line="240" w:lineRule="auto"/>
        <w:ind w:firstLine="567"/>
        <w:jc w:val="both"/>
        <w:rPr>
          <w:rFonts w:ascii="Times New Roman" w:hAnsi="Times New Roman"/>
          <w:sz w:val="24"/>
          <w:szCs w:val="24"/>
        </w:rPr>
      </w:pPr>
      <w:r w:rsidRPr="0032224D">
        <w:rPr>
          <w:rFonts w:ascii="Times New Roman" w:hAnsi="Times New Roman"/>
          <w:sz w:val="24"/>
          <w:szCs w:val="24"/>
        </w:rPr>
        <w:t>Характеристика информационно-образовательной среды МБОУ «СОШ №30» по направлениям отражено в таблице (см. таблицу).</w:t>
      </w:r>
    </w:p>
    <w:p w:rsidR="007E408C" w:rsidRPr="0032224D" w:rsidRDefault="007E408C" w:rsidP="00D767AF">
      <w:pPr>
        <w:spacing w:after="0" w:line="240" w:lineRule="auto"/>
        <w:jc w:val="both"/>
        <w:rPr>
          <w:rFonts w:ascii="Times New Roman" w:hAnsi="Times New Roman"/>
          <w:sz w:val="24"/>
          <w:szCs w:val="24"/>
        </w:rPr>
      </w:pPr>
    </w:p>
    <w:tbl>
      <w:tblPr>
        <w:tblW w:w="940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
        <w:gridCol w:w="4400"/>
        <w:gridCol w:w="1837"/>
        <w:gridCol w:w="2558"/>
      </w:tblGrid>
      <w:tr w:rsidR="007E408C" w:rsidRPr="0032224D" w:rsidTr="00D767AF">
        <w:trPr>
          <w:trHeight w:val="13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 п/п</w:t>
            </w:r>
          </w:p>
        </w:tc>
        <w:tc>
          <w:tcPr>
            <w:tcW w:w="440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Компоненты информационно-образовательной среды</w:t>
            </w:r>
          </w:p>
        </w:tc>
        <w:tc>
          <w:tcPr>
            <w:tcW w:w="1837"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Наличие компонентов ИОС</w:t>
            </w:r>
          </w:p>
        </w:tc>
        <w:tc>
          <w:tcPr>
            <w:tcW w:w="2558" w:type="dxa"/>
          </w:tcPr>
          <w:p w:rsidR="007E408C" w:rsidRPr="0032224D" w:rsidRDefault="007E408C" w:rsidP="00D767AF">
            <w:pPr>
              <w:spacing w:after="0" w:line="240" w:lineRule="auto"/>
              <w:ind w:left="-99"/>
              <w:jc w:val="center"/>
              <w:rPr>
                <w:rFonts w:ascii="Times New Roman" w:hAnsi="Times New Roman"/>
                <w:sz w:val="20"/>
                <w:szCs w:val="20"/>
              </w:rPr>
            </w:pPr>
            <w:r w:rsidRPr="0032224D">
              <w:rPr>
                <w:rStyle w:val="2"/>
                <w:rFonts w:ascii="Times New Roman" w:hAnsi="Times New Roman" w:cs="Times New Roman"/>
                <w:color w:val="auto"/>
              </w:rPr>
              <w:t>Сроки создания условий в соответствии с требованиями ФГОС (в случае полного или частично отсутствия обеспеченности)</w:t>
            </w:r>
          </w:p>
        </w:tc>
      </w:tr>
      <w:tr w:rsidR="007E408C" w:rsidRPr="0032224D" w:rsidTr="00D767AF">
        <w:trPr>
          <w:trHeight w:val="16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1</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32224D">
              <w:rPr>
                <w:rStyle w:val="29pt"/>
                <w:rFonts w:ascii="Times New Roman" w:hAnsi="Times New Roman" w:cs="Times New Roman"/>
                <w:color w:val="auto"/>
                <w:sz w:val="20"/>
                <w:szCs w:val="20"/>
              </w:rPr>
              <w:softHyphen/>
              <w:t>ной части учебного плана на одного обучающегося</w:t>
            </w:r>
          </w:p>
        </w:tc>
        <w:tc>
          <w:tcPr>
            <w:tcW w:w="1837" w:type="dxa"/>
          </w:tcPr>
          <w:p w:rsidR="007E408C" w:rsidRPr="0032224D" w:rsidRDefault="007E408C" w:rsidP="00A22B29">
            <w:pPr>
              <w:spacing w:after="0" w:line="240" w:lineRule="auto"/>
              <w:ind w:left="-99"/>
              <w:jc w:val="center"/>
              <w:rPr>
                <w:rFonts w:ascii="Times New Roman" w:hAnsi="Times New Roman"/>
                <w:sz w:val="20"/>
                <w:szCs w:val="20"/>
              </w:rP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2</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3</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4</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Учебно-наглядные пособия (средства обучения):</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натурный фонд (натуральные природные объекты, коллекции промышленных материалов, наборы</w:t>
            </w:r>
          </w:p>
          <w:p w:rsidR="007E408C" w:rsidRPr="0032224D" w:rsidRDefault="007E408C" w:rsidP="0028192D">
            <w:pPr>
              <w:pStyle w:val="ListParagraph"/>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 xml:space="preserve">для экспериментов, коллекции народных промыслов и </w:t>
            </w:r>
            <w:r w:rsidRPr="0032224D">
              <w:rPr>
                <w:rStyle w:val="2"/>
                <w:rFonts w:ascii="Times New Roman" w:hAnsi="Times New Roman" w:cs="Times New Roman"/>
                <w:color w:val="auto"/>
              </w:rPr>
              <w:t>др.);</w:t>
            </w:r>
          </w:p>
          <w:p w:rsidR="007E408C" w:rsidRPr="0032224D" w:rsidRDefault="007E408C" w:rsidP="0028192D">
            <w:pPr>
              <w:widowControl w:val="0"/>
              <w:numPr>
                <w:ilvl w:val="0"/>
                <w:numId w:val="66"/>
              </w:numPr>
              <w:tabs>
                <w:tab w:val="left" w:pos="-108"/>
                <w:tab w:val="left" w:pos="317"/>
              </w:tabs>
              <w:spacing w:after="0" w:line="240" w:lineRule="auto"/>
              <w:ind w:left="34" w:firstLine="142"/>
              <w:jc w:val="both"/>
              <w:rPr>
                <w:rFonts w:ascii="Times New Roman" w:hAnsi="Times New Roman"/>
                <w:sz w:val="20"/>
                <w:szCs w:val="20"/>
              </w:rPr>
            </w:pPr>
            <w:r w:rsidRPr="0032224D">
              <w:rPr>
                <w:rStyle w:val="29pt"/>
                <w:rFonts w:ascii="Times New Roman" w:hAnsi="Times New Roman" w:cs="Times New Roman"/>
                <w:color w:val="auto"/>
                <w:sz w:val="20"/>
                <w:szCs w:val="20"/>
              </w:rPr>
              <w:t>модели разных видов;</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w:t>
            </w:r>
            <w:r w:rsidRPr="0032224D">
              <w:rPr>
                <w:rStyle w:val="29pt"/>
                <w:rFonts w:ascii="Times New Roman" w:hAnsi="Times New Roman" w:cs="Times New Roman"/>
                <w:color w:val="auto"/>
                <w:sz w:val="20"/>
                <w:szCs w:val="20"/>
              </w:rPr>
              <w:softHyphen/>
              <w:t>ных материалов и др.);</w:t>
            </w:r>
          </w:p>
          <w:p w:rsidR="007E408C" w:rsidRPr="0032224D" w:rsidRDefault="007E408C" w:rsidP="0028192D">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экранно-звуковые (аудиокниги, фонохрестоматии, видеофильмы),</w:t>
            </w:r>
          </w:p>
          <w:p w:rsidR="007E408C" w:rsidRPr="0032224D" w:rsidRDefault="007E408C" w:rsidP="00630C31">
            <w:pPr>
              <w:widowControl w:val="0"/>
              <w:numPr>
                <w:ilvl w:val="0"/>
                <w:numId w:val="66"/>
              </w:numPr>
              <w:tabs>
                <w:tab w:val="left" w:pos="-108"/>
                <w:tab w:val="left" w:pos="317"/>
              </w:tabs>
              <w:spacing w:after="0" w:line="240" w:lineRule="auto"/>
              <w:ind w:left="34" w:firstLine="142"/>
              <w:rPr>
                <w:rFonts w:ascii="Times New Roman" w:hAnsi="Times New Roman"/>
                <w:sz w:val="20"/>
                <w:szCs w:val="20"/>
              </w:rPr>
            </w:pPr>
            <w:r w:rsidRPr="0032224D">
              <w:rPr>
                <w:rStyle w:val="29pt"/>
                <w:rFonts w:ascii="Times New Roman" w:hAnsi="Times New Roman" w:cs="Times New Roman"/>
                <w:color w:val="auto"/>
                <w:sz w:val="20"/>
                <w:szCs w:val="20"/>
              </w:rPr>
              <w:t>мультимедийные средства (электронные приложения к учебникам, аудиозаписи, видеофильмы, электронные медиалекции, тренажеры, и др.)</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5</w:t>
            </w:r>
          </w:p>
        </w:tc>
        <w:tc>
          <w:tcPr>
            <w:tcW w:w="4400" w:type="dxa"/>
            <w:vAlign w:val="bottom"/>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Информационно-образовательные ресурсы Интернета (обеспечен доступ для всех участников образователь</w:t>
            </w:r>
            <w:r w:rsidRPr="0032224D">
              <w:rPr>
                <w:rStyle w:val="29pt"/>
                <w:rFonts w:ascii="Times New Roman" w:hAnsi="Times New Roman" w:cs="Times New Roman"/>
                <w:color w:val="auto"/>
                <w:sz w:val="20"/>
                <w:szCs w:val="20"/>
              </w:rPr>
              <w:softHyphen/>
              <w:t>ного процесса)</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6</w:t>
            </w:r>
          </w:p>
        </w:tc>
        <w:tc>
          <w:tcPr>
            <w:tcW w:w="4400" w:type="dxa"/>
            <w:vAlign w:val="center"/>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Информационно-телекоммуникационная инфраструктура</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7</w:t>
            </w:r>
          </w:p>
        </w:tc>
        <w:tc>
          <w:tcPr>
            <w:tcW w:w="4400" w:type="dxa"/>
            <w:vAlign w:val="bottom"/>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Технические средства, обеспечивающие функционирование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8</w:t>
            </w:r>
          </w:p>
        </w:tc>
        <w:tc>
          <w:tcPr>
            <w:tcW w:w="4400" w:type="dxa"/>
            <w:vAlign w:val="center"/>
          </w:tcPr>
          <w:p w:rsidR="007E408C" w:rsidRPr="0032224D" w:rsidRDefault="007E408C" w:rsidP="00630C31">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Программные инструменты, обеспечивающие функционирование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r w:rsidR="007E408C" w:rsidRPr="0032224D" w:rsidTr="00D767AF">
        <w:trPr>
          <w:trHeight w:val="225"/>
        </w:trPr>
        <w:tc>
          <w:tcPr>
            <w:tcW w:w="610" w:type="dxa"/>
          </w:tcPr>
          <w:p w:rsidR="007E408C" w:rsidRPr="0032224D" w:rsidRDefault="007E408C" w:rsidP="00D767AF">
            <w:pPr>
              <w:spacing w:after="0" w:line="240" w:lineRule="auto"/>
              <w:ind w:left="-99"/>
              <w:jc w:val="center"/>
              <w:rPr>
                <w:rFonts w:ascii="Times New Roman" w:hAnsi="Times New Roman"/>
                <w:sz w:val="20"/>
                <w:szCs w:val="20"/>
              </w:rPr>
            </w:pPr>
            <w:r w:rsidRPr="0032224D">
              <w:rPr>
                <w:rFonts w:ascii="Times New Roman" w:hAnsi="Times New Roman"/>
                <w:sz w:val="20"/>
                <w:szCs w:val="20"/>
              </w:rPr>
              <w:t>9</w:t>
            </w:r>
          </w:p>
        </w:tc>
        <w:tc>
          <w:tcPr>
            <w:tcW w:w="4400" w:type="dxa"/>
            <w:vAlign w:val="center"/>
          </w:tcPr>
          <w:p w:rsidR="007E408C" w:rsidRPr="0032224D" w:rsidRDefault="007E408C" w:rsidP="00D767AF">
            <w:pPr>
              <w:spacing w:after="0" w:line="240" w:lineRule="auto"/>
              <w:rPr>
                <w:rFonts w:ascii="Times New Roman" w:hAnsi="Times New Roman"/>
                <w:sz w:val="20"/>
                <w:szCs w:val="20"/>
              </w:rPr>
            </w:pPr>
            <w:r w:rsidRPr="0032224D">
              <w:rPr>
                <w:rStyle w:val="29pt"/>
                <w:rFonts w:ascii="Times New Roman" w:hAnsi="Times New Roman" w:cs="Times New Roman"/>
                <w:color w:val="auto"/>
                <w:sz w:val="20"/>
                <w:szCs w:val="20"/>
              </w:rPr>
              <w:t>Служба технической поддержки функционирования информационно-образовательной среды</w:t>
            </w:r>
          </w:p>
        </w:tc>
        <w:tc>
          <w:tcPr>
            <w:tcW w:w="1837" w:type="dxa"/>
          </w:tcPr>
          <w:p w:rsidR="007E408C" w:rsidRPr="0032224D" w:rsidRDefault="007E408C" w:rsidP="00A22B29">
            <w:pPr>
              <w:jc w:val="center"/>
            </w:pPr>
            <w:r w:rsidRPr="0032224D">
              <w:rPr>
                <w:rFonts w:ascii="Times New Roman" w:hAnsi="Times New Roman"/>
                <w:sz w:val="20"/>
                <w:szCs w:val="20"/>
              </w:rPr>
              <w:t>имеются</w:t>
            </w:r>
          </w:p>
        </w:tc>
        <w:tc>
          <w:tcPr>
            <w:tcW w:w="2558" w:type="dxa"/>
          </w:tcPr>
          <w:p w:rsidR="007E408C" w:rsidRPr="0032224D" w:rsidRDefault="007E408C" w:rsidP="00D767AF">
            <w:pPr>
              <w:spacing w:after="0" w:line="240" w:lineRule="auto"/>
              <w:ind w:left="-99"/>
              <w:jc w:val="both"/>
              <w:rPr>
                <w:rFonts w:ascii="Times New Roman" w:hAnsi="Times New Roman"/>
                <w:sz w:val="20"/>
                <w:szCs w:val="20"/>
              </w:rPr>
            </w:pP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Материально-технические условия реализации основной образовательной программы основного общего образования</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7E408C" w:rsidRPr="0032224D" w:rsidRDefault="007E408C" w:rsidP="0028192D">
      <w:pPr>
        <w:pStyle w:val="ListParagraph"/>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7E408C" w:rsidRPr="0032224D" w:rsidRDefault="007E408C" w:rsidP="0028192D">
      <w:pPr>
        <w:pStyle w:val="ListParagraph"/>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безопасность и комфортность организации учебного процесса;</w:t>
      </w:r>
    </w:p>
    <w:p w:rsidR="007E408C" w:rsidRPr="0032224D" w:rsidRDefault="007E408C" w:rsidP="0028192D">
      <w:pPr>
        <w:pStyle w:val="ListParagraph"/>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E408C" w:rsidRPr="0032224D" w:rsidRDefault="007E408C" w:rsidP="0028192D">
      <w:pPr>
        <w:pStyle w:val="ListParagraph"/>
        <w:numPr>
          <w:ilvl w:val="0"/>
          <w:numId w:val="6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МБОУ «СОШ №30».</w:t>
      </w:r>
    </w:p>
    <w:p w:rsidR="007E408C" w:rsidRPr="0032224D" w:rsidRDefault="007E408C" w:rsidP="00D767AF">
      <w:pPr>
        <w:spacing w:after="0" w:line="240" w:lineRule="auto"/>
        <w:ind w:firstLine="426"/>
        <w:jc w:val="both"/>
        <w:rPr>
          <w:rFonts w:ascii="Times New Roman" w:hAnsi="Times New Roman"/>
          <w:sz w:val="24"/>
          <w:szCs w:val="24"/>
        </w:rPr>
      </w:pPr>
      <w:r w:rsidRPr="0032224D">
        <w:rPr>
          <w:rFonts w:ascii="Times New Roman" w:hAnsi="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E408C" w:rsidRPr="0032224D" w:rsidRDefault="007E408C" w:rsidP="0028192D">
      <w:pPr>
        <w:pStyle w:val="ListParagraph"/>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E408C" w:rsidRPr="0032224D" w:rsidRDefault="007E408C" w:rsidP="0028192D">
      <w:pPr>
        <w:pStyle w:val="ListParagraph"/>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E408C" w:rsidRPr="0032224D" w:rsidRDefault="007E408C" w:rsidP="0028192D">
      <w:pPr>
        <w:pStyle w:val="ListParagraph"/>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E408C" w:rsidRPr="0032224D" w:rsidRDefault="007E408C" w:rsidP="0028192D">
      <w:pPr>
        <w:pStyle w:val="ListParagraph"/>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E408C" w:rsidRPr="0032224D" w:rsidRDefault="007E408C" w:rsidP="0028192D">
      <w:pPr>
        <w:pStyle w:val="ListParagraph"/>
        <w:numPr>
          <w:ilvl w:val="0"/>
          <w:numId w:val="6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аналогичные перечни, утвержденные региональными нормативными актами и локальными актами МБОУ «СОШ №30», разработанные с учетом особенностей реализации основной образовательной программы в МБОУ «СОШ №30».</w:t>
      </w:r>
    </w:p>
    <w:p w:rsidR="007E408C" w:rsidRPr="0032224D" w:rsidRDefault="007E408C" w:rsidP="00D767AF">
      <w:pPr>
        <w:spacing w:after="0" w:line="240" w:lineRule="auto"/>
        <w:ind w:firstLine="426"/>
        <w:jc w:val="both"/>
        <w:rPr>
          <w:rFonts w:ascii="Times New Roman" w:hAnsi="Times New Roman"/>
          <w:sz w:val="24"/>
          <w:szCs w:val="24"/>
        </w:rPr>
      </w:pPr>
      <w:r w:rsidRPr="0032224D">
        <w:rPr>
          <w:rFonts w:ascii="Times New Roman" w:hAnsi="Times New Roman"/>
          <w:sz w:val="24"/>
          <w:szCs w:val="24"/>
        </w:rPr>
        <w:t>В зональную структуру МБОУ «СОШ №30» включены:</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участки (территории) с целесообразным набором оснащенных зон;</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входная зона;</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учебные кабинеты, мастерские, студии для организации учебного процесса;</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лаборантские помещения;</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библиотека с рабочими зонами: книгохранилищем, медиатекой, читальным залом;</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актовый зал;</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спортивные сооружения (зал, стадион, спортивная площадка);</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пищевой блок;</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административные помещения;</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гардеробы;</w:t>
      </w:r>
    </w:p>
    <w:p w:rsidR="007E408C" w:rsidRPr="0032224D" w:rsidRDefault="007E408C" w:rsidP="0028192D">
      <w:pPr>
        <w:pStyle w:val="ListParagraph"/>
        <w:numPr>
          <w:ilvl w:val="0"/>
          <w:numId w:val="6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санитарные узлы (туалеты);</w:t>
      </w:r>
    </w:p>
    <w:p w:rsidR="007E408C" w:rsidRPr="0032224D" w:rsidRDefault="007E408C" w:rsidP="0028192D">
      <w:pPr>
        <w:widowControl w:val="0"/>
        <w:numPr>
          <w:ilvl w:val="0"/>
          <w:numId w:val="69"/>
        </w:numPr>
        <w:tabs>
          <w:tab w:val="left" w:pos="227"/>
        </w:tabs>
        <w:spacing w:after="0" w:line="240" w:lineRule="auto"/>
        <w:ind w:left="0" w:firstLine="360"/>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помещения/ место для хранения уборочного инвентаря. </w:t>
      </w:r>
    </w:p>
    <w:p w:rsidR="007E408C" w:rsidRPr="0032224D" w:rsidRDefault="007E408C" w:rsidP="00D767AF">
      <w:pPr>
        <w:widowControl w:val="0"/>
        <w:tabs>
          <w:tab w:val="left" w:pos="227"/>
        </w:tabs>
        <w:spacing w:after="0" w:line="240" w:lineRule="auto"/>
        <w:ind w:left="260"/>
        <w:jc w:val="both"/>
        <w:rPr>
          <w:rFonts w:ascii="Times New Roman" w:hAnsi="Times New Roman"/>
          <w:sz w:val="24"/>
          <w:szCs w:val="24"/>
        </w:rPr>
      </w:pPr>
      <w:r w:rsidRPr="0032224D">
        <w:rPr>
          <w:rStyle w:val="2"/>
          <w:rFonts w:ascii="Times New Roman" w:hAnsi="Times New Roman" w:cs="Times New Roman"/>
          <w:color w:val="auto"/>
          <w:sz w:val="24"/>
          <w:szCs w:val="24"/>
        </w:rPr>
        <w:tab/>
        <w:t>Состав и площади помещений предоставляют условия для:</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
          <w:rFonts w:ascii="Times New Roman" w:hAnsi="Times New Roman" w:cs="Times New Roman"/>
          <w:color w:val="auto"/>
          <w:sz w:val="24"/>
          <w:szCs w:val="24"/>
        </w:rPr>
        <w:t>основного общего образования согласно избранным направ</w:t>
      </w:r>
      <w:r w:rsidRPr="0032224D">
        <w:rPr>
          <w:rStyle w:val="2"/>
          <w:rFonts w:ascii="Times New Roman" w:hAnsi="Times New Roman" w:cs="Times New Roman"/>
          <w:color w:val="auto"/>
          <w:sz w:val="24"/>
          <w:szCs w:val="24"/>
        </w:rPr>
        <w:softHyphen/>
        <w:t>лениям учебного плана в соответствии с ФГОС ООО;</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
          <w:rFonts w:ascii="Times New Roman" w:hAnsi="Times New Roman" w:cs="Times New Roman"/>
          <w:color w:val="auto"/>
          <w:sz w:val="24"/>
          <w:szCs w:val="24"/>
        </w:rPr>
        <w:t>организации режима труда и отдыха участников образова</w:t>
      </w:r>
      <w:r w:rsidRPr="0032224D">
        <w:rPr>
          <w:rStyle w:val="2"/>
          <w:rFonts w:ascii="Times New Roman" w:hAnsi="Times New Roman" w:cs="Times New Roman"/>
          <w:color w:val="auto"/>
          <w:sz w:val="24"/>
          <w:szCs w:val="24"/>
        </w:rPr>
        <w:softHyphen/>
        <w:t>тельного процесса;</w:t>
      </w:r>
    </w:p>
    <w:p w:rsidR="007E408C" w:rsidRPr="0032224D" w:rsidRDefault="007E408C" w:rsidP="0028192D">
      <w:pPr>
        <w:widowControl w:val="0"/>
        <w:numPr>
          <w:ilvl w:val="0"/>
          <w:numId w:val="70"/>
        </w:numPr>
        <w:tabs>
          <w:tab w:val="left" w:pos="0"/>
        </w:tabs>
        <w:spacing w:after="0" w:line="240" w:lineRule="auto"/>
        <w:ind w:firstLine="284"/>
        <w:jc w:val="both"/>
        <w:rPr>
          <w:rFonts w:ascii="Times New Roman" w:hAnsi="Times New Roman"/>
          <w:sz w:val="24"/>
          <w:szCs w:val="24"/>
        </w:rPr>
      </w:pPr>
      <w:r w:rsidRPr="0032224D">
        <w:rPr>
          <w:rStyle w:val="2"/>
          <w:rFonts w:ascii="Times New Roman" w:hAnsi="Times New Roman" w:cs="Times New Roman"/>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2224D">
        <w:rPr>
          <w:rStyle w:val="2"/>
          <w:rFonts w:ascii="Times New Roman" w:hAnsi="Times New Roman" w:cs="Times New Roman"/>
          <w:color w:val="auto"/>
          <w:sz w:val="24"/>
          <w:szCs w:val="24"/>
        </w:rPr>
        <w:softHyphen/>
        <w:t>питательного процесса по данному предмету или циклу учеб</w:t>
      </w:r>
      <w:r w:rsidRPr="0032224D">
        <w:rPr>
          <w:rStyle w:val="2"/>
          <w:rFonts w:ascii="Times New Roman" w:hAnsi="Times New Roman" w:cs="Times New Roman"/>
          <w:color w:val="auto"/>
          <w:sz w:val="24"/>
          <w:szCs w:val="24"/>
        </w:rPr>
        <w:softHyphen/>
        <w:t>ных дисциплин.</w:t>
      </w:r>
    </w:p>
    <w:p w:rsidR="007E408C" w:rsidRPr="0032224D" w:rsidRDefault="007E408C" w:rsidP="00D767AF">
      <w:pPr>
        <w:spacing w:after="0" w:line="240" w:lineRule="auto"/>
        <w:ind w:left="260"/>
        <w:jc w:val="both"/>
        <w:rPr>
          <w:rFonts w:ascii="Times New Roman" w:hAnsi="Times New Roman"/>
          <w:sz w:val="24"/>
          <w:szCs w:val="24"/>
        </w:rPr>
      </w:pPr>
      <w:r w:rsidRPr="0032224D">
        <w:rPr>
          <w:rStyle w:val="2"/>
          <w:rFonts w:ascii="Times New Roman" w:hAnsi="Times New Roman" w:cs="Times New Roman"/>
          <w:color w:val="auto"/>
          <w:sz w:val="24"/>
          <w:szCs w:val="24"/>
        </w:rPr>
        <w:t>В состав учебных кабинетов (мастерских) входят:</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 xml:space="preserve">учебный кабинет русского языка и литературы, родного </w:t>
      </w:r>
      <w:r w:rsidRPr="0032224D">
        <w:rPr>
          <w:rFonts w:ascii="Times New Roman" w:hAnsi="Times New Roman"/>
          <w:sz w:val="24"/>
          <w:szCs w:val="24"/>
          <w:lang w:eastAsia="en-US"/>
        </w:rPr>
        <w:t>языка, родной литературы</w:t>
      </w:r>
      <w:r w:rsidRPr="0032224D">
        <w:rPr>
          <w:rStyle w:val="2"/>
          <w:rFonts w:ascii="Times New Roman" w:hAnsi="Times New Roman" w:cs="Times New Roman"/>
          <w:color w:val="auto"/>
          <w:sz w:val="24"/>
          <w:szCs w:val="24"/>
        </w:rPr>
        <w:t>;</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иностранного языка;</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истории  и обществознания;</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географии;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изобразительного искусства;</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музыки;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физики;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химии;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биологии и экологии;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математики;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информатики;</w:t>
      </w:r>
    </w:p>
    <w:p w:rsidR="007E408C" w:rsidRPr="0032224D" w:rsidRDefault="007E408C" w:rsidP="00527B75">
      <w:pPr>
        <w:pStyle w:val="ListParagraph"/>
        <w:widowControl w:val="0"/>
        <w:numPr>
          <w:ilvl w:val="0"/>
          <w:numId w:val="218"/>
        </w:numPr>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учебный кабинет (мастерская) технологии;</w:t>
      </w:r>
    </w:p>
    <w:p w:rsidR="007E408C" w:rsidRPr="0032224D" w:rsidRDefault="007E408C" w:rsidP="00527B75">
      <w:pPr>
        <w:pStyle w:val="ListParagraph"/>
        <w:widowControl w:val="0"/>
        <w:numPr>
          <w:ilvl w:val="0"/>
          <w:numId w:val="218"/>
        </w:numPr>
        <w:tabs>
          <w:tab w:val="left" w:pos="227"/>
        </w:tabs>
        <w:spacing w:after="0" w:line="240" w:lineRule="auto"/>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 xml:space="preserve">учебный кабинет основ безопасности жизнедеятельности. </w:t>
      </w:r>
    </w:p>
    <w:p w:rsidR="007E408C" w:rsidRPr="0032224D" w:rsidRDefault="007E408C" w:rsidP="00D767AF">
      <w:pPr>
        <w:widowControl w:val="0"/>
        <w:tabs>
          <w:tab w:val="left" w:pos="227"/>
        </w:tabs>
        <w:spacing w:after="0" w:line="240" w:lineRule="auto"/>
        <w:jc w:val="both"/>
        <w:rPr>
          <w:rFonts w:ascii="Times New Roman" w:hAnsi="Times New Roman"/>
          <w:sz w:val="24"/>
          <w:szCs w:val="24"/>
        </w:rPr>
      </w:pPr>
      <w:r w:rsidRPr="0032224D">
        <w:rPr>
          <w:rStyle w:val="2"/>
          <w:rFonts w:ascii="Times New Roman" w:hAnsi="Times New Roman" w:cs="Times New Roman"/>
          <w:color w:val="auto"/>
          <w:sz w:val="24"/>
          <w:szCs w:val="24"/>
        </w:rPr>
        <w:tab/>
      </w:r>
      <w:r w:rsidRPr="0032224D">
        <w:rPr>
          <w:rStyle w:val="2"/>
          <w:rFonts w:ascii="Times New Roman" w:hAnsi="Times New Roman" w:cs="Times New Roman"/>
          <w:color w:val="auto"/>
          <w:sz w:val="24"/>
          <w:szCs w:val="24"/>
        </w:rPr>
        <w:tab/>
      </w:r>
      <w:r w:rsidRPr="0032224D">
        <w:rPr>
          <w:rFonts w:ascii="Times New Roman" w:hAnsi="Times New Roman"/>
          <w:sz w:val="24"/>
          <w:szCs w:val="24"/>
        </w:rPr>
        <w:t>Учебные кабинеты включают следующие зоны:</w:t>
      </w:r>
    </w:p>
    <w:p w:rsidR="007E408C" w:rsidRPr="0032224D" w:rsidRDefault="007E408C" w:rsidP="0028192D">
      <w:pPr>
        <w:pStyle w:val="ListParagraph"/>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рабочее место учителя с пространством для размещения часто используемого оснащения;</w:t>
      </w:r>
    </w:p>
    <w:p w:rsidR="007E408C" w:rsidRPr="0032224D" w:rsidRDefault="007E408C" w:rsidP="0028192D">
      <w:pPr>
        <w:pStyle w:val="ListParagraph"/>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рабочую зону учащихся с местом для размещения личных вещей;</w:t>
      </w:r>
    </w:p>
    <w:p w:rsidR="007E408C" w:rsidRPr="0032224D" w:rsidRDefault="007E408C" w:rsidP="0028192D">
      <w:pPr>
        <w:pStyle w:val="ListParagraph"/>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пространство для размещения и хранения учебного оборудования;</w:t>
      </w:r>
    </w:p>
    <w:p w:rsidR="007E408C" w:rsidRPr="0032224D" w:rsidRDefault="007E408C" w:rsidP="0028192D">
      <w:pPr>
        <w:pStyle w:val="ListParagraph"/>
        <w:numPr>
          <w:ilvl w:val="0"/>
          <w:numId w:val="71"/>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демонстрационную зону.</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Компонентами оснащения учебного кабинета являются:</w:t>
      </w:r>
    </w:p>
    <w:p w:rsidR="007E408C" w:rsidRPr="0032224D" w:rsidRDefault="007E408C" w:rsidP="0028192D">
      <w:pPr>
        <w:pStyle w:val="ListParagraph"/>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школьная мебель;</w:t>
      </w:r>
    </w:p>
    <w:p w:rsidR="007E408C" w:rsidRPr="0032224D" w:rsidRDefault="007E408C" w:rsidP="0028192D">
      <w:pPr>
        <w:pStyle w:val="ListParagraph"/>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технические средства;</w:t>
      </w:r>
    </w:p>
    <w:p w:rsidR="007E408C" w:rsidRPr="0032224D" w:rsidRDefault="007E408C" w:rsidP="0028192D">
      <w:pPr>
        <w:pStyle w:val="ListParagraph"/>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лабораторно-технологическое оборудование;</w:t>
      </w:r>
    </w:p>
    <w:p w:rsidR="007E408C" w:rsidRPr="0032224D" w:rsidRDefault="007E408C" w:rsidP="0028192D">
      <w:pPr>
        <w:pStyle w:val="ListParagraph"/>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фонд дополнительной литературы;</w:t>
      </w:r>
    </w:p>
    <w:p w:rsidR="007E408C" w:rsidRPr="0032224D" w:rsidRDefault="007E408C" w:rsidP="0028192D">
      <w:pPr>
        <w:pStyle w:val="ListParagraph"/>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учебно-наглядные пособия;</w:t>
      </w:r>
    </w:p>
    <w:p w:rsidR="007E408C" w:rsidRPr="0032224D" w:rsidRDefault="007E408C" w:rsidP="0028192D">
      <w:pPr>
        <w:pStyle w:val="ListParagraph"/>
        <w:numPr>
          <w:ilvl w:val="0"/>
          <w:numId w:val="72"/>
        </w:numPr>
        <w:spacing w:after="0" w:line="240" w:lineRule="auto"/>
        <w:jc w:val="both"/>
        <w:rPr>
          <w:rFonts w:ascii="Times New Roman" w:hAnsi="Times New Roman"/>
          <w:sz w:val="24"/>
          <w:szCs w:val="24"/>
        </w:rPr>
      </w:pPr>
      <w:r w:rsidRPr="0032224D">
        <w:rPr>
          <w:rFonts w:ascii="Times New Roman" w:hAnsi="Times New Roman"/>
          <w:sz w:val="24"/>
          <w:szCs w:val="24"/>
        </w:rPr>
        <w:t>учебно-методические материалы.</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Состояние оснащения учебных кабинетов соответствуют принятым стандартам.</w:t>
      </w:r>
    </w:p>
    <w:p w:rsidR="007E408C" w:rsidRPr="0032224D" w:rsidRDefault="007E408C" w:rsidP="00D767AF">
      <w:pPr>
        <w:spacing w:after="0" w:line="240" w:lineRule="auto"/>
        <w:ind w:firstLine="708"/>
        <w:jc w:val="both"/>
        <w:rPr>
          <w:rFonts w:ascii="Times New Roman" w:hAnsi="Times New Roman"/>
          <w:sz w:val="24"/>
          <w:szCs w:val="24"/>
        </w:rPr>
      </w:pPr>
      <w:r w:rsidRPr="0032224D">
        <w:rPr>
          <w:rStyle w:val="2"/>
          <w:rFonts w:ascii="Times New Roman" w:hAnsi="Times New Roman" w:cs="Times New Roman"/>
          <w:color w:val="auto"/>
          <w:sz w:val="24"/>
          <w:szCs w:val="24"/>
        </w:rPr>
        <w:t>Спортивный зал, включая помещение для хранения спортив</w:t>
      </w:r>
      <w:r w:rsidRPr="0032224D">
        <w:rPr>
          <w:rStyle w:val="2"/>
          <w:rFonts w:ascii="Times New Roman" w:hAnsi="Times New Roman" w:cs="Times New Roman"/>
          <w:color w:val="auto"/>
          <w:sz w:val="24"/>
          <w:szCs w:val="24"/>
        </w:rPr>
        <w:softHyphen/>
        <w:t>ного инвентаря, в соответствии с рабочей программой, утверж</w:t>
      </w:r>
      <w:r w:rsidRPr="0032224D">
        <w:rPr>
          <w:rStyle w:val="2"/>
          <w:rFonts w:ascii="Times New Roman" w:hAnsi="Times New Roman" w:cs="Times New Roman"/>
          <w:color w:val="auto"/>
          <w:sz w:val="24"/>
          <w:szCs w:val="24"/>
        </w:rPr>
        <w:softHyphen/>
        <w:t xml:space="preserve">денной </w:t>
      </w:r>
      <w:r w:rsidRPr="0032224D">
        <w:rPr>
          <w:rFonts w:ascii="Times New Roman" w:hAnsi="Times New Roman"/>
          <w:sz w:val="24"/>
          <w:szCs w:val="24"/>
        </w:rPr>
        <w:t>МБОУ «СОШ №30»</w:t>
      </w:r>
      <w:r w:rsidRPr="0032224D">
        <w:rPr>
          <w:rStyle w:val="2"/>
          <w:rFonts w:ascii="Times New Roman" w:hAnsi="Times New Roman" w:cs="Times New Roman"/>
          <w:color w:val="auto"/>
          <w:sz w:val="24"/>
          <w:szCs w:val="24"/>
        </w:rPr>
        <w:t>, оснащается:</w:t>
      </w:r>
    </w:p>
    <w:p w:rsidR="007E408C" w:rsidRPr="0032224D" w:rsidRDefault="007E408C" w:rsidP="0028192D">
      <w:pPr>
        <w:pStyle w:val="ListParagraph"/>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
          <w:rFonts w:ascii="Times New Roman" w:hAnsi="Times New Roman" w:cs="Times New Roman"/>
          <w:color w:val="auto"/>
          <w:sz w:val="24"/>
          <w:szCs w:val="24"/>
        </w:rPr>
        <w:t>инвентарем и оборудованием для проведения занятий по фи</w:t>
      </w:r>
      <w:r w:rsidRPr="0032224D">
        <w:rPr>
          <w:rStyle w:val="2"/>
          <w:rFonts w:ascii="Times New Roman" w:hAnsi="Times New Roman" w:cs="Times New Roman"/>
          <w:color w:val="auto"/>
          <w:sz w:val="24"/>
          <w:szCs w:val="24"/>
        </w:rPr>
        <w:softHyphen/>
        <w:t>зической культуре и спортивным играм;</w:t>
      </w:r>
    </w:p>
    <w:p w:rsidR="007E408C" w:rsidRPr="0032224D" w:rsidRDefault="007E408C" w:rsidP="0028192D">
      <w:pPr>
        <w:pStyle w:val="ListParagraph"/>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
          <w:rFonts w:ascii="Times New Roman" w:hAnsi="Times New Roman" w:cs="Times New Roman"/>
          <w:color w:val="auto"/>
          <w:sz w:val="24"/>
          <w:szCs w:val="24"/>
        </w:rPr>
        <w:t>стеллажами для спортивного инвентаря;</w:t>
      </w:r>
    </w:p>
    <w:p w:rsidR="007E408C" w:rsidRPr="0032224D" w:rsidRDefault="007E408C" w:rsidP="0028192D">
      <w:pPr>
        <w:pStyle w:val="ListParagraph"/>
        <w:widowControl w:val="0"/>
        <w:numPr>
          <w:ilvl w:val="0"/>
          <w:numId w:val="73"/>
        </w:numPr>
        <w:tabs>
          <w:tab w:val="left" w:pos="229"/>
        </w:tabs>
        <w:spacing w:after="0" w:line="240" w:lineRule="auto"/>
        <w:ind w:left="0" w:firstLine="284"/>
        <w:jc w:val="both"/>
        <w:rPr>
          <w:rFonts w:ascii="Times New Roman" w:hAnsi="Times New Roman"/>
          <w:sz w:val="24"/>
          <w:szCs w:val="24"/>
        </w:rPr>
      </w:pPr>
      <w:r w:rsidRPr="0032224D">
        <w:rPr>
          <w:rStyle w:val="2"/>
          <w:rFonts w:ascii="Times New Roman" w:hAnsi="Times New Roman" w:cs="Times New Roman"/>
          <w:color w:val="auto"/>
          <w:sz w:val="24"/>
          <w:szCs w:val="24"/>
        </w:rPr>
        <w:t>комплектом скамеек.</w:t>
      </w:r>
    </w:p>
    <w:p w:rsidR="007E408C" w:rsidRPr="0032224D" w:rsidRDefault="007E408C" w:rsidP="00D767AF">
      <w:pPr>
        <w:spacing w:after="0" w:line="240" w:lineRule="auto"/>
        <w:ind w:firstLine="260"/>
        <w:jc w:val="both"/>
        <w:rPr>
          <w:rFonts w:ascii="Times New Roman" w:hAnsi="Times New Roman"/>
          <w:sz w:val="24"/>
          <w:szCs w:val="24"/>
        </w:rPr>
      </w:pPr>
      <w:r w:rsidRPr="0032224D">
        <w:rPr>
          <w:rStyle w:val="2"/>
          <w:rFonts w:ascii="Times New Roman" w:hAnsi="Times New Roman" w:cs="Times New Roman"/>
          <w:color w:val="auto"/>
          <w:sz w:val="24"/>
          <w:szCs w:val="24"/>
        </w:rPr>
        <w:t>Библиотека (информационно-библиотечный центр) включает:</w:t>
      </w:r>
    </w:p>
    <w:p w:rsidR="007E408C" w:rsidRPr="0032224D" w:rsidRDefault="007E408C" w:rsidP="00527B75">
      <w:pPr>
        <w:pStyle w:val="ListParagraph"/>
        <w:numPr>
          <w:ilvl w:val="0"/>
          <w:numId w:val="219"/>
        </w:numPr>
        <w:spacing w:after="0" w:line="240" w:lineRule="auto"/>
        <w:ind w:left="567"/>
        <w:jc w:val="both"/>
        <w:rPr>
          <w:rFonts w:ascii="Times New Roman" w:hAnsi="Times New Roman"/>
          <w:sz w:val="24"/>
          <w:szCs w:val="24"/>
        </w:rPr>
      </w:pPr>
      <w:r w:rsidRPr="0032224D">
        <w:rPr>
          <w:rStyle w:val="2"/>
          <w:rFonts w:ascii="Times New Roman" w:hAnsi="Times New Roman" w:cs="Times New Roman"/>
          <w:color w:val="auto"/>
          <w:sz w:val="24"/>
          <w:szCs w:val="24"/>
        </w:rPr>
        <w:t>стол библиотекаря, кресло библиотекаря;</w:t>
      </w:r>
    </w:p>
    <w:p w:rsidR="007E408C" w:rsidRPr="0032224D" w:rsidRDefault="007E408C" w:rsidP="0028192D">
      <w:pPr>
        <w:pStyle w:val="ListParagraph"/>
        <w:numPr>
          <w:ilvl w:val="0"/>
          <w:numId w:val="74"/>
        </w:numPr>
        <w:spacing w:after="0" w:line="240" w:lineRule="auto"/>
        <w:ind w:left="0" w:firstLine="284"/>
        <w:jc w:val="both"/>
        <w:rPr>
          <w:rStyle w:val="2"/>
          <w:rFonts w:ascii="Times New Roman" w:hAnsi="Times New Roman" w:cs="Times New Roman"/>
          <w:color w:val="auto"/>
          <w:sz w:val="24"/>
          <w:szCs w:val="24"/>
        </w:rPr>
      </w:pPr>
      <w:r w:rsidRPr="0032224D">
        <w:rPr>
          <w:rStyle w:val="2"/>
          <w:rFonts w:ascii="Times New Roman" w:hAnsi="Times New Roman" w:cs="Times New Roman"/>
          <w:color w:val="auto"/>
          <w:sz w:val="24"/>
          <w:szCs w:val="24"/>
        </w:rPr>
        <w:t>стеллажи библиотечные для хранения и демонстрации пе</w:t>
      </w:r>
      <w:r w:rsidRPr="0032224D">
        <w:rPr>
          <w:rStyle w:val="2"/>
          <w:rFonts w:ascii="Times New Roman" w:hAnsi="Times New Roman" w:cs="Times New Roman"/>
          <w:color w:val="auto"/>
          <w:sz w:val="24"/>
          <w:szCs w:val="24"/>
        </w:rPr>
        <w:softHyphen/>
        <w:t>чатных и медиапособий, художественной литературы;</w:t>
      </w:r>
    </w:p>
    <w:p w:rsidR="007E408C" w:rsidRPr="0032224D" w:rsidRDefault="007E408C" w:rsidP="0028192D">
      <w:pPr>
        <w:widowControl w:val="0"/>
        <w:numPr>
          <w:ilvl w:val="0"/>
          <w:numId w:val="74"/>
        </w:numPr>
        <w:tabs>
          <w:tab w:val="left" w:pos="229"/>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стол для выдачи учебных изданий;</w:t>
      </w:r>
    </w:p>
    <w:p w:rsidR="007E408C" w:rsidRPr="0032224D" w:rsidRDefault="007E408C" w:rsidP="0028192D">
      <w:pPr>
        <w:pStyle w:val="ListParagraph"/>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шкаф для читательских формуляров;</w:t>
      </w:r>
    </w:p>
    <w:p w:rsidR="007E408C" w:rsidRPr="0032224D" w:rsidRDefault="007E408C" w:rsidP="0028192D">
      <w:pPr>
        <w:pStyle w:val="ListParagraph"/>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картотеку;</w:t>
      </w:r>
    </w:p>
    <w:p w:rsidR="007E408C" w:rsidRPr="0032224D" w:rsidRDefault="007E408C" w:rsidP="0028192D">
      <w:pPr>
        <w:pStyle w:val="ListParagraph"/>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столы ученические (для читального зала, в том числе модульные, компьютерные);</w:t>
      </w:r>
    </w:p>
    <w:p w:rsidR="007E408C" w:rsidRPr="0032224D" w:rsidRDefault="007E408C" w:rsidP="0028192D">
      <w:pPr>
        <w:pStyle w:val="ListParagraph"/>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стулья ученические, регулируемые по высоте;</w:t>
      </w:r>
    </w:p>
    <w:p w:rsidR="007E408C" w:rsidRPr="0032224D" w:rsidRDefault="007E408C" w:rsidP="0028192D">
      <w:pPr>
        <w:pStyle w:val="ListParagraph"/>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кресла для чтения;</w:t>
      </w:r>
    </w:p>
    <w:p w:rsidR="007E408C" w:rsidRPr="0032224D" w:rsidRDefault="007E408C" w:rsidP="0028192D">
      <w:pPr>
        <w:pStyle w:val="ListParagraph"/>
        <w:numPr>
          <w:ilvl w:val="0"/>
          <w:numId w:val="7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E408C" w:rsidRPr="0032224D" w:rsidRDefault="007E408C"/>
    <w:sectPr w:rsidR="007E408C" w:rsidRPr="0032224D" w:rsidSect="002906F0">
      <w:footerReference w:type="default" r:id="rId80"/>
      <w:pgSz w:w="11906" w:h="16838"/>
      <w:pgMar w:top="1134" w:right="991"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08C" w:rsidRDefault="007E408C" w:rsidP="00CD0320">
      <w:pPr>
        <w:spacing w:after="0" w:line="240" w:lineRule="auto"/>
      </w:pPr>
      <w:r>
        <w:separator/>
      </w:r>
    </w:p>
  </w:endnote>
  <w:endnote w:type="continuationSeparator" w:id="0">
    <w:p w:rsidR="007E408C" w:rsidRDefault="007E408C" w:rsidP="00CD0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T Astra Serif">
    <w:altName w:val="Times New Roman"/>
    <w:panose1 w:val="02020603050405020304"/>
    <w:charset w:val="00"/>
    <w:family w:val="roman"/>
    <w:notTrueType/>
    <w:pitch w:val="default"/>
    <w:sig w:usb0="00000003" w:usb1="00000000" w:usb2="00000000" w:usb3="00000000" w:csb0="00000001" w:csb1="00000000"/>
  </w:font>
  <w:font w:name="Noto Sans Devanagari">
    <w:altName w:val="Times New Roman"/>
    <w:panose1 w:val="020B0604020202020204"/>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Lohit Hindi">
    <w:altName w:val="Times New Roman"/>
    <w:panose1 w:val="02020603050405020304"/>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sig w:usb0="00000003" w:usb1="00000000" w:usb2="00000000" w:usb3="00000000" w:csb0="00000001" w:csb1="00000000"/>
  </w:font>
  <w:font w:name="Liberation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Ц"/>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8C" w:rsidRDefault="007E408C">
    <w:pPr>
      <w:pStyle w:val="Footer"/>
      <w:jc w:val="right"/>
    </w:pPr>
    <w:fldSimple w:instr=" PAGE   \* MERGEFORMAT ">
      <w:r>
        <w:rPr>
          <w:noProof/>
        </w:rPr>
        <w:t>628</w:t>
      </w:r>
    </w:fldSimple>
  </w:p>
  <w:p w:rsidR="007E408C" w:rsidRDefault="007E40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08C" w:rsidRDefault="007E408C" w:rsidP="00CD0320">
      <w:pPr>
        <w:spacing w:after="0" w:line="240" w:lineRule="auto"/>
      </w:pPr>
      <w:r>
        <w:separator/>
      </w:r>
    </w:p>
  </w:footnote>
  <w:footnote w:type="continuationSeparator" w:id="0">
    <w:p w:rsidR="007E408C" w:rsidRDefault="007E408C" w:rsidP="00CD03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21D"/>
    <w:multiLevelType w:val="hybridMultilevel"/>
    <w:tmpl w:val="1C0C4B4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47A72"/>
    <w:multiLevelType w:val="hybridMultilevel"/>
    <w:tmpl w:val="8A6AAAE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6B0752"/>
    <w:multiLevelType w:val="hybridMultilevel"/>
    <w:tmpl w:val="119AB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17F14D1"/>
    <w:multiLevelType w:val="hybridMultilevel"/>
    <w:tmpl w:val="83EEB0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9142B"/>
    <w:multiLevelType w:val="hybridMultilevel"/>
    <w:tmpl w:val="CC02DD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9F35F1"/>
    <w:multiLevelType w:val="hybridMultilevel"/>
    <w:tmpl w:val="47B418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A81EB6"/>
    <w:multiLevelType w:val="multilevel"/>
    <w:tmpl w:val="AAC0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40551C4"/>
    <w:multiLevelType w:val="hybridMultilevel"/>
    <w:tmpl w:val="948A139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43F121F"/>
    <w:multiLevelType w:val="hybridMultilevel"/>
    <w:tmpl w:val="B0B0E3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5263C7F"/>
    <w:multiLevelType w:val="hybridMultilevel"/>
    <w:tmpl w:val="3F146D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485355"/>
    <w:multiLevelType w:val="hybridMultilevel"/>
    <w:tmpl w:val="50BA83D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6DC611D"/>
    <w:multiLevelType w:val="hybridMultilevel"/>
    <w:tmpl w:val="D20EEC5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7155774"/>
    <w:multiLevelType w:val="hybridMultilevel"/>
    <w:tmpl w:val="9C94553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311FE0"/>
    <w:multiLevelType w:val="hybridMultilevel"/>
    <w:tmpl w:val="327886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B4FE7"/>
    <w:multiLevelType w:val="hybridMultilevel"/>
    <w:tmpl w:val="26B8E88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7F50085"/>
    <w:multiLevelType w:val="hybridMultilevel"/>
    <w:tmpl w:val="5CD60AD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29452B"/>
    <w:multiLevelType w:val="hybridMultilevel"/>
    <w:tmpl w:val="8B1C5C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83764AA"/>
    <w:multiLevelType w:val="hybridMultilevel"/>
    <w:tmpl w:val="18C45F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8AC71A9"/>
    <w:multiLevelType w:val="hybridMultilevel"/>
    <w:tmpl w:val="6D6C428A"/>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F13331"/>
    <w:multiLevelType w:val="hybridMultilevel"/>
    <w:tmpl w:val="4FA60F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09A82BD0"/>
    <w:multiLevelType w:val="hybridMultilevel"/>
    <w:tmpl w:val="124645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9F705E8"/>
    <w:multiLevelType w:val="hybridMultilevel"/>
    <w:tmpl w:val="9506A7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BA43F3F"/>
    <w:multiLevelType w:val="hybridMultilevel"/>
    <w:tmpl w:val="24B4629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C0F3D0C"/>
    <w:multiLevelType w:val="hybridMultilevel"/>
    <w:tmpl w:val="BD12DE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D3F6711"/>
    <w:multiLevelType w:val="hybridMultilevel"/>
    <w:tmpl w:val="69600D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D547DE"/>
    <w:multiLevelType w:val="multilevel"/>
    <w:tmpl w:val="9774E48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F7F1C41"/>
    <w:multiLevelType w:val="multilevel"/>
    <w:tmpl w:val="484C0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F9E4899"/>
    <w:multiLevelType w:val="hybridMultilevel"/>
    <w:tmpl w:val="AD621AC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FD34CE4"/>
    <w:multiLevelType w:val="hybridMultilevel"/>
    <w:tmpl w:val="05E682B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083193B"/>
    <w:multiLevelType w:val="hybridMultilevel"/>
    <w:tmpl w:val="4A8EB7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11B6578"/>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11226744"/>
    <w:multiLevelType w:val="hybridMultilevel"/>
    <w:tmpl w:val="EFA88B62"/>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273991"/>
    <w:multiLevelType w:val="hybridMultilevel"/>
    <w:tmpl w:val="7BBC7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1CB3930"/>
    <w:multiLevelType w:val="hybridMultilevel"/>
    <w:tmpl w:val="48FEC7B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A7238"/>
    <w:multiLevelType w:val="hybridMultilevel"/>
    <w:tmpl w:val="3E5E2CE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23A6C89"/>
    <w:multiLevelType w:val="hybridMultilevel"/>
    <w:tmpl w:val="3BE8AD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124C2325"/>
    <w:multiLevelType w:val="hybridMultilevel"/>
    <w:tmpl w:val="FD1244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60048B"/>
    <w:multiLevelType w:val="hybridMultilevel"/>
    <w:tmpl w:val="112ACA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13E85DDC"/>
    <w:multiLevelType w:val="multilevel"/>
    <w:tmpl w:val="F31ADE90"/>
    <w:lvl w:ilvl="0">
      <w:start w:val="1"/>
      <w:numFmt w:val="decimal"/>
      <w:lvlText w:val="%1."/>
      <w:lvlJc w:val="left"/>
      <w:pPr>
        <w:ind w:left="720" w:hanging="360"/>
      </w:pPr>
      <w:rPr>
        <w:rFonts w:cs="Times New Roman"/>
      </w:rPr>
    </w:lvl>
    <w:lvl w:ilvl="1">
      <w:start w:val="1"/>
      <w:numFmt w:val="decimal"/>
      <w:isLgl/>
      <w:lvlText w:val="%1.%2"/>
      <w:lvlJc w:val="left"/>
      <w:pPr>
        <w:ind w:left="1020" w:hanging="660"/>
      </w:pPr>
      <w:rPr>
        <w:rFonts w:cs="Times New Roman"/>
      </w:rPr>
    </w:lvl>
    <w:lvl w:ilvl="2">
      <w:start w:val="17"/>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9">
    <w:nsid w:val="14553F6B"/>
    <w:multiLevelType w:val="hybridMultilevel"/>
    <w:tmpl w:val="6A9EB0F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462259F"/>
    <w:multiLevelType w:val="hybridMultilevel"/>
    <w:tmpl w:val="FB4C2B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49C69C9"/>
    <w:multiLevelType w:val="hybridMultilevel"/>
    <w:tmpl w:val="051A260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14A235ED"/>
    <w:multiLevelType w:val="hybridMultilevel"/>
    <w:tmpl w:val="F8FEB8D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4B21321"/>
    <w:multiLevelType w:val="hybridMultilevel"/>
    <w:tmpl w:val="284E7F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14F24DC4"/>
    <w:multiLevelType w:val="hybridMultilevel"/>
    <w:tmpl w:val="E71806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5C606A5"/>
    <w:multiLevelType w:val="hybridMultilevel"/>
    <w:tmpl w:val="EEC6DBB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5CD091E"/>
    <w:multiLevelType w:val="hybridMultilevel"/>
    <w:tmpl w:val="E61424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6E80114"/>
    <w:multiLevelType w:val="hybridMultilevel"/>
    <w:tmpl w:val="1352935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524B27"/>
    <w:multiLevelType w:val="hybridMultilevel"/>
    <w:tmpl w:val="A31CE0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7972365"/>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18D731BA"/>
    <w:multiLevelType w:val="hybridMultilevel"/>
    <w:tmpl w:val="D912FEC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A505B5"/>
    <w:multiLevelType w:val="hybridMultilevel"/>
    <w:tmpl w:val="3154BD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9E802B2"/>
    <w:multiLevelType w:val="hybridMultilevel"/>
    <w:tmpl w:val="513264A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060D17"/>
    <w:multiLevelType w:val="hybridMultilevel"/>
    <w:tmpl w:val="D5C6A3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246EDF"/>
    <w:multiLevelType w:val="hybridMultilevel"/>
    <w:tmpl w:val="37E4B4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1B5E2600"/>
    <w:multiLevelType w:val="hybridMultilevel"/>
    <w:tmpl w:val="B0CCFD02"/>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7217F6"/>
    <w:multiLevelType w:val="multilevel"/>
    <w:tmpl w:val="D1F8ACB2"/>
    <w:lvl w:ilvl="0">
      <w:start w:val="1"/>
      <w:numFmt w:val="decimal"/>
      <w:lvlText w:val="%1."/>
      <w:lvlJc w:val="left"/>
      <w:rPr>
        <w:rFonts w:ascii="Tahoma" w:eastAsia="Times New Roman" w:hAnsi="Tahoma" w:cs="Tahoma"/>
        <w:b/>
        <w:bCs/>
        <w:i w:val="0"/>
        <w:iCs w:val="0"/>
        <w:smallCaps w:val="0"/>
        <w:strike w:val="0"/>
        <w:color w:val="000000"/>
        <w:spacing w:val="0"/>
        <w:w w:val="100"/>
        <w:position w:val="0"/>
        <w:sz w:val="18"/>
        <w:szCs w:val="18"/>
        <w:u w:val="none"/>
      </w:rPr>
    </w:lvl>
    <w:lvl w:ilvl="1">
      <w:start w:val="1"/>
      <w:numFmt w:val="decimal"/>
      <w:lvlText w:val="%1.%2."/>
      <w:lvlJc w:val="left"/>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B745A4D"/>
    <w:multiLevelType w:val="hybridMultilevel"/>
    <w:tmpl w:val="2A705F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1B94355A"/>
    <w:multiLevelType w:val="hybridMultilevel"/>
    <w:tmpl w:val="C7626C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nsid w:val="1D627344"/>
    <w:multiLevelType w:val="hybridMultilevel"/>
    <w:tmpl w:val="9CE208E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7350C8"/>
    <w:multiLevelType w:val="hybridMultilevel"/>
    <w:tmpl w:val="AB3491D4"/>
    <w:lvl w:ilvl="0" w:tplc="F45615B0">
      <w:numFmt w:val="bullet"/>
      <w:lvlText w:val=""/>
      <w:lvlJc w:val="left"/>
      <w:pPr>
        <w:ind w:left="562" w:hanging="286"/>
      </w:pPr>
      <w:rPr>
        <w:rFonts w:ascii="Symbol" w:eastAsia="Times New Roman" w:hAnsi="Symbol" w:hint="default"/>
        <w:b w:val="0"/>
        <w:i w:val="0"/>
        <w:w w:val="100"/>
        <w:sz w:val="28"/>
      </w:rPr>
    </w:lvl>
    <w:lvl w:ilvl="1" w:tplc="C5002EB4">
      <w:numFmt w:val="bullet"/>
      <w:lvlText w:val="•"/>
      <w:lvlJc w:val="left"/>
      <w:pPr>
        <w:ind w:left="1552" w:hanging="286"/>
      </w:pPr>
      <w:rPr>
        <w:rFonts w:hint="default"/>
      </w:rPr>
    </w:lvl>
    <w:lvl w:ilvl="2" w:tplc="10F4BA20">
      <w:numFmt w:val="bullet"/>
      <w:lvlText w:val="•"/>
      <w:lvlJc w:val="left"/>
      <w:pPr>
        <w:ind w:left="2545" w:hanging="286"/>
      </w:pPr>
      <w:rPr>
        <w:rFonts w:hint="default"/>
      </w:rPr>
    </w:lvl>
    <w:lvl w:ilvl="3" w:tplc="DEE697DA">
      <w:numFmt w:val="bullet"/>
      <w:lvlText w:val="•"/>
      <w:lvlJc w:val="left"/>
      <w:pPr>
        <w:ind w:left="3537" w:hanging="286"/>
      </w:pPr>
      <w:rPr>
        <w:rFonts w:hint="default"/>
      </w:rPr>
    </w:lvl>
    <w:lvl w:ilvl="4" w:tplc="16946B00">
      <w:numFmt w:val="bullet"/>
      <w:lvlText w:val="•"/>
      <w:lvlJc w:val="left"/>
      <w:pPr>
        <w:ind w:left="4530" w:hanging="286"/>
      </w:pPr>
      <w:rPr>
        <w:rFonts w:hint="default"/>
      </w:rPr>
    </w:lvl>
    <w:lvl w:ilvl="5" w:tplc="661241A8">
      <w:numFmt w:val="bullet"/>
      <w:lvlText w:val="•"/>
      <w:lvlJc w:val="left"/>
      <w:pPr>
        <w:ind w:left="5523" w:hanging="286"/>
      </w:pPr>
      <w:rPr>
        <w:rFonts w:hint="default"/>
      </w:rPr>
    </w:lvl>
    <w:lvl w:ilvl="6" w:tplc="36969BC0">
      <w:numFmt w:val="bullet"/>
      <w:lvlText w:val="•"/>
      <w:lvlJc w:val="left"/>
      <w:pPr>
        <w:ind w:left="6515" w:hanging="286"/>
      </w:pPr>
      <w:rPr>
        <w:rFonts w:hint="default"/>
      </w:rPr>
    </w:lvl>
    <w:lvl w:ilvl="7" w:tplc="B94C476C">
      <w:numFmt w:val="bullet"/>
      <w:lvlText w:val="•"/>
      <w:lvlJc w:val="left"/>
      <w:pPr>
        <w:ind w:left="7508" w:hanging="286"/>
      </w:pPr>
      <w:rPr>
        <w:rFonts w:hint="default"/>
      </w:rPr>
    </w:lvl>
    <w:lvl w:ilvl="8" w:tplc="7D2C6964">
      <w:numFmt w:val="bullet"/>
      <w:lvlText w:val="•"/>
      <w:lvlJc w:val="left"/>
      <w:pPr>
        <w:ind w:left="8501" w:hanging="286"/>
      </w:pPr>
      <w:rPr>
        <w:rFonts w:hint="default"/>
      </w:rPr>
    </w:lvl>
  </w:abstractNum>
  <w:abstractNum w:abstractNumId="61">
    <w:nsid w:val="1ECF1DA7"/>
    <w:multiLevelType w:val="hybridMultilevel"/>
    <w:tmpl w:val="970C397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AA2AD4"/>
    <w:multiLevelType w:val="hybridMultilevel"/>
    <w:tmpl w:val="60028818"/>
    <w:lvl w:ilvl="0" w:tplc="5F06EA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3">
    <w:nsid w:val="21BB3F75"/>
    <w:multiLevelType w:val="hybridMultilevel"/>
    <w:tmpl w:val="76E802E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C00E05"/>
    <w:multiLevelType w:val="hybridMultilevel"/>
    <w:tmpl w:val="F3D859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22251A06"/>
    <w:multiLevelType w:val="hybridMultilevel"/>
    <w:tmpl w:val="86DAFC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223161DA"/>
    <w:multiLevelType w:val="hybridMultilevel"/>
    <w:tmpl w:val="570CB84C"/>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25A7F9F"/>
    <w:multiLevelType w:val="hybridMultilevel"/>
    <w:tmpl w:val="9B965A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22AD05E7"/>
    <w:multiLevelType w:val="hybridMultilevel"/>
    <w:tmpl w:val="1F9291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4B3D93"/>
    <w:multiLevelType w:val="hybridMultilevel"/>
    <w:tmpl w:val="D988E8FA"/>
    <w:lvl w:ilvl="0" w:tplc="5F06EA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42D0313"/>
    <w:multiLevelType w:val="hybridMultilevel"/>
    <w:tmpl w:val="60FAF6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24D4107A"/>
    <w:multiLevelType w:val="hybridMultilevel"/>
    <w:tmpl w:val="AED24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59E455C"/>
    <w:multiLevelType w:val="multilevel"/>
    <w:tmpl w:val="5B4CD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5CC3D0F"/>
    <w:multiLevelType w:val="hybridMultilevel"/>
    <w:tmpl w:val="757CB976"/>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C349DE"/>
    <w:multiLevelType w:val="hybridMultilevel"/>
    <w:tmpl w:val="22627B28"/>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7272A10"/>
    <w:multiLevelType w:val="hybridMultilevel"/>
    <w:tmpl w:val="535A29A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2D3390"/>
    <w:multiLevelType w:val="hybridMultilevel"/>
    <w:tmpl w:val="B8EA872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76C172C"/>
    <w:multiLevelType w:val="hybridMultilevel"/>
    <w:tmpl w:val="F9724D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8882913"/>
    <w:multiLevelType w:val="hybridMultilevel"/>
    <w:tmpl w:val="EF3A1A5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9061E4"/>
    <w:multiLevelType w:val="hybridMultilevel"/>
    <w:tmpl w:val="8B34DC0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2160D0"/>
    <w:multiLevelType w:val="hybridMultilevel"/>
    <w:tmpl w:val="53263B8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8A1917"/>
    <w:multiLevelType w:val="hybridMultilevel"/>
    <w:tmpl w:val="B2F86AF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2B3F3BCA"/>
    <w:multiLevelType w:val="hybridMultilevel"/>
    <w:tmpl w:val="C37ACF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2C90471F"/>
    <w:multiLevelType w:val="hybridMultilevel"/>
    <w:tmpl w:val="184C6C6A"/>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9F7D76"/>
    <w:multiLevelType w:val="hybridMultilevel"/>
    <w:tmpl w:val="BFCEBF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nsid w:val="2CD5209D"/>
    <w:multiLevelType w:val="hybridMultilevel"/>
    <w:tmpl w:val="CF5215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E5230BE"/>
    <w:multiLevelType w:val="multilevel"/>
    <w:tmpl w:val="61D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E7E4C46"/>
    <w:multiLevelType w:val="hybridMultilevel"/>
    <w:tmpl w:val="A28447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F434C77"/>
    <w:multiLevelType w:val="hybridMultilevel"/>
    <w:tmpl w:val="77E6150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687018"/>
    <w:multiLevelType w:val="hybridMultilevel"/>
    <w:tmpl w:val="AC4C69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0864F39"/>
    <w:multiLevelType w:val="hybridMultilevel"/>
    <w:tmpl w:val="1DA2382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0BC4C30"/>
    <w:multiLevelType w:val="hybridMultilevel"/>
    <w:tmpl w:val="2008267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1B24910"/>
    <w:multiLevelType w:val="hybridMultilevel"/>
    <w:tmpl w:val="7240910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1E42B47"/>
    <w:multiLevelType w:val="hybridMultilevel"/>
    <w:tmpl w:val="DD56D8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342077DD"/>
    <w:multiLevelType w:val="multilevel"/>
    <w:tmpl w:val="7EDAE8E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345323E7"/>
    <w:multiLevelType w:val="hybridMultilevel"/>
    <w:tmpl w:val="AF34D42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45D09F0"/>
    <w:multiLevelType w:val="hybridMultilevel"/>
    <w:tmpl w:val="6A3C06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4AF68DD"/>
    <w:multiLevelType w:val="hybridMultilevel"/>
    <w:tmpl w:val="8676F9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363E3523"/>
    <w:multiLevelType w:val="hybridMultilevel"/>
    <w:tmpl w:val="61CC4D3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36517FF7"/>
    <w:multiLevelType w:val="hybridMultilevel"/>
    <w:tmpl w:val="017C6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36E410F0"/>
    <w:multiLevelType w:val="hybridMultilevel"/>
    <w:tmpl w:val="1A2ED5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7A32487"/>
    <w:multiLevelType w:val="hybridMultilevel"/>
    <w:tmpl w:val="D05E4A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02">
    <w:nsid w:val="3846126F"/>
    <w:multiLevelType w:val="hybridMultilevel"/>
    <w:tmpl w:val="D6E22992"/>
    <w:lvl w:ilvl="0" w:tplc="5F06EAD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38804644"/>
    <w:multiLevelType w:val="hybridMultilevel"/>
    <w:tmpl w:val="DE2AB404"/>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8D57FE3"/>
    <w:multiLevelType w:val="hybridMultilevel"/>
    <w:tmpl w:val="0FEAFA7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9CA43C3"/>
    <w:multiLevelType w:val="hybridMultilevel"/>
    <w:tmpl w:val="A65CAD1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CD2776"/>
    <w:multiLevelType w:val="hybridMultilevel"/>
    <w:tmpl w:val="EBFE26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7">
    <w:nsid w:val="3A075D0B"/>
    <w:multiLevelType w:val="hybridMultilevel"/>
    <w:tmpl w:val="3FF870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A866D5D"/>
    <w:multiLevelType w:val="hybridMultilevel"/>
    <w:tmpl w:val="F5E865C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3AA50125"/>
    <w:multiLevelType w:val="hybridMultilevel"/>
    <w:tmpl w:val="0D5263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0">
    <w:nsid w:val="3B36594C"/>
    <w:multiLevelType w:val="hybridMultilevel"/>
    <w:tmpl w:val="127699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C815C97"/>
    <w:multiLevelType w:val="hybridMultilevel"/>
    <w:tmpl w:val="949C937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BE753E"/>
    <w:multiLevelType w:val="hybridMultilevel"/>
    <w:tmpl w:val="23DC0AE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F823F5"/>
    <w:multiLevelType w:val="hybridMultilevel"/>
    <w:tmpl w:val="73B44F1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3D1932C6"/>
    <w:multiLevelType w:val="hybridMultilevel"/>
    <w:tmpl w:val="1C0C6D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5">
    <w:nsid w:val="3D220895"/>
    <w:multiLevelType w:val="hybridMultilevel"/>
    <w:tmpl w:val="C9F8A7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6">
    <w:nsid w:val="3D4E0FC2"/>
    <w:multiLevelType w:val="hybridMultilevel"/>
    <w:tmpl w:val="6A30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C256E0"/>
    <w:multiLevelType w:val="hybridMultilevel"/>
    <w:tmpl w:val="385A68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F03190F"/>
    <w:multiLevelType w:val="hybridMultilevel"/>
    <w:tmpl w:val="1BA86778"/>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8758F7"/>
    <w:multiLevelType w:val="hybridMultilevel"/>
    <w:tmpl w:val="7D72F180"/>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1C4432"/>
    <w:multiLevelType w:val="multilevel"/>
    <w:tmpl w:val="DCC86C5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40536F0C"/>
    <w:multiLevelType w:val="hybridMultilevel"/>
    <w:tmpl w:val="F50A03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B642CE"/>
    <w:multiLevelType w:val="hybridMultilevel"/>
    <w:tmpl w:val="3698CEA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41174A36"/>
    <w:multiLevelType w:val="multilevel"/>
    <w:tmpl w:val="6924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413C61AA"/>
    <w:multiLevelType w:val="hybridMultilevel"/>
    <w:tmpl w:val="09A8EC7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1982561"/>
    <w:multiLevelType w:val="hybridMultilevel"/>
    <w:tmpl w:val="8C1219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1F057B6"/>
    <w:multiLevelType w:val="hybridMultilevel"/>
    <w:tmpl w:val="69CA022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B16B3"/>
    <w:multiLevelType w:val="hybridMultilevel"/>
    <w:tmpl w:val="EDCAFFB6"/>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A66B5E"/>
    <w:multiLevelType w:val="hybridMultilevel"/>
    <w:tmpl w:val="88ACB88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43D50440"/>
    <w:multiLevelType w:val="hybridMultilevel"/>
    <w:tmpl w:val="157A7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3D9131E"/>
    <w:multiLevelType w:val="hybridMultilevel"/>
    <w:tmpl w:val="0F1CEA58"/>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5C3756"/>
    <w:multiLevelType w:val="hybridMultilevel"/>
    <w:tmpl w:val="35D8231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5157E49"/>
    <w:multiLevelType w:val="multilevel"/>
    <w:tmpl w:val="32E4B06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452D124B"/>
    <w:multiLevelType w:val="hybridMultilevel"/>
    <w:tmpl w:val="D0168FD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5B08FC"/>
    <w:multiLevelType w:val="hybridMultilevel"/>
    <w:tmpl w:val="D1AE81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57854C6"/>
    <w:multiLevelType w:val="hybridMultilevel"/>
    <w:tmpl w:val="D1E857CC"/>
    <w:lvl w:ilvl="0" w:tplc="F70E8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7B39B9"/>
    <w:multiLevelType w:val="hybridMultilevel"/>
    <w:tmpl w:val="2A58DC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7">
    <w:nsid w:val="45BB4C4D"/>
    <w:multiLevelType w:val="hybridMultilevel"/>
    <w:tmpl w:val="E03A91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5EB180B"/>
    <w:multiLevelType w:val="hybridMultilevel"/>
    <w:tmpl w:val="3236B4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6ED27C6"/>
    <w:multiLevelType w:val="hybridMultilevel"/>
    <w:tmpl w:val="14EE41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180D92"/>
    <w:multiLevelType w:val="hybridMultilevel"/>
    <w:tmpl w:val="832A58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1">
    <w:nsid w:val="48785F37"/>
    <w:multiLevelType w:val="hybridMultilevel"/>
    <w:tmpl w:val="333283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497013F7"/>
    <w:multiLevelType w:val="hybridMultilevel"/>
    <w:tmpl w:val="61DCCF5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9E0539"/>
    <w:multiLevelType w:val="hybridMultilevel"/>
    <w:tmpl w:val="FA9E23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4">
    <w:nsid w:val="49C30343"/>
    <w:multiLevelType w:val="hybridMultilevel"/>
    <w:tmpl w:val="7D0833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5">
    <w:nsid w:val="4A2E7EE1"/>
    <w:multiLevelType w:val="hybridMultilevel"/>
    <w:tmpl w:val="E1AAB5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4AB4293E"/>
    <w:multiLevelType w:val="hybridMultilevel"/>
    <w:tmpl w:val="E0F234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7">
    <w:nsid w:val="4C726A84"/>
    <w:multiLevelType w:val="hybridMultilevel"/>
    <w:tmpl w:val="77206C9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4CE76C90"/>
    <w:multiLevelType w:val="hybridMultilevel"/>
    <w:tmpl w:val="DD827CB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4CEA606F"/>
    <w:multiLevelType w:val="hybridMultilevel"/>
    <w:tmpl w:val="8686485C"/>
    <w:lvl w:ilvl="0" w:tplc="C5002EB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3920AE"/>
    <w:multiLevelType w:val="hybridMultilevel"/>
    <w:tmpl w:val="9F646F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4E7068C1"/>
    <w:multiLevelType w:val="multilevel"/>
    <w:tmpl w:val="F098B7F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4EE60A04"/>
    <w:multiLevelType w:val="hybridMultilevel"/>
    <w:tmpl w:val="C86A2E9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F0818C0"/>
    <w:multiLevelType w:val="multilevel"/>
    <w:tmpl w:val="4922EA2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4FDC7624"/>
    <w:multiLevelType w:val="hybridMultilevel"/>
    <w:tmpl w:val="2A72B4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4FFE0ED4"/>
    <w:multiLevelType w:val="hybridMultilevel"/>
    <w:tmpl w:val="3E4C7C3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3060BF"/>
    <w:multiLevelType w:val="hybridMultilevel"/>
    <w:tmpl w:val="C346E2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7">
    <w:nsid w:val="51864C82"/>
    <w:multiLevelType w:val="hybridMultilevel"/>
    <w:tmpl w:val="998C34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8">
    <w:nsid w:val="52E61B5E"/>
    <w:multiLevelType w:val="hybridMultilevel"/>
    <w:tmpl w:val="5708283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537B5DB7"/>
    <w:multiLevelType w:val="hybridMultilevel"/>
    <w:tmpl w:val="448C07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53940A54"/>
    <w:multiLevelType w:val="hybridMultilevel"/>
    <w:tmpl w:val="E21E4BB2"/>
    <w:lvl w:ilvl="0" w:tplc="5F06EAD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61">
    <w:nsid w:val="53BF097E"/>
    <w:multiLevelType w:val="multilevel"/>
    <w:tmpl w:val="938E3CD6"/>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540D41FB"/>
    <w:multiLevelType w:val="hybridMultilevel"/>
    <w:tmpl w:val="D4C4DE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46B46E6"/>
    <w:multiLevelType w:val="hybridMultilevel"/>
    <w:tmpl w:val="4E4C31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54853117"/>
    <w:multiLevelType w:val="hybridMultilevel"/>
    <w:tmpl w:val="02860F5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57941B7"/>
    <w:multiLevelType w:val="hybridMultilevel"/>
    <w:tmpl w:val="BB0A1F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6">
    <w:nsid w:val="55E04540"/>
    <w:multiLevelType w:val="hybridMultilevel"/>
    <w:tmpl w:val="E15E55B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972233"/>
    <w:multiLevelType w:val="hybridMultilevel"/>
    <w:tmpl w:val="859674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8">
    <w:nsid w:val="57424E4D"/>
    <w:multiLevelType w:val="hybridMultilevel"/>
    <w:tmpl w:val="40AA0F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7B467DC"/>
    <w:multiLevelType w:val="hybridMultilevel"/>
    <w:tmpl w:val="702CC6C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57F06D72"/>
    <w:multiLevelType w:val="hybridMultilevel"/>
    <w:tmpl w:val="770ED2C8"/>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71">
    <w:nsid w:val="583F2E3D"/>
    <w:multiLevelType w:val="hybridMultilevel"/>
    <w:tmpl w:val="F3826B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5A2051AA"/>
    <w:multiLevelType w:val="hybridMultilevel"/>
    <w:tmpl w:val="5374DD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3">
    <w:nsid w:val="5A97111D"/>
    <w:multiLevelType w:val="multilevel"/>
    <w:tmpl w:val="CFACAD86"/>
    <w:lvl w:ilvl="0">
      <w:start w:val="3"/>
      <w:numFmt w:val="decimal"/>
      <w:lvlText w:val="2.%1."/>
      <w:lvlJc w:val="left"/>
      <w:rPr>
        <w:rFonts w:ascii="Times New Roman" w:eastAsia="Times New Roman" w:hAnsi="Times New Roman" w:cs="Times New Roman" w:hint="default"/>
        <w:b/>
        <w:bCs w:val="0"/>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5B7E46CD"/>
    <w:multiLevelType w:val="hybridMultilevel"/>
    <w:tmpl w:val="C8F613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5B842E47"/>
    <w:multiLevelType w:val="hybridMultilevel"/>
    <w:tmpl w:val="21ECC0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6">
    <w:nsid w:val="5C167EF6"/>
    <w:multiLevelType w:val="hybridMultilevel"/>
    <w:tmpl w:val="FA3A09D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C351FDE"/>
    <w:multiLevelType w:val="multilevel"/>
    <w:tmpl w:val="6CD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CB378FE"/>
    <w:multiLevelType w:val="hybridMultilevel"/>
    <w:tmpl w:val="45041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9">
    <w:nsid w:val="5CE0388B"/>
    <w:multiLevelType w:val="hybridMultilevel"/>
    <w:tmpl w:val="E4A2D1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0">
    <w:nsid w:val="5DB24F81"/>
    <w:multiLevelType w:val="hybridMultilevel"/>
    <w:tmpl w:val="7DFA720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1E68E9"/>
    <w:multiLevelType w:val="hybridMultilevel"/>
    <w:tmpl w:val="0110FB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5E5A7DB4"/>
    <w:multiLevelType w:val="multilevel"/>
    <w:tmpl w:val="5BD440A2"/>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5E6B02A3"/>
    <w:multiLevelType w:val="hybridMultilevel"/>
    <w:tmpl w:val="8786B6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4">
    <w:nsid w:val="5F994E54"/>
    <w:multiLevelType w:val="multilevel"/>
    <w:tmpl w:val="8878DBFE"/>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5FDA05F3"/>
    <w:multiLevelType w:val="hybridMultilevel"/>
    <w:tmpl w:val="EB14238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2E08E2"/>
    <w:multiLevelType w:val="multilevel"/>
    <w:tmpl w:val="C9D0D16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61507D5E"/>
    <w:multiLevelType w:val="hybridMultilevel"/>
    <w:tmpl w:val="BC4C662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8">
    <w:nsid w:val="61D45E7F"/>
    <w:multiLevelType w:val="hybridMultilevel"/>
    <w:tmpl w:val="DC229CC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1E275BD"/>
    <w:multiLevelType w:val="hybridMultilevel"/>
    <w:tmpl w:val="4AA650EE"/>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EF46D1"/>
    <w:multiLevelType w:val="hybridMultilevel"/>
    <w:tmpl w:val="FC4A65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61FD7FFB"/>
    <w:multiLevelType w:val="hybridMultilevel"/>
    <w:tmpl w:val="30ACAEA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4D784E"/>
    <w:multiLevelType w:val="multilevel"/>
    <w:tmpl w:val="19AAD84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3366862"/>
    <w:multiLevelType w:val="hybridMultilevel"/>
    <w:tmpl w:val="7DC8D2A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63477631"/>
    <w:multiLevelType w:val="hybridMultilevel"/>
    <w:tmpl w:val="1550EC6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690C7A"/>
    <w:multiLevelType w:val="hybridMultilevel"/>
    <w:tmpl w:val="B9BE4ED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3CD04FC"/>
    <w:multiLevelType w:val="hybridMultilevel"/>
    <w:tmpl w:val="EC481D84"/>
    <w:lvl w:ilvl="0" w:tplc="F45615B0">
      <w:numFmt w:val="bullet"/>
      <w:lvlText w:val=""/>
      <w:lvlJc w:val="left"/>
      <w:pPr>
        <w:ind w:left="720" w:hanging="360"/>
      </w:pPr>
      <w:rPr>
        <w:rFonts w:ascii="Symbol" w:eastAsia="Times New Roman" w:hAnsi="Symbol" w:hint="default"/>
        <w:b w:val="0"/>
        <w:i w:val="0"/>
        <w:w w:val="1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345DFE"/>
    <w:multiLevelType w:val="hybridMultilevel"/>
    <w:tmpl w:val="33165DA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8">
    <w:nsid w:val="64B3654F"/>
    <w:multiLevelType w:val="hybridMultilevel"/>
    <w:tmpl w:val="8294E9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D80FD3"/>
    <w:multiLevelType w:val="hybridMultilevel"/>
    <w:tmpl w:val="04D6D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0">
    <w:nsid w:val="64DB7BA6"/>
    <w:multiLevelType w:val="hybridMultilevel"/>
    <w:tmpl w:val="A15E41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5F828A2"/>
    <w:multiLevelType w:val="hybridMultilevel"/>
    <w:tmpl w:val="F11072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76A2868"/>
    <w:multiLevelType w:val="hybridMultilevel"/>
    <w:tmpl w:val="AF52791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7E46671"/>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4">
    <w:nsid w:val="67E74643"/>
    <w:multiLevelType w:val="hybridMultilevel"/>
    <w:tmpl w:val="740EAB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5">
    <w:nsid w:val="683211CF"/>
    <w:multiLevelType w:val="hybridMultilevel"/>
    <w:tmpl w:val="D0C012E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83B60EE"/>
    <w:multiLevelType w:val="hybridMultilevel"/>
    <w:tmpl w:val="87D465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864169A"/>
    <w:multiLevelType w:val="hybridMultilevel"/>
    <w:tmpl w:val="6F74277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68DC1631"/>
    <w:multiLevelType w:val="hybridMultilevel"/>
    <w:tmpl w:val="10BC4C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9581161"/>
    <w:multiLevelType w:val="hybridMultilevel"/>
    <w:tmpl w:val="D838938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6B1300A1"/>
    <w:multiLevelType w:val="hybridMultilevel"/>
    <w:tmpl w:val="D2C6AC8E"/>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11">
    <w:nsid w:val="6B170D43"/>
    <w:multiLevelType w:val="hybridMultilevel"/>
    <w:tmpl w:val="9F76E1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6B223D7F"/>
    <w:multiLevelType w:val="hybridMultilevel"/>
    <w:tmpl w:val="C810A4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3">
    <w:nsid w:val="6BAC7415"/>
    <w:multiLevelType w:val="hybridMultilevel"/>
    <w:tmpl w:val="547C923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BD87BC7"/>
    <w:multiLevelType w:val="hybridMultilevel"/>
    <w:tmpl w:val="8B36F6C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DD4E00"/>
    <w:multiLevelType w:val="hybridMultilevel"/>
    <w:tmpl w:val="1B30483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30346B"/>
    <w:multiLevelType w:val="hybridMultilevel"/>
    <w:tmpl w:val="7A3833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CD209C2"/>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8">
    <w:nsid w:val="6D60405E"/>
    <w:multiLevelType w:val="hybridMultilevel"/>
    <w:tmpl w:val="11F2F0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9">
    <w:nsid w:val="6DB17364"/>
    <w:multiLevelType w:val="hybridMultilevel"/>
    <w:tmpl w:val="11FC66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6DD671ED"/>
    <w:multiLevelType w:val="hybridMultilevel"/>
    <w:tmpl w:val="D7D8F85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6DE53F63"/>
    <w:multiLevelType w:val="hybridMultilevel"/>
    <w:tmpl w:val="10EA36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2">
    <w:nsid w:val="6DFB0117"/>
    <w:multiLevelType w:val="hybridMultilevel"/>
    <w:tmpl w:val="063C71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3">
    <w:nsid w:val="6E5C1392"/>
    <w:multiLevelType w:val="hybridMultilevel"/>
    <w:tmpl w:val="F3A217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F736A73"/>
    <w:multiLevelType w:val="hybridMultilevel"/>
    <w:tmpl w:val="2B826B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FB54CAB"/>
    <w:multiLevelType w:val="hybridMultilevel"/>
    <w:tmpl w:val="0176590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706D46AA"/>
    <w:multiLevelType w:val="hybridMultilevel"/>
    <w:tmpl w:val="EC9E1D0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712A16B5"/>
    <w:multiLevelType w:val="hybridMultilevel"/>
    <w:tmpl w:val="B8E6DAC4"/>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8">
    <w:nsid w:val="71411892"/>
    <w:multiLevelType w:val="hybridMultilevel"/>
    <w:tmpl w:val="A98ABA2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1687DA7"/>
    <w:multiLevelType w:val="hybridMultilevel"/>
    <w:tmpl w:val="9656EFB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1C60C58"/>
    <w:multiLevelType w:val="hybridMultilevel"/>
    <w:tmpl w:val="820C8D8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1">
    <w:nsid w:val="734B53B6"/>
    <w:multiLevelType w:val="hybridMultilevel"/>
    <w:tmpl w:val="8E5618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46A56CC"/>
    <w:multiLevelType w:val="hybridMultilevel"/>
    <w:tmpl w:val="2A74F76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6101FAD"/>
    <w:multiLevelType w:val="hybridMultilevel"/>
    <w:tmpl w:val="D11CCD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34">
    <w:nsid w:val="76B12F5C"/>
    <w:multiLevelType w:val="hybridMultilevel"/>
    <w:tmpl w:val="172667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5">
    <w:nsid w:val="76E448ED"/>
    <w:multiLevelType w:val="hybridMultilevel"/>
    <w:tmpl w:val="CEC873DA"/>
    <w:lvl w:ilvl="0" w:tplc="F70E883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6">
    <w:nsid w:val="76EE5786"/>
    <w:multiLevelType w:val="hybridMultilevel"/>
    <w:tmpl w:val="DED8843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F414D4"/>
    <w:multiLevelType w:val="multilevel"/>
    <w:tmpl w:val="809A28FA"/>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78372D38"/>
    <w:multiLevelType w:val="hybridMultilevel"/>
    <w:tmpl w:val="DB7C9E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CE4DEB"/>
    <w:multiLevelType w:val="hybridMultilevel"/>
    <w:tmpl w:val="0EAE9E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0">
    <w:nsid w:val="7A4D39DF"/>
    <w:multiLevelType w:val="hybridMultilevel"/>
    <w:tmpl w:val="DB421C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1">
    <w:nsid w:val="7B5F2FF6"/>
    <w:multiLevelType w:val="hybridMultilevel"/>
    <w:tmpl w:val="6342315E"/>
    <w:lvl w:ilvl="0" w:tplc="5F06E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BF82D58"/>
    <w:multiLevelType w:val="hybridMultilevel"/>
    <w:tmpl w:val="A5C2AD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3">
    <w:nsid w:val="7C4C332C"/>
    <w:multiLevelType w:val="hybridMultilevel"/>
    <w:tmpl w:val="DABE54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4">
    <w:nsid w:val="7DE17536"/>
    <w:multiLevelType w:val="hybridMultilevel"/>
    <w:tmpl w:val="E0444DF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3C2249"/>
    <w:multiLevelType w:val="hybridMultilevel"/>
    <w:tmpl w:val="272063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6">
    <w:nsid w:val="7E705368"/>
    <w:multiLevelType w:val="multilevel"/>
    <w:tmpl w:val="57829BA4"/>
    <w:lvl w:ilvl="0">
      <w:start w:val="1"/>
      <w:numFmt w:val="decimal"/>
      <w:lvlText w:val="2.3.%1."/>
      <w:lvlJc w:val="left"/>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7F1818FF"/>
    <w:multiLevelType w:val="hybridMultilevel"/>
    <w:tmpl w:val="3C3413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6"/>
  </w:num>
  <w:num w:numId="2">
    <w:abstractNumId w:val="155"/>
  </w:num>
  <w:num w:numId="3">
    <w:abstractNumId w:val="50"/>
  </w:num>
  <w:num w:numId="4">
    <w:abstractNumId w:val="79"/>
  </w:num>
  <w:num w:numId="5">
    <w:abstractNumId w:val="86"/>
  </w:num>
  <w:num w:numId="6">
    <w:abstractNumId w:val="177"/>
  </w:num>
  <w:num w:numId="7">
    <w:abstractNumId w:val="161"/>
  </w:num>
  <w:num w:numId="8">
    <w:abstractNumId w:val="120"/>
  </w:num>
  <w:num w:numId="9">
    <w:abstractNumId w:val="186"/>
  </w:num>
  <w:num w:numId="10">
    <w:abstractNumId w:val="94"/>
  </w:num>
  <w:num w:numId="11">
    <w:abstractNumId w:val="237"/>
  </w:num>
  <w:num w:numId="12">
    <w:abstractNumId w:val="123"/>
  </w:num>
  <w:num w:numId="13">
    <w:abstractNumId w:val="184"/>
  </w:num>
  <w:num w:numId="14">
    <w:abstractNumId w:val="132"/>
  </w:num>
  <w:num w:numId="15">
    <w:abstractNumId w:val="182"/>
  </w:num>
  <w:num w:numId="16">
    <w:abstractNumId w:val="215"/>
  </w:num>
  <w:num w:numId="17">
    <w:abstractNumId w:val="6"/>
  </w:num>
  <w:num w:numId="18">
    <w:abstractNumId w:val="192"/>
  </w:num>
  <w:num w:numId="19">
    <w:abstractNumId w:val="151"/>
  </w:num>
  <w:num w:numId="20">
    <w:abstractNumId w:val="61"/>
  </w:num>
  <w:num w:numId="21">
    <w:abstractNumId w:val="124"/>
  </w:num>
  <w:num w:numId="22">
    <w:abstractNumId w:val="166"/>
  </w:num>
  <w:num w:numId="23">
    <w:abstractNumId w:val="102"/>
  </w:num>
  <w:num w:numId="24">
    <w:abstractNumId w:val="198"/>
  </w:num>
  <w:num w:numId="25">
    <w:abstractNumId w:val="63"/>
  </w:num>
  <w:num w:numId="26">
    <w:abstractNumId w:val="47"/>
  </w:num>
  <w:num w:numId="27">
    <w:abstractNumId w:val="59"/>
  </w:num>
  <w:num w:numId="28">
    <w:abstractNumId w:val="191"/>
  </w:num>
  <w:num w:numId="29">
    <w:abstractNumId w:val="75"/>
  </w:num>
  <w:num w:numId="30">
    <w:abstractNumId w:val="90"/>
  </w:num>
  <w:num w:numId="31">
    <w:abstractNumId w:val="139"/>
  </w:num>
  <w:num w:numId="32">
    <w:abstractNumId w:val="78"/>
  </w:num>
  <w:num w:numId="33">
    <w:abstractNumId w:val="185"/>
  </w:num>
  <w:num w:numId="34">
    <w:abstractNumId w:val="88"/>
  </w:num>
  <w:num w:numId="35">
    <w:abstractNumId w:val="168"/>
  </w:num>
  <w:num w:numId="36">
    <w:abstractNumId w:val="238"/>
  </w:num>
  <w:num w:numId="37">
    <w:abstractNumId w:val="231"/>
  </w:num>
  <w:num w:numId="38">
    <w:abstractNumId w:val="3"/>
  </w:num>
  <w:num w:numId="39">
    <w:abstractNumId w:val="112"/>
  </w:num>
  <w:num w:numId="40">
    <w:abstractNumId w:val="205"/>
  </w:num>
  <w:num w:numId="41">
    <w:abstractNumId w:val="224"/>
  </w:num>
  <w:num w:numId="42">
    <w:abstractNumId w:val="206"/>
  </w:num>
  <w:num w:numId="43">
    <w:abstractNumId w:val="164"/>
  </w:num>
  <w:num w:numId="44">
    <w:abstractNumId w:val="12"/>
  </w:num>
  <w:num w:numId="45">
    <w:abstractNumId w:val="105"/>
  </w:num>
  <w:num w:numId="46">
    <w:abstractNumId w:val="202"/>
  </w:num>
  <w:num w:numId="47">
    <w:abstractNumId w:val="0"/>
  </w:num>
  <w:num w:numId="48">
    <w:abstractNumId w:val="242"/>
  </w:num>
  <w:num w:numId="49">
    <w:abstractNumId w:val="142"/>
  </w:num>
  <w:num w:numId="50">
    <w:abstractNumId w:val="176"/>
  </w:num>
  <w:num w:numId="51">
    <w:abstractNumId w:val="121"/>
  </w:num>
  <w:num w:numId="52">
    <w:abstractNumId w:val="15"/>
  </w:num>
  <w:num w:numId="53">
    <w:abstractNumId w:val="68"/>
  </w:num>
  <w:num w:numId="54">
    <w:abstractNumId w:val="36"/>
  </w:num>
  <w:num w:numId="55">
    <w:abstractNumId w:val="130"/>
  </w:num>
  <w:num w:numId="56">
    <w:abstractNumId w:val="13"/>
  </w:num>
  <w:num w:numId="57">
    <w:abstractNumId w:val="24"/>
  </w:num>
  <w:num w:numId="58">
    <w:abstractNumId w:val="126"/>
  </w:num>
  <w:num w:numId="59">
    <w:abstractNumId w:val="214"/>
  </w:num>
  <w:num w:numId="60">
    <w:abstractNumId w:val="162"/>
  </w:num>
  <w:num w:numId="61">
    <w:abstractNumId w:val="85"/>
  </w:num>
  <w:num w:numId="62">
    <w:abstractNumId w:val="194"/>
  </w:num>
  <w:num w:numId="63">
    <w:abstractNumId w:val="189"/>
  </w:num>
  <w:num w:numId="64">
    <w:abstractNumId w:val="53"/>
  </w:num>
  <w:num w:numId="65">
    <w:abstractNumId w:val="195"/>
  </w:num>
  <w:num w:numId="66">
    <w:abstractNumId w:val="116"/>
  </w:num>
  <w:num w:numId="67">
    <w:abstractNumId w:val="232"/>
  </w:num>
  <w:num w:numId="68">
    <w:abstractNumId w:val="228"/>
  </w:num>
  <w:num w:numId="69">
    <w:abstractNumId w:val="111"/>
  </w:num>
  <w:num w:numId="70">
    <w:abstractNumId w:val="25"/>
  </w:num>
  <w:num w:numId="71">
    <w:abstractNumId w:val="244"/>
  </w:num>
  <w:num w:numId="72">
    <w:abstractNumId w:val="33"/>
  </w:num>
  <w:num w:numId="73">
    <w:abstractNumId w:val="5"/>
  </w:num>
  <w:num w:numId="74">
    <w:abstractNumId w:val="62"/>
  </w:num>
  <w:num w:numId="75">
    <w:abstractNumId w:val="32"/>
  </w:num>
  <w:num w:numId="76">
    <w:abstractNumId w:val="100"/>
  </w:num>
  <w:num w:numId="77">
    <w:abstractNumId w:val="160"/>
  </w:num>
  <w:num w:numId="78">
    <w:abstractNumId w:val="174"/>
  </w:num>
  <w:num w:numId="79">
    <w:abstractNumId w:val="200"/>
  </w:num>
  <w:num w:numId="80">
    <w:abstractNumId w:val="39"/>
  </w:num>
  <w:num w:numId="81">
    <w:abstractNumId w:val="40"/>
  </w:num>
  <w:num w:numId="82">
    <w:abstractNumId w:val="21"/>
  </w:num>
  <w:num w:numId="83">
    <w:abstractNumId w:val="11"/>
  </w:num>
  <w:num w:numId="84">
    <w:abstractNumId w:val="117"/>
  </w:num>
  <w:num w:numId="85">
    <w:abstractNumId w:val="87"/>
  </w:num>
  <w:num w:numId="86">
    <w:abstractNumId w:val="8"/>
  </w:num>
  <w:num w:numId="87">
    <w:abstractNumId w:val="110"/>
  </w:num>
  <w:num w:numId="88">
    <w:abstractNumId w:val="29"/>
  </w:num>
  <w:num w:numId="89">
    <w:abstractNumId w:val="187"/>
  </w:num>
  <w:num w:numId="90">
    <w:abstractNumId w:val="154"/>
  </w:num>
  <w:num w:numId="91">
    <w:abstractNumId w:val="230"/>
  </w:num>
  <w:num w:numId="92">
    <w:abstractNumId w:val="220"/>
  </w:num>
  <w:num w:numId="93">
    <w:abstractNumId w:val="169"/>
  </w:num>
  <w:num w:numId="94">
    <w:abstractNumId w:val="245"/>
  </w:num>
  <w:num w:numId="95">
    <w:abstractNumId w:val="27"/>
  </w:num>
  <w:num w:numId="96">
    <w:abstractNumId w:val="93"/>
  </w:num>
  <w:num w:numId="97">
    <w:abstractNumId w:val="1"/>
  </w:num>
  <w:num w:numId="98">
    <w:abstractNumId w:val="193"/>
  </w:num>
  <w:num w:numId="99">
    <w:abstractNumId w:val="14"/>
  </w:num>
  <w:num w:numId="100">
    <w:abstractNumId w:val="46"/>
  </w:num>
  <w:num w:numId="101">
    <w:abstractNumId w:val="122"/>
  </w:num>
  <w:num w:numId="102">
    <w:abstractNumId w:val="99"/>
  </w:num>
  <w:num w:numId="103">
    <w:abstractNumId w:val="137"/>
  </w:num>
  <w:num w:numId="104">
    <w:abstractNumId w:val="208"/>
  </w:num>
  <w:num w:numId="105">
    <w:abstractNumId w:val="34"/>
  </w:num>
  <w:num w:numId="106">
    <w:abstractNumId w:val="201"/>
  </w:num>
  <w:num w:numId="107">
    <w:abstractNumId w:val="9"/>
  </w:num>
  <w:num w:numId="1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1"/>
  </w:num>
  <w:num w:numId="110">
    <w:abstractNumId w:val="97"/>
  </w:num>
  <w:num w:numId="111">
    <w:abstractNumId w:val="17"/>
  </w:num>
  <w:num w:numId="112">
    <w:abstractNumId w:val="211"/>
  </w:num>
  <w:num w:numId="113">
    <w:abstractNumId w:val="225"/>
  </w:num>
  <w:num w:numId="114">
    <w:abstractNumId w:val="16"/>
  </w:num>
  <w:num w:numId="115">
    <w:abstractNumId w:val="98"/>
  </w:num>
  <w:num w:numId="116">
    <w:abstractNumId w:val="138"/>
  </w:num>
  <w:num w:numId="117">
    <w:abstractNumId w:val="28"/>
  </w:num>
  <w:num w:numId="118">
    <w:abstractNumId w:val="51"/>
  </w:num>
  <w:num w:numId="119">
    <w:abstractNumId w:val="108"/>
  </w:num>
  <w:num w:numId="120">
    <w:abstractNumId w:val="190"/>
  </w:num>
  <w:num w:numId="121">
    <w:abstractNumId w:val="71"/>
  </w:num>
  <w:num w:numId="122">
    <w:abstractNumId w:val="170"/>
  </w:num>
  <w:num w:numId="123">
    <w:abstractNumId w:val="233"/>
  </w:num>
  <w:num w:numId="124">
    <w:abstractNumId w:val="229"/>
  </w:num>
  <w:num w:numId="125">
    <w:abstractNumId w:val="128"/>
  </w:num>
  <w:num w:numId="126">
    <w:abstractNumId w:val="181"/>
  </w:num>
  <w:num w:numId="127">
    <w:abstractNumId w:val="23"/>
  </w:num>
  <w:num w:numId="128">
    <w:abstractNumId w:val="92"/>
  </w:num>
  <w:num w:numId="129">
    <w:abstractNumId w:val="209"/>
  </w:num>
  <w:num w:numId="130">
    <w:abstractNumId w:val="48"/>
  </w:num>
  <w:num w:numId="131">
    <w:abstractNumId w:val="150"/>
  </w:num>
  <w:num w:numId="132">
    <w:abstractNumId w:val="4"/>
  </w:num>
  <w:num w:numId="133">
    <w:abstractNumId w:val="89"/>
  </w:num>
  <w:num w:numId="134">
    <w:abstractNumId w:val="134"/>
  </w:num>
  <w:num w:numId="135">
    <w:abstractNumId w:val="96"/>
  </w:num>
  <w:num w:numId="136">
    <w:abstractNumId w:val="147"/>
  </w:num>
  <w:num w:numId="137">
    <w:abstractNumId w:val="159"/>
  </w:num>
  <w:num w:numId="138">
    <w:abstractNumId w:val="152"/>
  </w:num>
  <w:num w:numId="139">
    <w:abstractNumId w:val="158"/>
  </w:num>
  <w:num w:numId="140">
    <w:abstractNumId w:val="125"/>
  </w:num>
  <w:num w:numId="141">
    <w:abstractNumId w:val="113"/>
  </w:num>
  <w:num w:numId="1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6"/>
  </w:num>
  <w:num w:numId="155">
    <w:abstractNumId w:val="104"/>
  </w:num>
  <w:num w:numId="156">
    <w:abstractNumId w:val="219"/>
  </w:num>
  <w:num w:numId="157">
    <w:abstractNumId w:val="163"/>
  </w:num>
  <w:num w:numId="158">
    <w:abstractNumId w:val="171"/>
  </w:num>
  <w:num w:numId="159">
    <w:abstractNumId w:val="129"/>
  </w:num>
  <w:num w:numId="1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8"/>
    <w:lvlOverride w:ilvl="0">
      <w:startOverride w:val="1"/>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7"/>
  </w:num>
  <w:num w:numId="199">
    <w:abstractNumId w:val="141"/>
  </w:num>
  <w:num w:numId="200">
    <w:abstractNumId w:val="207"/>
  </w:num>
  <w:num w:numId="201">
    <w:abstractNumId w:val="82"/>
  </w:num>
  <w:num w:numId="202">
    <w:abstractNumId w:val="227"/>
  </w:num>
  <w:num w:numId="203">
    <w:abstractNumId w:val="101"/>
  </w:num>
  <w:num w:numId="204">
    <w:abstractNumId w:val="210"/>
  </w:num>
  <w:num w:numId="20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
  </w:num>
  <w:num w:numId="207">
    <w:abstractNumId w:val="76"/>
  </w:num>
  <w:num w:numId="208">
    <w:abstractNumId w:val="95"/>
  </w:num>
  <w:num w:numId="209">
    <w:abstractNumId w:val="107"/>
  </w:num>
  <w:num w:numId="210">
    <w:abstractNumId w:val="7"/>
  </w:num>
  <w:num w:numId="211">
    <w:abstractNumId w:val="148"/>
  </w:num>
  <w:num w:numId="212">
    <w:abstractNumId w:val="145"/>
  </w:num>
  <w:num w:numId="213">
    <w:abstractNumId w:val="45"/>
  </w:num>
  <w:num w:numId="214">
    <w:abstractNumId w:val="216"/>
  </w:num>
  <w:num w:numId="215">
    <w:abstractNumId w:val="72"/>
  </w:num>
  <w:num w:numId="216">
    <w:abstractNumId w:val="173"/>
    <w:lvlOverride w:ilvl="0">
      <w:startOverride w:val="3"/>
    </w:lvlOverride>
    <w:lvlOverride w:ilvl="1"/>
    <w:lvlOverride w:ilvl="2"/>
    <w:lvlOverride w:ilvl="3"/>
    <w:lvlOverride w:ilvl="4"/>
    <w:lvlOverride w:ilvl="5"/>
    <w:lvlOverride w:ilvl="6"/>
    <w:lvlOverride w:ilvl="7"/>
    <w:lvlOverride w:ilvl="8"/>
  </w:num>
  <w:num w:numId="217">
    <w:abstractNumId w:val="246"/>
    <w:lvlOverride w:ilvl="0">
      <w:startOverride w:val="1"/>
    </w:lvlOverride>
    <w:lvlOverride w:ilvl="1"/>
    <w:lvlOverride w:ilvl="2"/>
    <w:lvlOverride w:ilvl="3"/>
    <w:lvlOverride w:ilvl="4"/>
    <w:lvlOverride w:ilvl="5"/>
    <w:lvlOverride w:ilvl="6"/>
    <w:lvlOverride w:ilvl="7"/>
    <w:lvlOverride w:ilvl="8"/>
  </w:num>
  <w:num w:numId="218">
    <w:abstractNumId w:val="135"/>
  </w:num>
  <w:num w:numId="219">
    <w:abstractNumId w:val="235"/>
  </w:num>
  <w:num w:numId="220">
    <w:abstractNumId w:val="213"/>
  </w:num>
  <w:num w:numId="221">
    <w:abstractNumId w:val="188"/>
  </w:num>
  <w:num w:numId="222">
    <w:abstractNumId w:val="236"/>
  </w:num>
  <w:num w:numId="223">
    <w:abstractNumId w:val="52"/>
  </w:num>
  <w:num w:numId="224">
    <w:abstractNumId w:val="80"/>
  </w:num>
  <w:num w:numId="225">
    <w:abstractNumId w:val="66"/>
  </w:num>
  <w:num w:numId="226">
    <w:abstractNumId w:val="180"/>
  </w:num>
  <w:num w:numId="227">
    <w:abstractNumId w:val="22"/>
  </w:num>
  <w:num w:numId="228">
    <w:abstractNumId w:val="103"/>
  </w:num>
  <w:num w:numId="229">
    <w:abstractNumId w:val="42"/>
  </w:num>
  <w:num w:numId="230">
    <w:abstractNumId w:val="131"/>
  </w:num>
  <w:num w:numId="231">
    <w:abstractNumId w:val="133"/>
  </w:num>
  <w:num w:numId="232">
    <w:abstractNumId w:val="241"/>
  </w:num>
  <w:num w:numId="233">
    <w:abstractNumId w:val="223"/>
  </w:num>
  <w:num w:numId="234">
    <w:abstractNumId w:val="69"/>
  </w:num>
  <w:num w:numId="235">
    <w:abstractNumId w:val="23"/>
  </w:num>
  <w:num w:numId="236">
    <w:abstractNumId w:val="209"/>
  </w:num>
  <w:num w:numId="237">
    <w:abstractNumId w:val="150"/>
  </w:num>
  <w:num w:numId="238">
    <w:abstractNumId w:val="145"/>
  </w:num>
  <w:num w:numId="239">
    <w:abstractNumId w:val="74"/>
  </w:num>
  <w:num w:numId="240">
    <w:abstractNumId w:val="31"/>
  </w:num>
  <w:num w:numId="241">
    <w:abstractNumId w:val="119"/>
  </w:num>
  <w:num w:numId="242">
    <w:abstractNumId w:val="153"/>
  </w:num>
  <w:num w:numId="243">
    <w:abstractNumId w:val="26"/>
  </w:num>
  <w:num w:numId="244">
    <w:abstractNumId w:val="149"/>
  </w:num>
  <w:num w:numId="245">
    <w:abstractNumId w:val="55"/>
  </w:num>
  <w:num w:numId="246">
    <w:abstractNumId w:val="60"/>
  </w:num>
  <w:num w:numId="247">
    <w:abstractNumId w:val="118"/>
  </w:num>
  <w:num w:numId="248">
    <w:abstractNumId w:val="196"/>
  </w:num>
  <w:num w:numId="249">
    <w:abstractNumId w:val="127"/>
  </w:num>
  <w:num w:numId="250">
    <w:abstractNumId w:val="83"/>
  </w:num>
  <w:num w:numId="251">
    <w:abstractNumId w:val="73"/>
  </w:num>
  <w:num w:numId="252">
    <w:abstractNumId w:val="18"/>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097B"/>
    <w:rsid w:val="00005C72"/>
    <w:rsid w:val="00012AA4"/>
    <w:rsid w:val="00025F56"/>
    <w:rsid w:val="000278B5"/>
    <w:rsid w:val="00027A0F"/>
    <w:rsid w:val="00033D03"/>
    <w:rsid w:val="000348BA"/>
    <w:rsid w:val="00036996"/>
    <w:rsid w:val="000401AA"/>
    <w:rsid w:val="0005243A"/>
    <w:rsid w:val="000572C0"/>
    <w:rsid w:val="00057722"/>
    <w:rsid w:val="00057DCC"/>
    <w:rsid w:val="00063621"/>
    <w:rsid w:val="00073576"/>
    <w:rsid w:val="00080B06"/>
    <w:rsid w:val="00082A3D"/>
    <w:rsid w:val="00085617"/>
    <w:rsid w:val="00086778"/>
    <w:rsid w:val="000868E3"/>
    <w:rsid w:val="00090BCE"/>
    <w:rsid w:val="000922F3"/>
    <w:rsid w:val="00094EF0"/>
    <w:rsid w:val="000973AF"/>
    <w:rsid w:val="000A514A"/>
    <w:rsid w:val="000A6401"/>
    <w:rsid w:val="000A7D4E"/>
    <w:rsid w:val="000B1B14"/>
    <w:rsid w:val="000B350A"/>
    <w:rsid w:val="000B52EC"/>
    <w:rsid w:val="000C2A35"/>
    <w:rsid w:val="000C3358"/>
    <w:rsid w:val="000C5E58"/>
    <w:rsid w:val="000C67ED"/>
    <w:rsid w:val="000D41D1"/>
    <w:rsid w:val="000D5E15"/>
    <w:rsid w:val="000E40B8"/>
    <w:rsid w:val="0010479B"/>
    <w:rsid w:val="00107596"/>
    <w:rsid w:val="00121FB2"/>
    <w:rsid w:val="00122B7A"/>
    <w:rsid w:val="00122DC9"/>
    <w:rsid w:val="0013566B"/>
    <w:rsid w:val="0013575A"/>
    <w:rsid w:val="00141626"/>
    <w:rsid w:val="001502B1"/>
    <w:rsid w:val="00151FEC"/>
    <w:rsid w:val="00152D2A"/>
    <w:rsid w:val="00154919"/>
    <w:rsid w:val="00163CDE"/>
    <w:rsid w:val="0016693A"/>
    <w:rsid w:val="001757F4"/>
    <w:rsid w:val="00181DDE"/>
    <w:rsid w:val="00184586"/>
    <w:rsid w:val="00187513"/>
    <w:rsid w:val="0019503A"/>
    <w:rsid w:val="0019722D"/>
    <w:rsid w:val="001A3EE0"/>
    <w:rsid w:val="001B52B9"/>
    <w:rsid w:val="001C78D1"/>
    <w:rsid w:val="001D19A1"/>
    <w:rsid w:val="001D2845"/>
    <w:rsid w:val="001D29C1"/>
    <w:rsid w:val="001D764D"/>
    <w:rsid w:val="001D7FC3"/>
    <w:rsid w:val="001F32C3"/>
    <w:rsid w:val="001F47CF"/>
    <w:rsid w:val="00201B14"/>
    <w:rsid w:val="00202C68"/>
    <w:rsid w:val="00204F99"/>
    <w:rsid w:val="00207662"/>
    <w:rsid w:val="00207AF2"/>
    <w:rsid w:val="00217072"/>
    <w:rsid w:val="00231E4F"/>
    <w:rsid w:val="00233156"/>
    <w:rsid w:val="00234A22"/>
    <w:rsid w:val="00241A83"/>
    <w:rsid w:val="0025075A"/>
    <w:rsid w:val="002608D6"/>
    <w:rsid w:val="00275AFC"/>
    <w:rsid w:val="002763BD"/>
    <w:rsid w:val="0028192D"/>
    <w:rsid w:val="00285CF1"/>
    <w:rsid w:val="002906F0"/>
    <w:rsid w:val="00294105"/>
    <w:rsid w:val="002A05FB"/>
    <w:rsid w:val="002A06EB"/>
    <w:rsid w:val="002A22AD"/>
    <w:rsid w:val="002A240A"/>
    <w:rsid w:val="002A3EA5"/>
    <w:rsid w:val="002B0BC8"/>
    <w:rsid w:val="002B2428"/>
    <w:rsid w:val="002C11AD"/>
    <w:rsid w:val="002C5F27"/>
    <w:rsid w:val="002C6720"/>
    <w:rsid w:val="002D101C"/>
    <w:rsid w:val="002D63B9"/>
    <w:rsid w:val="002E0DF7"/>
    <w:rsid w:val="002E4390"/>
    <w:rsid w:val="002E7B97"/>
    <w:rsid w:val="002F34AB"/>
    <w:rsid w:val="002F7398"/>
    <w:rsid w:val="0030247C"/>
    <w:rsid w:val="00302D44"/>
    <w:rsid w:val="00304E87"/>
    <w:rsid w:val="0030750B"/>
    <w:rsid w:val="0031215E"/>
    <w:rsid w:val="0032224D"/>
    <w:rsid w:val="00326FC9"/>
    <w:rsid w:val="00330A6E"/>
    <w:rsid w:val="00343E6A"/>
    <w:rsid w:val="00344E8E"/>
    <w:rsid w:val="00350DE6"/>
    <w:rsid w:val="00361C4E"/>
    <w:rsid w:val="00361F5B"/>
    <w:rsid w:val="00365F8B"/>
    <w:rsid w:val="00376130"/>
    <w:rsid w:val="00376A15"/>
    <w:rsid w:val="003775AD"/>
    <w:rsid w:val="0038123D"/>
    <w:rsid w:val="0038217F"/>
    <w:rsid w:val="00382851"/>
    <w:rsid w:val="003A1D63"/>
    <w:rsid w:val="003A23C8"/>
    <w:rsid w:val="003A4DF9"/>
    <w:rsid w:val="003A5F74"/>
    <w:rsid w:val="003A65E5"/>
    <w:rsid w:val="003A669D"/>
    <w:rsid w:val="003B1D06"/>
    <w:rsid w:val="003B28BD"/>
    <w:rsid w:val="003C073F"/>
    <w:rsid w:val="003C3090"/>
    <w:rsid w:val="003C477C"/>
    <w:rsid w:val="003D0AC7"/>
    <w:rsid w:val="003D2600"/>
    <w:rsid w:val="003D4978"/>
    <w:rsid w:val="003D6806"/>
    <w:rsid w:val="003E1060"/>
    <w:rsid w:val="003E1C39"/>
    <w:rsid w:val="003E50F0"/>
    <w:rsid w:val="003F2E75"/>
    <w:rsid w:val="003F30D4"/>
    <w:rsid w:val="00405AB5"/>
    <w:rsid w:val="00411314"/>
    <w:rsid w:val="004144F7"/>
    <w:rsid w:val="00414FB2"/>
    <w:rsid w:val="00415FEA"/>
    <w:rsid w:val="00417989"/>
    <w:rsid w:val="00423822"/>
    <w:rsid w:val="00425FCE"/>
    <w:rsid w:val="004327BB"/>
    <w:rsid w:val="00436F7B"/>
    <w:rsid w:val="00442BD5"/>
    <w:rsid w:val="00442EA0"/>
    <w:rsid w:val="00447345"/>
    <w:rsid w:val="00447986"/>
    <w:rsid w:val="004540AF"/>
    <w:rsid w:val="00454E7C"/>
    <w:rsid w:val="0045726E"/>
    <w:rsid w:val="00460C7B"/>
    <w:rsid w:val="00466AA7"/>
    <w:rsid w:val="0047304E"/>
    <w:rsid w:val="00475006"/>
    <w:rsid w:val="0048207C"/>
    <w:rsid w:val="004838BE"/>
    <w:rsid w:val="0049290B"/>
    <w:rsid w:val="00494629"/>
    <w:rsid w:val="004A10FB"/>
    <w:rsid w:val="004A40CF"/>
    <w:rsid w:val="004A729D"/>
    <w:rsid w:val="004C2B81"/>
    <w:rsid w:val="004C3124"/>
    <w:rsid w:val="004C577F"/>
    <w:rsid w:val="004C69A0"/>
    <w:rsid w:val="004E0992"/>
    <w:rsid w:val="004E4D06"/>
    <w:rsid w:val="004E645F"/>
    <w:rsid w:val="004E76E5"/>
    <w:rsid w:val="004E7BEB"/>
    <w:rsid w:val="004F249B"/>
    <w:rsid w:val="00500AB5"/>
    <w:rsid w:val="00527B75"/>
    <w:rsid w:val="00532016"/>
    <w:rsid w:val="00532AE9"/>
    <w:rsid w:val="00545032"/>
    <w:rsid w:val="00546429"/>
    <w:rsid w:val="00563486"/>
    <w:rsid w:val="0056381E"/>
    <w:rsid w:val="00573B9A"/>
    <w:rsid w:val="00573C0A"/>
    <w:rsid w:val="005743FC"/>
    <w:rsid w:val="0058097B"/>
    <w:rsid w:val="00585772"/>
    <w:rsid w:val="00587EDB"/>
    <w:rsid w:val="0059451F"/>
    <w:rsid w:val="005963A8"/>
    <w:rsid w:val="00596BDC"/>
    <w:rsid w:val="00597D19"/>
    <w:rsid w:val="005A75B0"/>
    <w:rsid w:val="005B217C"/>
    <w:rsid w:val="005B42A8"/>
    <w:rsid w:val="005C0075"/>
    <w:rsid w:val="005C1425"/>
    <w:rsid w:val="005C19A2"/>
    <w:rsid w:val="005D6CB0"/>
    <w:rsid w:val="005E0490"/>
    <w:rsid w:val="005E5A6F"/>
    <w:rsid w:val="005E74C1"/>
    <w:rsid w:val="005F1B9A"/>
    <w:rsid w:val="005F2B88"/>
    <w:rsid w:val="00604FCE"/>
    <w:rsid w:val="00620412"/>
    <w:rsid w:val="00626B97"/>
    <w:rsid w:val="0063088F"/>
    <w:rsid w:val="00630C31"/>
    <w:rsid w:val="006310D3"/>
    <w:rsid w:val="00634DEB"/>
    <w:rsid w:val="006352BC"/>
    <w:rsid w:val="006352FD"/>
    <w:rsid w:val="00636959"/>
    <w:rsid w:val="0064245D"/>
    <w:rsid w:val="006450E1"/>
    <w:rsid w:val="00647A91"/>
    <w:rsid w:val="00647E60"/>
    <w:rsid w:val="0065166B"/>
    <w:rsid w:val="00663C9C"/>
    <w:rsid w:val="006662AC"/>
    <w:rsid w:val="006704A2"/>
    <w:rsid w:val="00681403"/>
    <w:rsid w:val="006870D5"/>
    <w:rsid w:val="00687844"/>
    <w:rsid w:val="0069429B"/>
    <w:rsid w:val="00696EC0"/>
    <w:rsid w:val="0069701A"/>
    <w:rsid w:val="006A050C"/>
    <w:rsid w:val="006A2A1A"/>
    <w:rsid w:val="006A3C4D"/>
    <w:rsid w:val="006A6AF4"/>
    <w:rsid w:val="006A7A72"/>
    <w:rsid w:val="006B3278"/>
    <w:rsid w:val="006B3ADE"/>
    <w:rsid w:val="006B4902"/>
    <w:rsid w:val="006B7203"/>
    <w:rsid w:val="006C51CF"/>
    <w:rsid w:val="006C6FE2"/>
    <w:rsid w:val="006C72AC"/>
    <w:rsid w:val="006D0688"/>
    <w:rsid w:val="006D201B"/>
    <w:rsid w:val="006D49A4"/>
    <w:rsid w:val="006E3B77"/>
    <w:rsid w:val="006F6D34"/>
    <w:rsid w:val="00706A6A"/>
    <w:rsid w:val="0071010A"/>
    <w:rsid w:val="00717159"/>
    <w:rsid w:val="00720A6B"/>
    <w:rsid w:val="00722AF1"/>
    <w:rsid w:val="007258C3"/>
    <w:rsid w:val="00725E24"/>
    <w:rsid w:val="007272F3"/>
    <w:rsid w:val="00727BB1"/>
    <w:rsid w:val="0073460E"/>
    <w:rsid w:val="00735A53"/>
    <w:rsid w:val="0073774E"/>
    <w:rsid w:val="00741B9C"/>
    <w:rsid w:val="007423FF"/>
    <w:rsid w:val="00751100"/>
    <w:rsid w:val="00751F9A"/>
    <w:rsid w:val="00752CB3"/>
    <w:rsid w:val="00753109"/>
    <w:rsid w:val="00755CF8"/>
    <w:rsid w:val="00761D8C"/>
    <w:rsid w:val="00763912"/>
    <w:rsid w:val="0076437D"/>
    <w:rsid w:val="00765589"/>
    <w:rsid w:val="00766507"/>
    <w:rsid w:val="00767420"/>
    <w:rsid w:val="0077125C"/>
    <w:rsid w:val="007733B4"/>
    <w:rsid w:val="00780CA8"/>
    <w:rsid w:val="007835D7"/>
    <w:rsid w:val="00795EBA"/>
    <w:rsid w:val="007A121E"/>
    <w:rsid w:val="007A165E"/>
    <w:rsid w:val="007A2026"/>
    <w:rsid w:val="007A4F99"/>
    <w:rsid w:val="007B07F1"/>
    <w:rsid w:val="007B154B"/>
    <w:rsid w:val="007B3CA1"/>
    <w:rsid w:val="007C2326"/>
    <w:rsid w:val="007D0772"/>
    <w:rsid w:val="007D0F56"/>
    <w:rsid w:val="007D1B6D"/>
    <w:rsid w:val="007D455D"/>
    <w:rsid w:val="007D53CD"/>
    <w:rsid w:val="007E0807"/>
    <w:rsid w:val="007E408C"/>
    <w:rsid w:val="007F3722"/>
    <w:rsid w:val="00800A09"/>
    <w:rsid w:val="008034FA"/>
    <w:rsid w:val="00813AF2"/>
    <w:rsid w:val="00813C2B"/>
    <w:rsid w:val="0082165D"/>
    <w:rsid w:val="00824A3D"/>
    <w:rsid w:val="0082692A"/>
    <w:rsid w:val="008337EF"/>
    <w:rsid w:val="00837134"/>
    <w:rsid w:val="00837EB1"/>
    <w:rsid w:val="00841B72"/>
    <w:rsid w:val="00843E1E"/>
    <w:rsid w:val="0085244C"/>
    <w:rsid w:val="00856E4E"/>
    <w:rsid w:val="008619FA"/>
    <w:rsid w:val="00863145"/>
    <w:rsid w:val="008663C7"/>
    <w:rsid w:val="00866599"/>
    <w:rsid w:val="008679E9"/>
    <w:rsid w:val="00871675"/>
    <w:rsid w:val="00875C53"/>
    <w:rsid w:val="008860D0"/>
    <w:rsid w:val="00890785"/>
    <w:rsid w:val="00890B03"/>
    <w:rsid w:val="00896CFF"/>
    <w:rsid w:val="008A0E3F"/>
    <w:rsid w:val="008A3671"/>
    <w:rsid w:val="008B1AB1"/>
    <w:rsid w:val="008B3B8E"/>
    <w:rsid w:val="008C5FF3"/>
    <w:rsid w:val="008D472B"/>
    <w:rsid w:val="008E0620"/>
    <w:rsid w:val="008E18B4"/>
    <w:rsid w:val="008E4FC7"/>
    <w:rsid w:val="008E759E"/>
    <w:rsid w:val="008F4D0F"/>
    <w:rsid w:val="008F4FA0"/>
    <w:rsid w:val="008F5D4A"/>
    <w:rsid w:val="009000D7"/>
    <w:rsid w:val="00902713"/>
    <w:rsid w:val="00903CC1"/>
    <w:rsid w:val="00914F5E"/>
    <w:rsid w:val="00920767"/>
    <w:rsid w:val="00926F48"/>
    <w:rsid w:val="00930944"/>
    <w:rsid w:val="00940EA0"/>
    <w:rsid w:val="00943DC7"/>
    <w:rsid w:val="00953BC7"/>
    <w:rsid w:val="0095526A"/>
    <w:rsid w:val="009575A2"/>
    <w:rsid w:val="00960279"/>
    <w:rsid w:val="00960486"/>
    <w:rsid w:val="00962875"/>
    <w:rsid w:val="009678B0"/>
    <w:rsid w:val="00973B0B"/>
    <w:rsid w:val="00987499"/>
    <w:rsid w:val="00990AEF"/>
    <w:rsid w:val="009A15A0"/>
    <w:rsid w:val="009A30DA"/>
    <w:rsid w:val="009A6A16"/>
    <w:rsid w:val="009B227A"/>
    <w:rsid w:val="009B305F"/>
    <w:rsid w:val="009C08F9"/>
    <w:rsid w:val="009C1288"/>
    <w:rsid w:val="009C4EEB"/>
    <w:rsid w:val="009C5507"/>
    <w:rsid w:val="009C5810"/>
    <w:rsid w:val="009D575F"/>
    <w:rsid w:val="009D6839"/>
    <w:rsid w:val="009E471E"/>
    <w:rsid w:val="009F1ED0"/>
    <w:rsid w:val="009F40C5"/>
    <w:rsid w:val="00A0568C"/>
    <w:rsid w:val="00A0708A"/>
    <w:rsid w:val="00A11ED4"/>
    <w:rsid w:val="00A15E3A"/>
    <w:rsid w:val="00A22B29"/>
    <w:rsid w:val="00A237F4"/>
    <w:rsid w:val="00A2399B"/>
    <w:rsid w:val="00A262A2"/>
    <w:rsid w:val="00A262B1"/>
    <w:rsid w:val="00A30433"/>
    <w:rsid w:val="00A346E1"/>
    <w:rsid w:val="00A35C6E"/>
    <w:rsid w:val="00A36B22"/>
    <w:rsid w:val="00A42565"/>
    <w:rsid w:val="00A434C7"/>
    <w:rsid w:val="00A746D5"/>
    <w:rsid w:val="00A76AC7"/>
    <w:rsid w:val="00A81459"/>
    <w:rsid w:val="00A84452"/>
    <w:rsid w:val="00A91141"/>
    <w:rsid w:val="00A945AD"/>
    <w:rsid w:val="00A96799"/>
    <w:rsid w:val="00AA5782"/>
    <w:rsid w:val="00AC3F2D"/>
    <w:rsid w:val="00AC4CE4"/>
    <w:rsid w:val="00AC7967"/>
    <w:rsid w:val="00AD068C"/>
    <w:rsid w:val="00AD45E2"/>
    <w:rsid w:val="00AD756F"/>
    <w:rsid w:val="00AE0B66"/>
    <w:rsid w:val="00AE3C0A"/>
    <w:rsid w:val="00AE639D"/>
    <w:rsid w:val="00AE70AB"/>
    <w:rsid w:val="00AF6655"/>
    <w:rsid w:val="00AF7314"/>
    <w:rsid w:val="00B012FD"/>
    <w:rsid w:val="00B06F26"/>
    <w:rsid w:val="00B15CF7"/>
    <w:rsid w:val="00B160C9"/>
    <w:rsid w:val="00B171D7"/>
    <w:rsid w:val="00B17EC3"/>
    <w:rsid w:val="00B20973"/>
    <w:rsid w:val="00B219A0"/>
    <w:rsid w:val="00B22FAE"/>
    <w:rsid w:val="00B30831"/>
    <w:rsid w:val="00B31152"/>
    <w:rsid w:val="00B329DF"/>
    <w:rsid w:val="00B376BC"/>
    <w:rsid w:val="00B421A6"/>
    <w:rsid w:val="00B459B3"/>
    <w:rsid w:val="00B50050"/>
    <w:rsid w:val="00B515FF"/>
    <w:rsid w:val="00B51E3B"/>
    <w:rsid w:val="00B5281C"/>
    <w:rsid w:val="00B60C4E"/>
    <w:rsid w:val="00B63E4A"/>
    <w:rsid w:val="00B66C84"/>
    <w:rsid w:val="00B70720"/>
    <w:rsid w:val="00B70E81"/>
    <w:rsid w:val="00B71878"/>
    <w:rsid w:val="00B774B5"/>
    <w:rsid w:val="00B816A9"/>
    <w:rsid w:val="00B82695"/>
    <w:rsid w:val="00B82E2B"/>
    <w:rsid w:val="00B85EDC"/>
    <w:rsid w:val="00B92567"/>
    <w:rsid w:val="00B93C7F"/>
    <w:rsid w:val="00B94AC9"/>
    <w:rsid w:val="00B97554"/>
    <w:rsid w:val="00B975A2"/>
    <w:rsid w:val="00BA1359"/>
    <w:rsid w:val="00BA350C"/>
    <w:rsid w:val="00BB004A"/>
    <w:rsid w:val="00BB6619"/>
    <w:rsid w:val="00BB70F4"/>
    <w:rsid w:val="00BB7675"/>
    <w:rsid w:val="00BC1A0D"/>
    <w:rsid w:val="00BC408D"/>
    <w:rsid w:val="00BC57CB"/>
    <w:rsid w:val="00BC78AA"/>
    <w:rsid w:val="00BD7109"/>
    <w:rsid w:val="00BE0BFF"/>
    <w:rsid w:val="00BE21F8"/>
    <w:rsid w:val="00BE7B40"/>
    <w:rsid w:val="00BF79A0"/>
    <w:rsid w:val="00C0026C"/>
    <w:rsid w:val="00C006CC"/>
    <w:rsid w:val="00C02F0B"/>
    <w:rsid w:val="00C039C6"/>
    <w:rsid w:val="00C0535E"/>
    <w:rsid w:val="00C07C3B"/>
    <w:rsid w:val="00C1450D"/>
    <w:rsid w:val="00C225A2"/>
    <w:rsid w:val="00C30EB9"/>
    <w:rsid w:val="00C32D09"/>
    <w:rsid w:val="00C37BAA"/>
    <w:rsid w:val="00C438F6"/>
    <w:rsid w:val="00C4543A"/>
    <w:rsid w:val="00C50405"/>
    <w:rsid w:val="00C5062D"/>
    <w:rsid w:val="00C51419"/>
    <w:rsid w:val="00C57020"/>
    <w:rsid w:val="00C57E45"/>
    <w:rsid w:val="00C72932"/>
    <w:rsid w:val="00C82959"/>
    <w:rsid w:val="00C86A5F"/>
    <w:rsid w:val="00C9361B"/>
    <w:rsid w:val="00CA16D5"/>
    <w:rsid w:val="00CA4796"/>
    <w:rsid w:val="00CA4D0F"/>
    <w:rsid w:val="00CA6AC4"/>
    <w:rsid w:val="00CB3460"/>
    <w:rsid w:val="00CB5A25"/>
    <w:rsid w:val="00CB5A7D"/>
    <w:rsid w:val="00CB5D0F"/>
    <w:rsid w:val="00CC1791"/>
    <w:rsid w:val="00CD0320"/>
    <w:rsid w:val="00CD11F7"/>
    <w:rsid w:val="00CD12A3"/>
    <w:rsid w:val="00CD598D"/>
    <w:rsid w:val="00CE29A4"/>
    <w:rsid w:val="00CE5AE0"/>
    <w:rsid w:val="00CE5C97"/>
    <w:rsid w:val="00CF5D0D"/>
    <w:rsid w:val="00D03352"/>
    <w:rsid w:val="00D2130D"/>
    <w:rsid w:val="00D30B30"/>
    <w:rsid w:val="00D30D82"/>
    <w:rsid w:val="00D36E8C"/>
    <w:rsid w:val="00D371E9"/>
    <w:rsid w:val="00D534AE"/>
    <w:rsid w:val="00D56381"/>
    <w:rsid w:val="00D610F5"/>
    <w:rsid w:val="00D62BD2"/>
    <w:rsid w:val="00D66FB1"/>
    <w:rsid w:val="00D70B10"/>
    <w:rsid w:val="00D71B78"/>
    <w:rsid w:val="00D7566C"/>
    <w:rsid w:val="00D767AF"/>
    <w:rsid w:val="00D84D48"/>
    <w:rsid w:val="00D867F0"/>
    <w:rsid w:val="00D878F7"/>
    <w:rsid w:val="00D9120D"/>
    <w:rsid w:val="00D916E2"/>
    <w:rsid w:val="00DA3665"/>
    <w:rsid w:val="00DB19B8"/>
    <w:rsid w:val="00DB1A19"/>
    <w:rsid w:val="00DB3F7E"/>
    <w:rsid w:val="00DB4E63"/>
    <w:rsid w:val="00DC0C12"/>
    <w:rsid w:val="00DC0DBC"/>
    <w:rsid w:val="00DC3819"/>
    <w:rsid w:val="00DC4723"/>
    <w:rsid w:val="00DD1B1D"/>
    <w:rsid w:val="00DD20F4"/>
    <w:rsid w:val="00DD6823"/>
    <w:rsid w:val="00DE7D5B"/>
    <w:rsid w:val="00E00821"/>
    <w:rsid w:val="00E065FF"/>
    <w:rsid w:val="00E105A6"/>
    <w:rsid w:val="00E12D2E"/>
    <w:rsid w:val="00E138F6"/>
    <w:rsid w:val="00E160CF"/>
    <w:rsid w:val="00E207E8"/>
    <w:rsid w:val="00E227E8"/>
    <w:rsid w:val="00E237F9"/>
    <w:rsid w:val="00E308F0"/>
    <w:rsid w:val="00E30EDD"/>
    <w:rsid w:val="00E3201E"/>
    <w:rsid w:val="00E43830"/>
    <w:rsid w:val="00E43DDA"/>
    <w:rsid w:val="00E4455E"/>
    <w:rsid w:val="00E52F4E"/>
    <w:rsid w:val="00E65263"/>
    <w:rsid w:val="00E75360"/>
    <w:rsid w:val="00E7585A"/>
    <w:rsid w:val="00E76242"/>
    <w:rsid w:val="00E76267"/>
    <w:rsid w:val="00E8080F"/>
    <w:rsid w:val="00E81333"/>
    <w:rsid w:val="00E82D6D"/>
    <w:rsid w:val="00E83B69"/>
    <w:rsid w:val="00E87AF0"/>
    <w:rsid w:val="00E90982"/>
    <w:rsid w:val="00E940CB"/>
    <w:rsid w:val="00EA1695"/>
    <w:rsid w:val="00EB6165"/>
    <w:rsid w:val="00EB7311"/>
    <w:rsid w:val="00EC2AC5"/>
    <w:rsid w:val="00EC3393"/>
    <w:rsid w:val="00ED55D6"/>
    <w:rsid w:val="00ED623A"/>
    <w:rsid w:val="00EE067A"/>
    <w:rsid w:val="00F0025E"/>
    <w:rsid w:val="00F068BE"/>
    <w:rsid w:val="00F107AD"/>
    <w:rsid w:val="00F10ED6"/>
    <w:rsid w:val="00F16D61"/>
    <w:rsid w:val="00F208C6"/>
    <w:rsid w:val="00F22062"/>
    <w:rsid w:val="00F22113"/>
    <w:rsid w:val="00F32D61"/>
    <w:rsid w:val="00F3621D"/>
    <w:rsid w:val="00F37CBB"/>
    <w:rsid w:val="00F43444"/>
    <w:rsid w:val="00F508C1"/>
    <w:rsid w:val="00F52EC4"/>
    <w:rsid w:val="00F55592"/>
    <w:rsid w:val="00F57D2D"/>
    <w:rsid w:val="00F63E1C"/>
    <w:rsid w:val="00F71971"/>
    <w:rsid w:val="00F72190"/>
    <w:rsid w:val="00F72D6D"/>
    <w:rsid w:val="00F74929"/>
    <w:rsid w:val="00F77641"/>
    <w:rsid w:val="00F77A46"/>
    <w:rsid w:val="00F8718F"/>
    <w:rsid w:val="00F914F8"/>
    <w:rsid w:val="00F9188E"/>
    <w:rsid w:val="00F94ABC"/>
    <w:rsid w:val="00F95C4F"/>
    <w:rsid w:val="00F9611D"/>
    <w:rsid w:val="00FA1359"/>
    <w:rsid w:val="00FB04AE"/>
    <w:rsid w:val="00FB101D"/>
    <w:rsid w:val="00FB4F35"/>
    <w:rsid w:val="00FB7594"/>
    <w:rsid w:val="00FC11F3"/>
    <w:rsid w:val="00FC5886"/>
    <w:rsid w:val="00FD15DA"/>
    <w:rsid w:val="00FD5620"/>
    <w:rsid w:val="00FE26C6"/>
    <w:rsid w:val="00FE3DB0"/>
    <w:rsid w:val="00FE7725"/>
    <w:rsid w:val="00FF1708"/>
    <w:rsid w:val="00FF55DB"/>
    <w:rsid w:val="00FF629C"/>
    <w:rsid w:val="00FF6EB0"/>
    <w:rsid w:val="00FF7F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8B0"/>
    <w:pPr>
      <w:spacing w:after="200" w:line="276" w:lineRule="auto"/>
    </w:pPr>
  </w:style>
  <w:style w:type="paragraph" w:styleId="Heading1">
    <w:name w:val="heading 1"/>
    <w:basedOn w:val="Normal"/>
    <w:next w:val="Normal"/>
    <w:link w:val="Heading1Char"/>
    <w:uiPriority w:val="99"/>
    <w:qFormat/>
    <w:rsid w:val="00B975A2"/>
    <w:pPr>
      <w:keepNext/>
      <w:keepLines/>
      <w:spacing w:before="240" w:after="0"/>
      <w:outlineLvl w:val="0"/>
    </w:pPr>
    <w:rPr>
      <w:rFonts w:ascii="Cambria" w:hAnsi="Cambria"/>
      <w:color w:val="365F91"/>
      <w:sz w:val="32"/>
      <w:szCs w:val="32"/>
    </w:rPr>
  </w:style>
  <w:style w:type="paragraph" w:styleId="Heading2">
    <w:name w:val="heading 2"/>
    <w:basedOn w:val="Normal"/>
    <w:link w:val="Heading2Char"/>
    <w:uiPriority w:val="99"/>
    <w:qFormat/>
    <w:rsid w:val="0049290B"/>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75A2"/>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49290B"/>
    <w:rPr>
      <w:rFonts w:ascii="Times New Roman" w:hAnsi="Times New Roman" w:cs="Times New Roman"/>
      <w:b/>
      <w:bCs/>
      <w:sz w:val="36"/>
      <w:szCs w:val="36"/>
    </w:rPr>
  </w:style>
  <w:style w:type="character" w:customStyle="1" w:styleId="2">
    <w:name w:val="Основной текст (2)"/>
    <w:basedOn w:val="DefaultParagraphFont"/>
    <w:uiPriority w:val="99"/>
    <w:rsid w:val="0058097B"/>
    <w:rPr>
      <w:rFonts w:ascii="Century Schoolbook" w:eastAsia="Times New Roman" w:hAnsi="Century Schoolbook" w:cs="Century Schoolbook"/>
      <w:color w:val="000000"/>
      <w:spacing w:val="0"/>
      <w:w w:val="100"/>
      <w:position w:val="0"/>
      <w:sz w:val="20"/>
      <w:szCs w:val="20"/>
      <w:u w:val="none"/>
      <w:lang w:val="ru-RU" w:eastAsia="ru-RU"/>
    </w:rPr>
  </w:style>
  <w:style w:type="character" w:customStyle="1" w:styleId="4">
    <w:name w:val="Заголовок №4"/>
    <w:basedOn w:val="DefaultParagraphFont"/>
    <w:uiPriority w:val="99"/>
    <w:rsid w:val="0058097B"/>
    <w:rPr>
      <w:rFonts w:ascii="Tahoma" w:eastAsia="Times New Roman" w:hAnsi="Tahoma" w:cs="Tahoma"/>
      <w:b/>
      <w:bCs/>
      <w:color w:val="000000"/>
      <w:spacing w:val="0"/>
      <w:w w:val="100"/>
      <w:position w:val="0"/>
      <w:sz w:val="18"/>
      <w:szCs w:val="18"/>
      <w:u w:val="none"/>
      <w:lang w:val="ru-RU" w:eastAsia="ru-RU"/>
    </w:rPr>
  </w:style>
  <w:style w:type="character" w:customStyle="1" w:styleId="5">
    <w:name w:val="Заголовок №5"/>
    <w:basedOn w:val="DefaultParagraphFont"/>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0">
    <w:name w:val="Основной текст (2) + Курсив"/>
    <w:basedOn w:val="DefaultParagraphFont"/>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styleId="ListParagraph">
    <w:name w:val="List Paragraph"/>
    <w:basedOn w:val="Normal"/>
    <w:uiPriority w:val="99"/>
    <w:qFormat/>
    <w:rsid w:val="0058097B"/>
    <w:pPr>
      <w:ind w:left="720"/>
      <w:contextualSpacing/>
    </w:pPr>
  </w:style>
  <w:style w:type="paragraph" w:styleId="BodyText">
    <w:name w:val="Body Text"/>
    <w:basedOn w:val="Normal"/>
    <w:link w:val="BodyTextChar"/>
    <w:uiPriority w:val="99"/>
    <w:rsid w:val="0058097B"/>
    <w:pPr>
      <w:widowControl w:val="0"/>
      <w:autoSpaceDE w:val="0"/>
      <w:autoSpaceDN w:val="0"/>
      <w:spacing w:after="0" w:line="240" w:lineRule="auto"/>
      <w:ind w:left="1382"/>
      <w:jc w:val="both"/>
    </w:pPr>
    <w:rPr>
      <w:rFonts w:ascii="Times New Roman" w:hAnsi="Times New Roman"/>
      <w:sz w:val="24"/>
      <w:szCs w:val="24"/>
    </w:rPr>
  </w:style>
  <w:style w:type="character" w:customStyle="1" w:styleId="BodyTextChar">
    <w:name w:val="Body Text Char"/>
    <w:basedOn w:val="DefaultParagraphFont"/>
    <w:link w:val="BodyText"/>
    <w:uiPriority w:val="99"/>
    <w:locked/>
    <w:rsid w:val="0058097B"/>
    <w:rPr>
      <w:rFonts w:ascii="Times New Roman" w:eastAsia="Times New Roman" w:hAnsi="Times New Roman" w:cs="Times New Roman"/>
      <w:sz w:val="24"/>
      <w:szCs w:val="24"/>
    </w:rPr>
  </w:style>
  <w:style w:type="character" w:customStyle="1" w:styleId="7">
    <w:name w:val="Основной текст (7)"/>
    <w:basedOn w:val="DefaultParagraphFont"/>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Tahoma">
    <w:name w:val="Основной текст (2) + Tahoma"/>
    <w:aliases w:val="8,5 pt,Полужирный"/>
    <w:basedOn w:val="DefaultParagraphFont"/>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8">
    <w:name w:val="Основной текст (8)"/>
    <w:basedOn w:val="DefaultParagraphFont"/>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customStyle="1" w:styleId="1">
    <w:name w:val="Абзац списка1"/>
    <w:basedOn w:val="Normal"/>
    <w:link w:val="ListParagraphChar"/>
    <w:uiPriority w:val="99"/>
    <w:rsid w:val="0058097B"/>
    <w:pPr>
      <w:widowControl w:val="0"/>
      <w:autoSpaceDE w:val="0"/>
      <w:autoSpaceDN w:val="0"/>
      <w:spacing w:after="0" w:line="240" w:lineRule="auto"/>
      <w:ind w:left="1382" w:firstLine="707"/>
      <w:jc w:val="both"/>
    </w:pPr>
    <w:rPr>
      <w:sz w:val="20"/>
      <w:szCs w:val="20"/>
    </w:rPr>
  </w:style>
  <w:style w:type="character" w:customStyle="1" w:styleId="ListParagraphChar">
    <w:name w:val="List Paragraph Char"/>
    <w:link w:val="1"/>
    <w:uiPriority w:val="99"/>
    <w:locked/>
    <w:rsid w:val="0058097B"/>
    <w:rPr>
      <w:rFonts w:ascii="Calibri" w:eastAsia="Times New Roman" w:hAnsi="Calibri"/>
    </w:rPr>
  </w:style>
  <w:style w:type="character" w:customStyle="1" w:styleId="3">
    <w:name w:val="Заголовок №3"/>
    <w:basedOn w:val="DefaultParagraphFont"/>
    <w:uiPriority w:val="99"/>
    <w:rsid w:val="00D767AF"/>
    <w:rPr>
      <w:rFonts w:ascii="Tahoma" w:eastAsia="Times New Roman" w:hAnsi="Tahoma" w:cs="Tahoma"/>
      <w:b/>
      <w:bCs/>
      <w:color w:val="000000"/>
      <w:spacing w:val="0"/>
      <w:w w:val="100"/>
      <w:position w:val="0"/>
      <w:sz w:val="18"/>
      <w:szCs w:val="18"/>
      <w:u w:val="none"/>
      <w:lang w:val="ru-RU" w:eastAsia="ru-RU"/>
    </w:rPr>
  </w:style>
  <w:style w:type="paragraph" w:customStyle="1" w:styleId="TableParagraph">
    <w:name w:val="Table Paragraph"/>
    <w:basedOn w:val="Normal"/>
    <w:uiPriority w:val="99"/>
    <w:rsid w:val="00D767AF"/>
    <w:pPr>
      <w:widowControl w:val="0"/>
      <w:autoSpaceDE w:val="0"/>
      <w:autoSpaceDN w:val="0"/>
      <w:spacing w:after="0" w:line="240" w:lineRule="auto"/>
      <w:ind w:left="107"/>
    </w:pPr>
    <w:rPr>
      <w:rFonts w:ascii="Times New Roman" w:hAnsi="Times New Roman"/>
    </w:rPr>
  </w:style>
  <w:style w:type="paragraph" w:customStyle="1" w:styleId="10">
    <w:name w:val="Без интервала1"/>
    <w:aliases w:val="основа"/>
    <w:link w:val="a"/>
    <w:uiPriority w:val="99"/>
    <w:rsid w:val="00D767AF"/>
    <w:rPr>
      <w:rFonts w:ascii="Times New Roman" w:hAnsi="Times New Roman"/>
      <w:sz w:val="24"/>
      <w:szCs w:val="24"/>
    </w:rPr>
  </w:style>
  <w:style w:type="character" w:customStyle="1" w:styleId="a">
    <w:name w:val="Без интервала Знак"/>
    <w:aliases w:val="основа Знак"/>
    <w:link w:val="10"/>
    <w:uiPriority w:val="99"/>
    <w:locked/>
    <w:rsid w:val="00D767AF"/>
    <w:rPr>
      <w:rFonts w:ascii="Times New Roman" w:hAnsi="Times New Roman"/>
      <w:sz w:val="24"/>
    </w:rPr>
  </w:style>
  <w:style w:type="character" w:customStyle="1" w:styleId="29pt">
    <w:name w:val="Основной текст (2) + 9 pt"/>
    <w:basedOn w:val="DefaultParagraphFont"/>
    <w:uiPriority w:val="99"/>
    <w:rsid w:val="00D767AF"/>
    <w:rPr>
      <w:rFonts w:ascii="Century Schoolbook" w:eastAsia="Times New Roman" w:hAnsi="Century Schoolbook" w:cs="Century Schoolbook"/>
      <w:color w:val="000000"/>
      <w:spacing w:val="0"/>
      <w:w w:val="100"/>
      <w:position w:val="0"/>
      <w:sz w:val="18"/>
      <w:szCs w:val="18"/>
      <w:u w:val="none"/>
      <w:lang w:val="ru-RU" w:eastAsia="ru-RU"/>
    </w:rPr>
  </w:style>
  <w:style w:type="character" w:customStyle="1" w:styleId="29pt1">
    <w:name w:val="Основной текст (2) + 9 pt1"/>
    <w:aliases w:val="Курсив"/>
    <w:basedOn w:val="DefaultParagraphFont"/>
    <w:uiPriority w:val="99"/>
    <w:rsid w:val="00D767AF"/>
    <w:rPr>
      <w:rFonts w:ascii="Century Schoolbook" w:eastAsia="Times New Roman" w:hAnsi="Century Schoolbook" w:cs="Century Schoolbook"/>
      <w:i/>
      <w:iCs/>
      <w:color w:val="000000"/>
      <w:spacing w:val="0"/>
      <w:w w:val="100"/>
      <w:position w:val="0"/>
      <w:sz w:val="18"/>
      <w:szCs w:val="18"/>
      <w:u w:val="none"/>
      <w:lang w:val="ru-RU" w:eastAsia="ru-RU"/>
    </w:rPr>
  </w:style>
  <w:style w:type="paragraph" w:styleId="NoSpacing">
    <w:name w:val="No Spacing"/>
    <w:uiPriority w:val="99"/>
    <w:qFormat/>
    <w:rsid w:val="00D767AF"/>
    <w:rPr>
      <w:lang w:eastAsia="en-US"/>
    </w:rPr>
  </w:style>
  <w:style w:type="character" w:styleId="Hyperlink">
    <w:name w:val="Hyperlink"/>
    <w:basedOn w:val="DefaultParagraphFont"/>
    <w:uiPriority w:val="99"/>
    <w:rsid w:val="00D767AF"/>
    <w:rPr>
      <w:rFonts w:cs="Times New Roman"/>
      <w:color w:val="0000FF"/>
      <w:u w:val="single"/>
    </w:rPr>
  </w:style>
  <w:style w:type="character" w:customStyle="1" w:styleId="21">
    <w:name w:val="Основной текст (2)_"/>
    <w:basedOn w:val="DefaultParagraphFont"/>
    <w:uiPriority w:val="99"/>
    <w:rsid w:val="00D767AF"/>
    <w:rPr>
      <w:rFonts w:ascii="Century Schoolbook" w:eastAsia="Times New Roman" w:hAnsi="Century Schoolbook" w:cs="Century Schoolbook"/>
      <w:sz w:val="20"/>
      <w:szCs w:val="20"/>
      <w:shd w:val="clear" w:color="auto" w:fill="FFFFFF"/>
    </w:rPr>
  </w:style>
  <w:style w:type="paragraph" w:customStyle="1" w:styleId="msonormal0">
    <w:name w:val="msonormal"/>
    <w:basedOn w:val="Normal"/>
    <w:uiPriority w:val="99"/>
    <w:rsid w:val="008F4D0F"/>
    <w:pPr>
      <w:spacing w:before="100" w:beforeAutospacing="1" w:after="100" w:afterAutospacing="1" w:line="240" w:lineRule="auto"/>
    </w:pPr>
    <w:rPr>
      <w:rFonts w:ascii="Times New Roman" w:hAnsi="Times New Roman"/>
      <w:sz w:val="24"/>
      <w:szCs w:val="24"/>
    </w:rPr>
  </w:style>
  <w:style w:type="character" w:customStyle="1" w:styleId="a0">
    <w:name w:val="Сноска_"/>
    <w:basedOn w:val="DefaultParagraphFont"/>
    <w:link w:val="a1"/>
    <w:uiPriority w:val="99"/>
    <w:locked/>
    <w:rsid w:val="008F4D0F"/>
    <w:rPr>
      <w:rFonts w:cs="Times New Roman"/>
      <w:color w:val="231E20"/>
      <w:sz w:val="18"/>
      <w:szCs w:val="18"/>
    </w:rPr>
  </w:style>
  <w:style w:type="paragraph" w:customStyle="1" w:styleId="a1">
    <w:name w:val="Сноска"/>
    <w:basedOn w:val="Normal"/>
    <w:link w:val="a0"/>
    <w:uiPriority w:val="99"/>
    <w:rsid w:val="008F4D0F"/>
    <w:pPr>
      <w:widowControl w:val="0"/>
      <w:spacing w:after="0" w:line="220" w:lineRule="auto"/>
      <w:ind w:left="240" w:hanging="240"/>
    </w:pPr>
    <w:rPr>
      <w:color w:val="231E20"/>
      <w:sz w:val="18"/>
      <w:szCs w:val="18"/>
    </w:rPr>
  </w:style>
  <w:style w:type="character" w:customStyle="1" w:styleId="a2">
    <w:name w:val="Другое_"/>
    <w:basedOn w:val="DefaultParagraphFont"/>
    <w:link w:val="a3"/>
    <w:uiPriority w:val="99"/>
    <w:locked/>
    <w:rsid w:val="008F4D0F"/>
    <w:rPr>
      <w:rFonts w:ascii="Times New Roman" w:hAnsi="Times New Roman" w:cs="Times New Roman"/>
      <w:color w:val="231E20"/>
      <w:sz w:val="20"/>
      <w:szCs w:val="20"/>
    </w:rPr>
  </w:style>
  <w:style w:type="paragraph" w:customStyle="1" w:styleId="a3">
    <w:name w:val="Другое"/>
    <w:basedOn w:val="Normal"/>
    <w:link w:val="a2"/>
    <w:uiPriority w:val="99"/>
    <w:rsid w:val="008F4D0F"/>
    <w:pPr>
      <w:widowControl w:val="0"/>
      <w:spacing w:after="0" w:line="252" w:lineRule="auto"/>
      <w:ind w:firstLine="240"/>
    </w:pPr>
    <w:rPr>
      <w:rFonts w:ascii="Times New Roman" w:hAnsi="Times New Roman"/>
      <w:color w:val="231E20"/>
      <w:sz w:val="20"/>
      <w:szCs w:val="20"/>
    </w:rPr>
  </w:style>
  <w:style w:type="character" w:customStyle="1" w:styleId="22">
    <w:name w:val="Колонтитул (2)"/>
    <w:basedOn w:val="DefaultParagraphFont"/>
    <w:uiPriority w:val="99"/>
    <w:rsid w:val="008F4D0F"/>
    <w:rPr>
      <w:rFonts w:ascii="Tahoma" w:eastAsia="Times New Roman" w:hAnsi="Tahoma" w:cs="Tahoma"/>
      <w:color w:val="000000"/>
      <w:spacing w:val="0"/>
      <w:w w:val="100"/>
      <w:position w:val="0"/>
      <w:sz w:val="19"/>
      <w:szCs w:val="19"/>
      <w:u w:val="none"/>
      <w:effect w:val="none"/>
      <w:lang w:val="ru-RU" w:eastAsia="ru-RU"/>
    </w:rPr>
  </w:style>
  <w:style w:type="character" w:customStyle="1" w:styleId="53">
    <w:name w:val="Заголовок №5 (3)"/>
    <w:basedOn w:val="DefaultParagraphFont"/>
    <w:uiPriority w:val="99"/>
    <w:rsid w:val="00F0025E"/>
    <w:rPr>
      <w:rFonts w:ascii="Century Schoolbook" w:eastAsia="Times New Roman" w:hAnsi="Century Schoolbook" w:cs="Century Schoolbook"/>
      <w:color w:val="000000"/>
      <w:spacing w:val="0"/>
      <w:w w:val="100"/>
      <w:position w:val="0"/>
      <w:sz w:val="20"/>
      <w:szCs w:val="20"/>
      <w:u w:val="none"/>
      <w:effect w:val="none"/>
      <w:lang w:val="ru-RU" w:eastAsia="ru-RU"/>
    </w:rPr>
  </w:style>
  <w:style w:type="character" w:customStyle="1" w:styleId="-">
    <w:name w:val="Интернет-ссылка"/>
    <w:basedOn w:val="DefaultParagraphFont"/>
    <w:uiPriority w:val="99"/>
    <w:rsid w:val="00866599"/>
    <w:rPr>
      <w:rFonts w:cs="Times New Roman"/>
      <w:color w:val="0000FF"/>
      <w:u w:val="single"/>
    </w:rPr>
  </w:style>
  <w:style w:type="character" w:customStyle="1" w:styleId="a4">
    <w:name w:val="Выделение жирным"/>
    <w:uiPriority w:val="99"/>
    <w:rsid w:val="009A30DA"/>
    <w:rPr>
      <w:b/>
    </w:rPr>
  </w:style>
  <w:style w:type="paragraph" w:customStyle="1" w:styleId="Standard">
    <w:name w:val="Standard"/>
    <w:uiPriority w:val="99"/>
    <w:rsid w:val="00BB6619"/>
    <w:pPr>
      <w:autoSpaceDN w:val="0"/>
      <w:textAlignment w:val="baseline"/>
    </w:pPr>
    <w:rPr>
      <w:rFonts w:ascii="PT Astra Serif" w:hAnsi="PT Astra Serif" w:cs="Noto Sans Devanagari"/>
      <w:kern w:val="3"/>
      <w:sz w:val="24"/>
      <w:szCs w:val="24"/>
      <w:lang w:eastAsia="zh-CN" w:bidi="hi-IN"/>
    </w:rPr>
  </w:style>
  <w:style w:type="paragraph" w:styleId="Header">
    <w:name w:val="header"/>
    <w:basedOn w:val="Normal"/>
    <w:link w:val="HeaderChar"/>
    <w:uiPriority w:val="99"/>
    <w:semiHidden/>
    <w:rsid w:val="00CD032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CD0320"/>
    <w:rPr>
      <w:rFonts w:cs="Times New Roman"/>
    </w:rPr>
  </w:style>
  <w:style w:type="paragraph" w:styleId="Footer">
    <w:name w:val="footer"/>
    <w:basedOn w:val="Normal"/>
    <w:link w:val="FooterChar"/>
    <w:uiPriority w:val="99"/>
    <w:rsid w:val="00CD032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D0320"/>
    <w:rPr>
      <w:rFonts w:cs="Times New Roman"/>
    </w:rPr>
  </w:style>
  <w:style w:type="character" w:styleId="FollowedHyperlink">
    <w:name w:val="FollowedHyperlink"/>
    <w:basedOn w:val="DefaultParagraphFont"/>
    <w:uiPriority w:val="99"/>
    <w:semiHidden/>
    <w:rsid w:val="001D2845"/>
    <w:rPr>
      <w:rFonts w:cs="Times New Roman"/>
      <w:color w:val="800080"/>
      <w:u w:val="single"/>
    </w:rPr>
  </w:style>
  <w:style w:type="paragraph" w:styleId="NormalWeb">
    <w:name w:val="Normal (Web)"/>
    <w:basedOn w:val="Normal"/>
    <w:uiPriority w:val="99"/>
    <w:semiHidden/>
    <w:rsid w:val="00202C68"/>
    <w:rPr>
      <w:rFonts w:ascii="Times New Roman" w:hAnsi="Times New Roman"/>
      <w:sz w:val="24"/>
      <w:szCs w:val="24"/>
      <w:lang w:eastAsia="en-US"/>
    </w:rPr>
  </w:style>
  <w:style w:type="paragraph" w:customStyle="1" w:styleId="Default">
    <w:name w:val="Default"/>
    <w:uiPriority w:val="99"/>
    <w:rsid w:val="00202C68"/>
    <w:pPr>
      <w:autoSpaceDE w:val="0"/>
      <w:autoSpaceDN w:val="0"/>
      <w:adjustRightInd w:val="0"/>
    </w:pPr>
    <w:rPr>
      <w:rFonts w:ascii="Times New Roman" w:hAnsi="Times New Roman"/>
      <w:color w:val="000000"/>
      <w:sz w:val="24"/>
      <w:szCs w:val="24"/>
      <w:lang w:eastAsia="en-US"/>
    </w:rPr>
  </w:style>
  <w:style w:type="character" w:styleId="Strong">
    <w:name w:val="Strong"/>
    <w:basedOn w:val="DefaultParagraphFont"/>
    <w:uiPriority w:val="99"/>
    <w:qFormat/>
    <w:rsid w:val="00751F9A"/>
    <w:rPr>
      <w:rFonts w:cs="Times New Roman"/>
      <w:b/>
      <w:bCs/>
    </w:rPr>
  </w:style>
  <w:style w:type="table" w:styleId="TableGrid">
    <w:name w:val="Table Grid"/>
    <w:basedOn w:val="TableNormal"/>
    <w:uiPriority w:val="99"/>
    <w:rsid w:val="00B94A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name w:val="Содержимое таблицы"/>
    <w:basedOn w:val="Normal"/>
    <w:uiPriority w:val="99"/>
    <w:rsid w:val="00D878F7"/>
    <w:pPr>
      <w:widowControl w:val="0"/>
      <w:suppressLineNumbers/>
      <w:suppressAutoHyphens/>
      <w:spacing w:after="0" w:line="240" w:lineRule="auto"/>
    </w:pPr>
    <w:rPr>
      <w:rFonts w:ascii="Arial" w:hAnsi="Arial" w:cs="Lohit Hindi"/>
      <w:kern w:val="2"/>
      <w:sz w:val="20"/>
      <w:szCs w:val="24"/>
      <w:lang w:eastAsia="hi-IN" w:bidi="hi-IN"/>
    </w:rPr>
  </w:style>
  <w:style w:type="character" w:customStyle="1" w:styleId="kyu0hjj">
    <w:name w:val="kyu0hjj"/>
    <w:basedOn w:val="DefaultParagraphFont"/>
    <w:uiPriority w:val="99"/>
    <w:rsid w:val="008860D0"/>
    <w:rPr>
      <w:rFonts w:cs="Times New Roman"/>
    </w:rPr>
  </w:style>
  <w:style w:type="character" w:styleId="Emphasis">
    <w:name w:val="Emphasis"/>
    <w:basedOn w:val="DefaultParagraphFont"/>
    <w:uiPriority w:val="99"/>
    <w:qFormat/>
    <w:rsid w:val="008860D0"/>
    <w:rPr>
      <w:rFonts w:cs="Times New Roman"/>
      <w:i/>
      <w:iCs/>
    </w:rPr>
  </w:style>
  <w:style w:type="character" w:customStyle="1" w:styleId="mail-message-toolbar-subject-wrapper">
    <w:name w:val="mail-message-toolbar-subject-wrapper"/>
    <w:basedOn w:val="DefaultParagraphFont"/>
    <w:uiPriority w:val="99"/>
    <w:rsid w:val="008860D0"/>
    <w:rPr>
      <w:rFonts w:cs="Times New Roman"/>
    </w:rPr>
  </w:style>
  <w:style w:type="table" w:customStyle="1" w:styleId="GridTable1Light">
    <w:name w:val="Grid Table 1 Light"/>
    <w:uiPriority w:val="99"/>
    <w:rsid w:val="00973B0B"/>
    <w:pPr>
      <w:jc w:val="both"/>
    </w:pPr>
    <w:rPr>
      <w:sz w:val="20"/>
      <w:szCs w:val="20"/>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character" w:customStyle="1" w:styleId="212pt">
    <w:name w:val="Основной текст (2) + 12 pt"/>
    <w:basedOn w:val="DefaultParagraphFont"/>
    <w:uiPriority w:val="99"/>
    <w:rsid w:val="00973B0B"/>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23">
    <w:name w:val="Основной текст (2) + Полужирный"/>
    <w:basedOn w:val="21"/>
    <w:uiPriority w:val="99"/>
    <w:rsid w:val="00187513"/>
    <w:rPr>
      <w:rFonts w:ascii="Times New Roman" w:hAnsi="Times New Roman" w:cs="Times New Roman"/>
      <w:b/>
      <w:bCs/>
      <w:color w:val="000000"/>
      <w:spacing w:val="0"/>
      <w:w w:val="100"/>
      <w:position w:val="0"/>
      <w:sz w:val="24"/>
      <w:szCs w:val="24"/>
      <w:lang w:val="ru-RU" w:eastAsia="ru-RU"/>
    </w:rPr>
  </w:style>
  <w:style w:type="character" w:customStyle="1" w:styleId="210">
    <w:name w:val="Основной текст (2) + Полужирный1"/>
    <w:aliases w:val="Курсив2"/>
    <w:basedOn w:val="21"/>
    <w:uiPriority w:val="99"/>
    <w:rsid w:val="00187513"/>
    <w:rPr>
      <w:rFonts w:ascii="Times New Roman" w:hAnsi="Times New Roman" w:cs="Times New Roman"/>
      <w:b/>
      <w:bCs/>
      <w:i/>
      <w:iCs/>
      <w:color w:val="000000"/>
      <w:spacing w:val="0"/>
      <w:w w:val="100"/>
      <w:position w:val="0"/>
      <w:sz w:val="24"/>
      <w:szCs w:val="24"/>
      <w:u w:val="none"/>
      <w:lang w:val="ru-RU" w:eastAsia="ru-RU"/>
    </w:rPr>
  </w:style>
  <w:style w:type="character" w:customStyle="1" w:styleId="211pt">
    <w:name w:val="Основной текст (2) + 11 pt"/>
    <w:aliases w:val="Полужирный1,Курсив1"/>
    <w:basedOn w:val="21"/>
    <w:uiPriority w:val="99"/>
    <w:rsid w:val="00187513"/>
    <w:rPr>
      <w:rFonts w:ascii="Times New Roman" w:hAnsi="Times New Roman" w:cs="Times New Roman"/>
      <w:b/>
      <w:bCs/>
      <w:i/>
      <w:iCs/>
      <w:color w:val="000000"/>
      <w:spacing w:val="0"/>
      <w:w w:val="100"/>
      <w:position w:val="0"/>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1306474317">
      <w:marLeft w:val="0"/>
      <w:marRight w:val="0"/>
      <w:marTop w:val="0"/>
      <w:marBottom w:val="0"/>
      <w:divBdr>
        <w:top w:val="none" w:sz="0" w:space="0" w:color="auto"/>
        <w:left w:val="none" w:sz="0" w:space="0" w:color="auto"/>
        <w:bottom w:val="none" w:sz="0" w:space="0" w:color="auto"/>
        <w:right w:val="none" w:sz="0" w:space="0" w:color="auto"/>
      </w:divBdr>
    </w:div>
    <w:div w:id="1306474318">
      <w:marLeft w:val="0"/>
      <w:marRight w:val="0"/>
      <w:marTop w:val="0"/>
      <w:marBottom w:val="0"/>
      <w:divBdr>
        <w:top w:val="none" w:sz="0" w:space="0" w:color="auto"/>
        <w:left w:val="none" w:sz="0" w:space="0" w:color="auto"/>
        <w:bottom w:val="none" w:sz="0" w:space="0" w:color="auto"/>
        <w:right w:val="none" w:sz="0" w:space="0" w:color="auto"/>
      </w:divBdr>
    </w:div>
    <w:div w:id="1306474319">
      <w:marLeft w:val="0"/>
      <w:marRight w:val="0"/>
      <w:marTop w:val="0"/>
      <w:marBottom w:val="0"/>
      <w:divBdr>
        <w:top w:val="none" w:sz="0" w:space="0" w:color="auto"/>
        <w:left w:val="none" w:sz="0" w:space="0" w:color="auto"/>
        <w:bottom w:val="none" w:sz="0" w:space="0" w:color="auto"/>
        <w:right w:val="none" w:sz="0" w:space="0" w:color="auto"/>
      </w:divBdr>
    </w:div>
    <w:div w:id="1306474320">
      <w:marLeft w:val="0"/>
      <w:marRight w:val="0"/>
      <w:marTop w:val="0"/>
      <w:marBottom w:val="0"/>
      <w:divBdr>
        <w:top w:val="none" w:sz="0" w:space="0" w:color="auto"/>
        <w:left w:val="none" w:sz="0" w:space="0" w:color="auto"/>
        <w:bottom w:val="none" w:sz="0" w:space="0" w:color="auto"/>
        <w:right w:val="none" w:sz="0" w:space="0" w:color="auto"/>
      </w:divBdr>
    </w:div>
    <w:div w:id="1306474321">
      <w:marLeft w:val="0"/>
      <w:marRight w:val="0"/>
      <w:marTop w:val="0"/>
      <w:marBottom w:val="0"/>
      <w:divBdr>
        <w:top w:val="none" w:sz="0" w:space="0" w:color="auto"/>
        <w:left w:val="none" w:sz="0" w:space="0" w:color="auto"/>
        <w:bottom w:val="none" w:sz="0" w:space="0" w:color="auto"/>
        <w:right w:val="none" w:sz="0" w:space="0" w:color="auto"/>
      </w:divBdr>
    </w:div>
    <w:div w:id="1306474323">
      <w:marLeft w:val="0"/>
      <w:marRight w:val="0"/>
      <w:marTop w:val="0"/>
      <w:marBottom w:val="0"/>
      <w:divBdr>
        <w:top w:val="none" w:sz="0" w:space="0" w:color="auto"/>
        <w:left w:val="none" w:sz="0" w:space="0" w:color="auto"/>
        <w:bottom w:val="none" w:sz="0" w:space="0" w:color="auto"/>
        <w:right w:val="none" w:sz="0" w:space="0" w:color="auto"/>
      </w:divBdr>
    </w:div>
    <w:div w:id="1306474324">
      <w:marLeft w:val="0"/>
      <w:marRight w:val="0"/>
      <w:marTop w:val="0"/>
      <w:marBottom w:val="0"/>
      <w:divBdr>
        <w:top w:val="none" w:sz="0" w:space="0" w:color="auto"/>
        <w:left w:val="none" w:sz="0" w:space="0" w:color="auto"/>
        <w:bottom w:val="none" w:sz="0" w:space="0" w:color="auto"/>
        <w:right w:val="none" w:sz="0" w:space="0" w:color="auto"/>
      </w:divBdr>
    </w:div>
    <w:div w:id="1306474328">
      <w:marLeft w:val="0"/>
      <w:marRight w:val="0"/>
      <w:marTop w:val="0"/>
      <w:marBottom w:val="0"/>
      <w:divBdr>
        <w:top w:val="none" w:sz="0" w:space="0" w:color="auto"/>
        <w:left w:val="none" w:sz="0" w:space="0" w:color="auto"/>
        <w:bottom w:val="none" w:sz="0" w:space="0" w:color="auto"/>
        <w:right w:val="none" w:sz="0" w:space="0" w:color="auto"/>
      </w:divBdr>
    </w:div>
    <w:div w:id="1306474329">
      <w:marLeft w:val="0"/>
      <w:marRight w:val="0"/>
      <w:marTop w:val="0"/>
      <w:marBottom w:val="0"/>
      <w:divBdr>
        <w:top w:val="none" w:sz="0" w:space="0" w:color="auto"/>
        <w:left w:val="none" w:sz="0" w:space="0" w:color="auto"/>
        <w:bottom w:val="none" w:sz="0" w:space="0" w:color="auto"/>
        <w:right w:val="none" w:sz="0" w:space="0" w:color="auto"/>
      </w:divBdr>
    </w:div>
    <w:div w:id="1306474331">
      <w:marLeft w:val="0"/>
      <w:marRight w:val="0"/>
      <w:marTop w:val="0"/>
      <w:marBottom w:val="0"/>
      <w:divBdr>
        <w:top w:val="none" w:sz="0" w:space="0" w:color="auto"/>
        <w:left w:val="none" w:sz="0" w:space="0" w:color="auto"/>
        <w:bottom w:val="none" w:sz="0" w:space="0" w:color="auto"/>
        <w:right w:val="none" w:sz="0" w:space="0" w:color="auto"/>
      </w:divBdr>
    </w:div>
    <w:div w:id="1306474332">
      <w:marLeft w:val="0"/>
      <w:marRight w:val="0"/>
      <w:marTop w:val="0"/>
      <w:marBottom w:val="0"/>
      <w:divBdr>
        <w:top w:val="none" w:sz="0" w:space="0" w:color="auto"/>
        <w:left w:val="none" w:sz="0" w:space="0" w:color="auto"/>
        <w:bottom w:val="none" w:sz="0" w:space="0" w:color="auto"/>
        <w:right w:val="none" w:sz="0" w:space="0" w:color="auto"/>
      </w:divBdr>
    </w:div>
    <w:div w:id="1306474333">
      <w:marLeft w:val="0"/>
      <w:marRight w:val="0"/>
      <w:marTop w:val="0"/>
      <w:marBottom w:val="0"/>
      <w:divBdr>
        <w:top w:val="none" w:sz="0" w:space="0" w:color="auto"/>
        <w:left w:val="none" w:sz="0" w:space="0" w:color="auto"/>
        <w:bottom w:val="none" w:sz="0" w:space="0" w:color="auto"/>
        <w:right w:val="none" w:sz="0" w:space="0" w:color="auto"/>
      </w:divBdr>
    </w:div>
    <w:div w:id="1306474334">
      <w:marLeft w:val="0"/>
      <w:marRight w:val="0"/>
      <w:marTop w:val="0"/>
      <w:marBottom w:val="0"/>
      <w:divBdr>
        <w:top w:val="none" w:sz="0" w:space="0" w:color="auto"/>
        <w:left w:val="none" w:sz="0" w:space="0" w:color="auto"/>
        <w:bottom w:val="none" w:sz="0" w:space="0" w:color="auto"/>
        <w:right w:val="none" w:sz="0" w:space="0" w:color="auto"/>
      </w:divBdr>
    </w:div>
    <w:div w:id="1306474337">
      <w:marLeft w:val="0"/>
      <w:marRight w:val="0"/>
      <w:marTop w:val="0"/>
      <w:marBottom w:val="0"/>
      <w:divBdr>
        <w:top w:val="none" w:sz="0" w:space="0" w:color="auto"/>
        <w:left w:val="none" w:sz="0" w:space="0" w:color="auto"/>
        <w:bottom w:val="none" w:sz="0" w:space="0" w:color="auto"/>
        <w:right w:val="none" w:sz="0" w:space="0" w:color="auto"/>
      </w:divBdr>
      <w:divsChild>
        <w:div w:id="1306474510">
          <w:marLeft w:val="0"/>
          <w:marRight w:val="0"/>
          <w:marTop w:val="0"/>
          <w:marBottom w:val="0"/>
          <w:divBdr>
            <w:top w:val="none" w:sz="0" w:space="0" w:color="auto"/>
            <w:left w:val="none" w:sz="0" w:space="0" w:color="auto"/>
            <w:bottom w:val="none" w:sz="0" w:space="0" w:color="auto"/>
            <w:right w:val="none" w:sz="0" w:space="0" w:color="auto"/>
          </w:divBdr>
          <w:divsChild>
            <w:div w:id="1306474363">
              <w:marLeft w:val="0"/>
              <w:marRight w:val="0"/>
              <w:marTop w:val="0"/>
              <w:marBottom w:val="0"/>
              <w:divBdr>
                <w:top w:val="none" w:sz="0" w:space="0" w:color="auto"/>
                <w:left w:val="none" w:sz="0" w:space="0" w:color="auto"/>
                <w:bottom w:val="none" w:sz="0" w:space="0" w:color="auto"/>
                <w:right w:val="none" w:sz="0" w:space="0" w:color="auto"/>
              </w:divBdr>
            </w:div>
            <w:div w:id="1306474437">
              <w:marLeft w:val="0"/>
              <w:marRight w:val="0"/>
              <w:marTop w:val="0"/>
              <w:marBottom w:val="0"/>
              <w:divBdr>
                <w:top w:val="none" w:sz="0" w:space="0" w:color="auto"/>
                <w:left w:val="none" w:sz="0" w:space="0" w:color="auto"/>
                <w:bottom w:val="none" w:sz="0" w:space="0" w:color="auto"/>
                <w:right w:val="none" w:sz="0" w:space="0" w:color="auto"/>
              </w:divBdr>
            </w:div>
            <w:div w:id="13064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38">
      <w:marLeft w:val="0"/>
      <w:marRight w:val="0"/>
      <w:marTop w:val="0"/>
      <w:marBottom w:val="0"/>
      <w:divBdr>
        <w:top w:val="none" w:sz="0" w:space="0" w:color="auto"/>
        <w:left w:val="none" w:sz="0" w:space="0" w:color="auto"/>
        <w:bottom w:val="none" w:sz="0" w:space="0" w:color="auto"/>
        <w:right w:val="none" w:sz="0" w:space="0" w:color="auto"/>
      </w:divBdr>
    </w:div>
    <w:div w:id="1306474339">
      <w:marLeft w:val="0"/>
      <w:marRight w:val="0"/>
      <w:marTop w:val="0"/>
      <w:marBottom w:val="0"/>
      <w:divBdr>
        <w:top w:val="none" w:sz="0" w:space="0" w:color="auto"/>
        <w:left w:val="none" w:sz="0" w:space="0" w:color="auto"/>
        <w:bottom w:val="none" w:sz="0" w:space="0" w:color="auto"/>
        <w:right w:val="none" w:sz="0" w:space="0" w:color="auto"/>
      </w:divBdr>
      <w:divsChild>
        <w:div w:id="1306474349">
          <w:marLeft w:val="0"/>
          <w:marRight w:val="0"/>
          <w:marTop w:val="0"/>
          <w:marBottom w:val="0"/>
          <w:divBdr>
            <w:top w:val="none" w:sz="0" w:space="0" w:color="auto"/>
            <w:left w:val="none" w:sz="0" w:space="0" w:color="auto"/>
            <w:bottom w:val="none" w:sz="0" w:space="0" w:color="auto"/>
            <w:right w:val="none" w:sz="0" w:space="0" w:color="auto"/>
          </w:divBdr>
          <w:divsChild>
            <w:div w:id="13064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0">
      <w:marLeft w:val="0"/>
      <w:marRight w:val="0"/>
      <w:marTop w:val="0"/>
      <w:marBottom w:val="0"/>
      <w:divBdr>
        <w:top w:val="none" w:sz="0" w:space="0" w:color="auto"/>
        <w:left w:val="none" w:sz="0" w:space="0" w:color="auto"/>
        <w:bottom w:val="none" w:sz="0" w:space="0" w:color="auto"/>
        <w:right w:val="none" w:sz="0" w:space="0" w:color="auto"/>
      </w:divBdr>
    </w:div>
    <w:div w:id="1306474341">
      <w:marLeft w:val="0"/>
      <w:marRight w:val="0"/>
      <w:marTop w:val="0"/>
      <w:marBottom w:val="0"/>
      <w:divBdr>
        <w:top w:val="none" w:sz="0" w:space="0" w:color="auto"/>
        <w:left w:val="none" w:sz="0" w:space="0" w:color="auto"/>
        <w:bottom w:val="none" w:sz="0" w:space="0" w:color="auto"/>
        <w:right w:val="none" w:sz="0" w:space="0" w:color="auto"/>
      </w:divBdr>
    </w:div>
    <w:div w:id="1306474342">
      <w:marLeft w:val="0"/>
      <w:marRight w:val="0"/>
      <w:marTop w:val="0"/>
      <w:marBottom w:val="0"/>
      <w:divBdr>
        <w:top w:val="none" w:sz="0" w:space="0" w:color="auto"/>
        <w:left w:val="none" w:sz="0" w:space="0" w:color="auto"/>
        <w:bottom w:val="none" w:sz="0" w:space="0" w:color="auto"/>
        <w:right w:val="none" w:sz="0" w:space="0" w:color="auto"/>
      </w:divBdr>
    </w:div>
    <w:div w:id="1306474343">
      <w:marLeft w:val="0"/>
      <w:marRight w:val="0"/>
      <w:marTop w:val="0"/>
      <w:marBottom w:val="0"/>
      <w:divBdr>
        <w:top w:val="none" w:sz="0" w:space="0" w:color="auto"/>
        <w:left w:val="none" w:sz="0" w:space="0" w:color="auto"/>
        <w:bottom w:val="none" w:sz="0" w:space="0" w:color="auto"/>
        <w:right w:val="none" w:sz="0" w:space="0" w:color="auto"/>
      </w:divBdr>
    </w:div>
    <w:div w:id="1306474344">
      <w:marLeft w:val="0"/>
      <w:marRight w:val="0"/>
      <w:marTop w:val="0"/>
      <w:marBottom w:val="0"/>
      <w:divBdr>
        <w:top w:val="none" w:sz="0" w:space="0" w:color="auto"/>
        <w:left w:val="none" w:sz="0" w:space="0" w:color="auto"/>
        <w:bottom w:val="none" w:sz="0" w:space="0" w:color="auto"/>
        <w:right w:val="none" w:sz="0" w:space="0" w:color="auto"/>
      </w:divBdr>
    </w:div>
    <w:div w:id="1306474345">
      <w:marLeft w:val="0"/>
      <w:marRight w:val="0"/>
      <w:marTop w:val="0"/>
      <w:marBottom w:val="0"/>
      <w:divBdr>
        <w:top w:val="none" w:sz="0" w:space="0" w:color="auto"/>
        <w:left w:val="none" w:sz="0" w:space="0" w:color="auto"/>
        <w:bottom w:val="none" w:sz="0" w:space="0" w:color="auto"/>
        <w:right w:val="none" w:sz="0" w:space="0" w:color="auto"/>
      </w:divBdr>
    </w:div>
    <w:div w:id="1306474346">
      <w:marLeft w:val="0"/>
      <w:marRight w:val="0"/>
      <w:marTop w:val="0"/>
      <w:marBottom w:val="0"/>
      <w:divBdr>
        <w:top w:val="none" w:sz="0" w:space="0" w:color="auto"/>
        <w:left w:val="none" w:sz="0" w:space="0" w:color="auto"/>
        <w:bottom w:val="none" w:sz="0" w:space="0" w:color="auto"/>
        <w:right w:val="none" w:sz="0" w:space="0" w:color="auto"/>
      </w:divBdr>
    </w:div>
    <w:div w:id="1306474347">
      <w:marLeft w:val="0"/>
      <w:marRight w:val="0"/>
      <w:marTop w:val="0"/>
      <w:marBottom w:val="0"/>
      <w:divBdr>
        <w:top w:val="none" w:sz="0" w:space="0" w:color="auto"/>
        <w:left w:val="none" w:sz="0" w:space="0" w:color="auto"/>
        <w:bottom w:val="none" w:sz="0" w:space="0" w:color="auto"/>
        <w:right w:val="none" w:sz="0" w:space="0" w:color="auto"/>
      </w:divBdr>
      <w:divsChild>
        <w:div w:id="1306474395">
          <w:marLeft w:val="0"/>
          <w:marRight w:val="0"/>
          <w:marTop w:val="0"/>
          <w:marBottom w:val="0"/>
          <w:divBdr>
            <w:top w:val="none" w:sz="0" w:space="0" w:color="auto"/>
            <w:left w:val="none" w:sz="0" w:space="0" w:color="auto"/>
            <w:bottom w:val="none" w:sz="0" w:space="0" w:color="auto"/>
            <w:right w:val="none" w:sz="0" w:space="0" w:color="auto"/>
          </w:divBdr>
          <w:divsChild>
            <w:div w:id="1306474325">
              <w:marLeft w:val="0"/>
              <w:marRight w:val="0"/>
              <w:marTop w:val="0"/>
              <w:marBottom w:val="0"/>
              <w:divBdr>
                <w:top w:val="none" w:sz="0" w:space="0" w:color="auto"/>
                <w:left w:val="none" w:sz="0" w:space="0" w:color="auto"/>
                <w:bottom w:val="none" w:sz="0" w:space="0" w:color="auto"/>
                <w:right w:val="none" w:sz="0" w:space="0" w:color="auto"/>
              </w:divBdr>
            </w:div>
            <w:div w:id="1306474330">
              <w:marLeft w:val="0"/>
              <w:marRight w:val="0"/>
              <w:marTop w:val="0"/>
              <w:marBottom w:val="0"/>
              <w:divBdr>
                <w:top w:val="none" w:sz="0" w:space="0" w:color="auto"/>
                <w:left w:val="none" w:sz="0" w:space="0" w:color="auto"/>
                <w:bottom w:val="none" w:sz="0" w:space="0" w:color="auto"/>
                <w:right w:val="none" w:sz="0" w:space="0" w:color="auto"/>
              </w:divBdr>
            </w:div>
            <w:div w:id="1306474385">
              <w:marLeft w:val="0"/>
              <w:marRight w:val="0"/>
              <w:marTop w:val="0"/>
              <w:marBottom w:val="0"/>
              <w:divBdr>
                <w:top w:val="none" w:sz="0" w:space="0" w:color="auto"/>
                <w:left w:val="none" w:sz="0" w:space="0" w:color="auto"/>
                <w:bottom w:val="none" w:sz="0" w:space="0" w:color="auto"/>
                <w:right w:val="none" w:sz="0" w:space="0" w:color="auto"/>
              </w:divBdr>
            </w:div>
            <w:div w:id="1306474387">
              <w:marLeft w:val="0"/>
              <w:marRight w:val="0"/>
              <w:marTop w:val="0"/>
              <w:marBottom w:val="0"/>
              <w:divBdr>
                <w:top w:val="none" w:sz="0" w:space="0" w:color="auto"/>
                <w:left w:val="none" w:sz="0" w:space="0" w:color="auto"/>
                <w:bottom w:val="none" w:sz="0" w:space="0" w:color="auto"/>
                <w:right w:val="none" w:sz="0" w:space="0" w:color="auto"/>
              </w:divBdr>
            </w:div>
            <w:div w:id="1306474407">
              <w:marLeft w:val="0"/>
              <w:marRight w:val="0"/>
              <w:marTop w:val="0"/>
              <w:marBottom w:val="0"/>
              <w:divBdr>
                <w:top w:val="none" w:sz="0" w:space="0" w:color="auto"/>
                <w:left w:val="none" w:sz="0" w:space="0" w:color="auto"/>
                <w:bottom w:val="none" w:sz="0" w:space="0" w:color="auto"/>
                <w:right w:val="none" w:sz="0" w:space="0" w:color="auto"/>
              </w:divBdr>
            </w:div>
            <w:div w:id="1306474423">
              <w:marLeft w:val="0"/>
              <w:marRight w:val="0"/>
              <w:marTop w:val="0"/>
              <w:marBottom w:val="0"/>
              <w:divBdr>
                <w:top w:val="none" w:sz="0" w:space="0" w:color="auto"/>
                <w:left w:val="none" w:sz="0" w:space="0" w:color="auto"/>
                <w:bottom w:val="none" w:sz="0" w:space="0" w:color="auto"/>
                <w:right w:val="none" w:sz="0" w:space="0" w:color="auto"/>
              </w:divBdr>
            </w:div>
            <w:div w:id="1306474431">
              <w:marLeft w:val="0"/>
              <w:marRight w:val="0"/>
              <w:marTop w:val="0"/>
              <w:marBottom w:val="0"/>
              <w:divBdr>
                <w:top w:val="none" w:sz="0" w:space="0" w:color="auto"/>
                <w:left w:val="none" w:sz="0" w:space="0" w:color="auto"/>
                <w:bottom w:val="none" w:sz="0" w:space="0" w:color="auto"/>
                <w:right w:val="none" w:sz="0" w:space="0" w:color="auto"/>
              </w:divBdr>
            </w:div>
            <w:div w:id="1306474452">
              <w:marLeft w:val="0"/>
              <w:marRight w:val="0"/>
              <w:marTop w:val="0"/>
              <w:marBottom w:val="0"/>
              <w:divBdr>
                <w:top w:val="none" w:sz="0" w:space="0" w:color="auto"/>
                <w:left w:val="none" w:sz="0" w:space="0" w:color="auto"/>
                <w:bottom w:val="none" w:sz="0" w:space="0" w:color="auto"/>
                <w:right w:val="none" w:sz="0" w:space="0" w:color="auto"/>
              </w:divBdr>
            </w:div>
            <w:div w:id="1306474455">
              <w:marLeft w:val="0"/>
              <w:marRight w:val="0"/>
              <w:marTop w:val="0"/>
              <w:marBottom w:val="0"/>
              <w:divBdr>
                <w:top w:val="none" w:sz="0" w:space="0" w:color="auto"/>
                <w:left w:val="none" w:sz="0" w:space="0" w:color="auto"/>
                <w:bottom w:val="none" w:sz="0" w:space="0" w:color="auto"/>
                <w:right w:val="none" w:sz="0" w:space="0" w:color="auto"/>
              </w:divBdr>
            </w:div>
            <w:div w:id="1306474460">
              <w:marLeft w:val="0"/>
              <w:marRight w:val="0"/>
              <w:marTop w:val="0"/>
              <w:marBottom w:val="0"/>
              <w:divBdr>
                <w:top w:val="none" w:sz="0" w:space="0" w:color="auto"/>
                <w:left w:val="none" w:sz="0" w:space="0" w:color="auto"/>
                <w:bottom w:val="none" w:sz="0" w:space="0" w:color="auto"/>
                <w:right w:val="none" w:sz="0" w:space="0" w:color="auto"/>
              </w:divBdr>
            </w:div>
            <w:div w:id="1306474461">
              <w:marLeft w:val="0"/>
              <w:marRight w:val="0"/>
              <w:marTop w:val="0"/>
              <w:marBottom w:val="0"/>
              <w:divBdr>
                <w:top w:val="none" w:sz="0" w:space="0" w:color="auto"/>
                <w:left w:val="none" w:sz="0" w:space="0" w:color="auto"/>
                <w:bottom w:val="none" w:sz="0" w:space="0" w:color="auto"/>
                <w:right w:val="none" w:sz="0" w:space="0" w:color="auto"/>
              </w:divBdr>
            </w:div>
            <w:div w:id="1306474488">
              <w:marLeft w:val="0"/>
              <w:marRight w:val="0"/>
              <w:marTop w:val="0"/>
              <w:marBottom w:val="0"/>
              <w:divBdr>
                <w:top w:val="none" w:sz="0" w:space="0" w:color="auto"/>
                <w:left w:val="none" w:sz="0" w:space="0" w:color="auto"/>
                <w:bottom w:val="none" w:sz="0" w:space="0" w:color="auto"/>
                <w:right w:val="none" w:sz="0" w:space="0" w:color="auto"/>
              </w:divBdr>
            </w:div>
            <w:div w:id="1306474506">
              <w:marLeft w:val="0"/>
              <w:marRight w:val="0"/>
              <w:marTop w:val="0"/>
              <w:marBottom w:val="0"/>
              <w:divBdr>
                <w:top w:val="none" w:sz="0" w:space="0" w:color="auto"/>
                <w:left w:val="none" w:sz="0" w:space="0" w:color="auto"/>
                <w:bottom w:val="none" w:sz="0" w:space="0" w:color="auto"/>
                <w:right w:val="none" w:sz="0" w:space="0" w:color="auto"/>
              </w:divBdr>
            </w:div>
            <w:div w:id="1306474542">
              <w:marLeft w:val="0"/>
              <w:marRight w:val="0"/>
              <w:marTop w:val="0"/>
              <w:marBottom w:val="0"/>
              <w:divBdr>
                <w:top w:val="none" w:sz="0" w:space="0" w:color="auto"/>
                <w:left w:val="none" w:sz="0" w:space="0" w:color="auto"/>
                <w:bottom w:val="none" w:sz="0" w:space="0" w:color="auto"/>
                <w:right w:val="none" w:sz="0" w:space="0" w:color="auto"/>
              </w:divBdr>
            </w:div>
            <w:div w:id="13064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8">
      <w:marLeft w:val="0"/>
      <w:marRight w:val="0"/>
      <w:marTop w:val="0"/>
      <w:marBottom w:val="0"/>
      <w:divBdr>
        <w:top w:val="none" w:sz="0" w:space="0" w:color="auto"/>
        <w:left w:val="none" w:sz="0" w:space="0" w:color="auto"/>
        <w:bottom w:val="none" w:sz="0" w:space="0" w:color="auto"/>
        <w:right w:val="none" w:sz="0" w:space="0" w:color="auto"/>
      </w:divBdr>
    </w:div>
    <w:div w:id="1306474350">
      <w:marLeft w:val="0"/>
      <w:marRight w:val="0"/>
      <w:marTop w:val="0"/>
      <w:marBottom w:val="0"/>
      <w:divBdr>
        <w:top w:val="none" w:sz="0" w:space="0" w:color="auto"/>
        <w:left w:val="none" w:sz="0" w:space="0" w:color="auto"/>
        <w:bottom w:val="none" w:sz="0" w:space="0" w:color="auto"/>
        <w:right w:val="none" w:sz="0" w:space="0" w:color="auto"/>
      </w:divBdr>
    </w:div>
    <w:div w:id="1306474352">
      <w:marLeft w:val="0"/>
      <w:marRight w:val="0"/>
      <w:marTop w:val="0"/>
      <w:marBottom w:val="0"/>
      <w:divBdr>
        <w:top w:val="none" w:sz="0" w:space="0" w:color="auto"/>
        <w:left w:val="none" w:sz="0" w:space="0" w:color="auto"/>
        <w:bottom w:val="none" w:sz="0" w:space="0" w:color="auto"/>
        <w:right w:val="none" w:sz="0" w:space="0" w:color="auto"/>
      </w:divBdr>
    </w:div>
    <w:div w:id="1306474355">
      <w:marLeft w:val="0"/>
      <w:marRight w:val="0"/>
      <w:marTop w:val="0"/>
      <w:marBottom w:val="0"/>
      <w:divBdr>
        <w:top w:val="none" w:sz="0" w:space="0" w:color="auto"/>
        <w:left w:val="none" w:sz="0" w:space="0" w:color="auto"/>
        <w:bottom w:val="none" w:sz="0" w:space="0" w:color="auto"/>
        <w:right w:val="none" w:sz="0" w:space="0" w:color="auto"/>
      </w:divBdr>
    </w:div>
    <w:div w:id="1306474357">
      <w:marLeft w:val="0"/>
      <w:marRight w:val="0"/>
      <w:marTop w:val="0"/>
      <w:marBottom w:val="0"/>
      <w:divBdr>
        <w:top w:val="none" w:sz="0" w:space="0" w:color="auto"/>
        <w:left w:val="none" w:sz="0" w:space="0" w:color="auto"/>
        <w:bottom w:val="none" w:sz="0" w:space="0" w:color="auto"/>
        <w:right w:val="none" w:sz="0" w:space="0" w:color="auto"/>
      </w:divBdr>
    </w:div>
    <w:div w:id="1306474359">
      <w:marLeft w:val="0"/>
      <w:marRight w:val="0"/>
      <w:marTop w:val="0"/>
      <w:marBottom w:val="0"/>
      <w:divBdr>
        <w:top w:val="none" w:sz="0" w:space="0" w:color="auto"/>
        <w:left w:val="none" w:sz="0" w:space="0" w:color="auto"/>
        <w:bottom w:val="none" w:sz="0" w:space="0" w:color="auto"/>
        <w:right w:val="none" w:sz="0" w:space="0" w:color="auto"/>
      </w:divBdr>
    </w:div>
    <w:div w:id="1306474360">
      <w:marLeft w:val="0"/>
      <w:marRight w:val="0"/>
      <w:marTop w:val="0"/>
      <w:marBottom w:val="0"/>
      <w:divBdr>
        <w:top w:val="none" w:sz="0" w:space="0" w:color="auto"/>
        <w:left w:val="none" w:sz="0" w:space="0" w:color="auto"/>
        <w:bottom w:val="none" w:sz="0" w:space="0" w:color="auto"/>
        <w:right w:val="none" w:sz="0" w:space="0" w:color="auto"/>
      </w:divBdr>
    </w:div>
    <w:div w:id="1306474361">
      <w:marLeft w:val="0"/>
      <w:marRight w:val="0"/>
      <w:marTop w:val="0"/>
      <w:marBottom w:val="0"/>
      <w:divBdr>
        <w:top w:val="none" w:sz="0" w:space="0" w:color="auto"/>
        <w:left w:val="none" w:sz="0" w:space="0" w:color="auto"/>
        <w:bottom w:val="none" w:sz="0" w:space="0" w:color="auto"/>
        <w:right w:val="none" w:sz="0" w:space="0" w:color="auto"/>
      </w:divBdr>
    </w:div>
    <w:div w:id="1306474364">
      <w:marLeft w:val="0"/>
      <w:marRight w:val="0"/>
      <w:marTop w:val="0"/>
      <w:marBottom w:val="0"/>
      <w:divBdr>
        <w:top w:val="none" w:sz="0" w:space="0" w:color="auto"/>
        <w:left w:val="none" w:sz="0" w:space="0" w:color="auto"/>
        <w:bottom w:val="none" w:sz="0" w:space="0" w:color="auto"/>
        <w:right w:val="none" w:sz="0" w:space="0" w:color="auto"/>
      </w:divBdr>
    </w:div>
    <w:div w:id="1306474365">
      <w:marLeft w:val="0"/>
      <w:marRight w:val="0"/>
      <w:marTop w:val="0"/>
      <w:marBottom w:val="0"/>
      <w:divBdr>
        <w:top w:val="none" w:sz="0" w:space="0" w:color="auto"/>
        <w:left w:val="none" w:sz="0" w:space="0" w:color="auto"/>
        <w:bottom w:val="none" w:sz="0" w:space="0" w:color="auto"/>
        <w:right w:val="none" w:sz="0" w:space="0" w:color="auto"/>
      </w:divBdr>
    </w:div>
    <w:div w:id="1306474366">
      <w:marLeft w:val="0"/>
      <w:marRight w:val="0"/>
      <w:marTop w:val="0"/>
      <w:marBottom w:val="0"/>
      <w:divBdr>
        <w:top w:val="none" w:sz="0" w:space="0" w:color="auto"/>
        <w:left w:val="none" w:sz="0" w:space="0" w:color="auto"/>
        <w:bottom w:val="none" w:sz="0" w:space="0" w:color="auto"/>
        <w:right w:val="none" w:sz="0" w:space="0" w:color="auto"/>
      </w:divBdr>
    </w:div>
    <w:div w:id="1306474368">
      <w:marLeft w:val="0"/>
      <w:marRight w:val="0"/>
      <w:marTop w:val="0"/>
      <w:marBottom w:val="0"/>
      <w:divBdr>
        <w:top w:val="none" w:sz="0" w:space="0" w:color="auto"/>
        <w:left w:val="none" w:sz="0" w:space="0" w:color="auto"/>
        <w:bottom w:val="none" w:sz="0" w:space="0" w:color="auto"/>
        <w:right w:val="none" w:sz="0" w:space="0" w:color="auto"/>
      </w:divBdr>
    </w:div>
    <w:div w:id="1306474369">
      <w:marLeft w:val="0"/>
      <w:marRight w:val="0"/>
      <w:marTop w:val="0"/>
      <w:marBottom w:val="0"/>
      <w:divBdr>
        <w:top w:val="none" w:sz="0" w:space="0" w:color="auto"/>
        <w:left w:val="none" w:sz="0" w:space="0" w:color="auto"/>
        <w:bottom w:val="none" w:sz="0" w:space="0" w:color="auto"/>
        <w:right w:val="none" w:sz="0" w:space="0" w:color="auto"/>
      </w:divBdr>
    </w:div>
    <w:div w:id="1306474370">
      <w:marLeft w:val="0"/>
      <w:marRight w:val="0"/>
      <w:marTop w:val="0"/>
      <w:marBottom w:val="0"/>
      <w:divBdr>
        <w:top w:val="none" w:sz="0" w:space="0" w:color="auto"/>
        <w:left w:val="none" w:sz="0" w:space="0" w:color="auto"/>
        <w:bottom w:val="none" w:sz="0" w:space="0" w:color="auto"/>
        <w:right w:val="none" w:sz="0" w:space="0" w:color="auto"/>
      </w:divBdr>
    </w:div>
    <w:div w:id="1306474371">
      <w:marLeft w:val="0"/>
      <w:marRight w:val="0"/>
      <w:marTop w:val="0"/>
      <w:marBottom w:val="0"/>
      <w:divBdr>
        <w:top w:val="none" w:sz="0" w:space="0" w:color="auto"/>
        <w:left w:val="none" w:sz="0" w:space="0" w:color="auto"/>
        <w:bottom w:val="none" w:sz="0" w:space="0" w:color="auto"/>
        <w:right w:val="none" w:sz="0" w:space="0" w:color="auto"/>
      </w:divBdr>
    </w:div>
    <w:div w:id="1306474373">
      <w:marLeft w:val="0"/>
      <w:marRight w:val="0"/>
      <w:marTop w:val="0"/>
      <w:marBottom w:val="0"/>
      <w:divBdr>
        <w:top w:val="none" w:sz="0" w:space="0" w:color="auto"/>
        <w:left w:val="none" w:sz="0" w:space="0" w:color="auto"/>
        <w:bottom w:val="none" w:sz="0" w:space="0" w:color="auto"/>
        <w:right w:val="none" w:sz="0" w:space="0" w:color="auto"/>
      </w:divBdr>
    </w:div>
    <w:div w:id="1306474374">
      <w:marLeft w:val="0"/>
      <w:marRight w:val="0"/>
      <w:marTop w:val="0"/>
      <w:marBottom w:val="0"/>
      <w:divBdr>
        <w:top w:val="none" w:sz="0" w:space="0" w:color="auto"/>
        <w:left w:val="none" w:sz="0" w:space="0" w:color="auto"/>
        <w:bottom w:val="none" w:sz="0" w:space="0" w:color="auto"/>
        <w:right w:val="none" w:sz="0" w:space="0" w:color="auto"/>
      </w:divBdr>
    </w:div>
    <w:div w:id="1306474376">
      <w:marLeft w:val="0"/>
      <w:marRight w:val="0"/>
      <w:marTop w:val="0"/>
      <w:marBottom w:val="0"/>
      <w:divBdr>
        <w:top w:val="none" w:sz="0" w:space="0" w:color="auto"/>
        <w:left w:val="none" w:sz="0" w:space="0" w:color="auto"/>
        <w:bottom w:val="none" w:sz="0" w:space="0" w:color="auto"/>
        <w:right w:val="none" w:sz="0" w:space="0" w:color="auto"/>
      </w:divBdr>
      <w:divsChild>
        <w:div w:id="1306474336">
          <w:marLeft w:val="0"/>
          <w:marRight w:val="0"/>
          <w:marTop w:val="0"/>
          <w:marBottom w:val="0"/>
          <w:divBdr>
            <w:top w:val="none" w:sz="0" w:space="0" w:color="auto"/>
            <w:left w:val="none" w:sz="0" w:space="0" w:color="auto"/>
            <w:bottom w:val="none" w:sz="0" w:space="0" w:color="auto"/>
            <w:right w:val="none" w:sz="0" w:space="0" w:color="auto"/>
          </w:divBdr>
          <w:divsChild>
            <w:div w:id="1306474327">
              <w:marLeft w:val="0"/>
              <w:marRight w:val="0"/>
              <w:marTop w:val="0"/>
              <w:marBottom w:val="0"/>
              <w:divBdr>
                <w:top w:val="none" w:sz="0" w:space="0" w:color="auto"/>
                <w:left w:val="none" w:sz="0" w:space="0" w:color="auto"/>
                <w:bottom w:val="none" w:sz="0" w:space="0" w:color="auto"/>
                <w:right w:val="none" w:sz="0" w:space="0" w:color="auto"/>
              </w:divBdr>
            </w:div>
            <w:div w:id="1306474335">
              <w:marLeft w:val="0"/>
              <w:marRight w:val="0"/>
              <w:marTop w:val="0"/>
              <w:marBottom w:val="0"/>
              <w:divBdr>
                <w:top w:val="none" w:sz="0" w:space="0" w:color="auto"/>
                <w:left w:val="none" w:sz="0" w:space="0" w:color="auto"/>
                <w:bottom w:val="none" w:sz="0" w:space="0" w:color="auto"/>
                <w:right w:val="none" w:sz="0" w:space="0" w:color="auto"/>
              </w:divBdr>
            </w:div>
            <w:div w:id="1306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7">
      <w:marLeft w:val="0"/>
      <w:marRight w:val="0"/>
      <w:marTop w:val="0"/>
      <w:marBottom w:val="0"/>
      <w:divBdr>
        <w:top w:val="none" w:sz="0" w:space="0" w:color="auto"/>
        <w:left w:val="none" w:sz="0" w:space="0" w:color="auto"/>
        <w:bottom w:val="none" w:sz="0" w:space="0" w:color="auto"/>
        <w:right w:val="none" w:sz="0" w:space="0" w:color="auto"/>
      </w:divBdr>
      <w:divsChild>
        <w:div w:id="1306474400">
          <w:marLeft w:val="0"/>
          <w:marRight w:val="0"/>
          <w:marTop w:val="0"/>
          <w:marBottom w:val="0"/>
          <w:divBdr>
            <w:top w:val="none" w:sz="0" w:space="0" w:color="auto"/>
            <w:left w:val="none" w:sz="0" w:space="0" w:color="auto"/>
            <w:bottom w:val="none" w:sz="0" w:space="0" w:color="auto"/>
            <w:right w:val="none" w:sz="0" w:space="0" w:color="auto"/>
          </w:divBdr>
          <w:divsChild>
            <w:div w:id="1306474358">
              <w:marLeft w:val="0"/>
              <w:marRight w:val="0"/>
              <w:marTop w:val="0"/>
              <w:marBottom w:val="0"/>
              <w:divBdr>
                <w:top w:val="none" w:sz="0" w:space="0" w:color="auto"/>
                <w:left w:val="none" w:sz="0" w:space="0" w:color="auto"/>
                <w:bottom w:val="none" w:sz="0" w:space="0" w:color="auto"/>
                <w:right w:val="none" w:sz="0" w:space="0" w:color="auto"/>
              </w:divBdr>
            </w:div>
            <w:div w:id="1306474406">
              <w:marLeft w:val="0"/>
              <w:marRight w:val="0"/>
              <w:marTop w:val="0"/>
              <w:marBottom w:val="0"/>
              <w:divBdr>
                <w:top w:val="none" w:sz="0" w:space="0" w:color="auto"/>
                <w:left w:val="none" w:sz="0" w:space="0" w:color="auto"/>
                <w:bottom w:val="none" w:sz="0" w:space="0" w:color="auto"/>
                <w:right w:val="none" w:sz="0" w:space="0" w:color="auto"/>
              </w:divBdr>
            </w:div>
            <w:div w:id="13064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8">
      <w:marLeft w:val="0"/>
      <w:marRight w:val="0"/>
      <w:marTop w:val="0"/>
      <w:marBottom w:val="0"/>
      <w:divBdr>
        <w:top w:val="none" w:sz="0" w:space="0" w:color="auto"/>
        <w:left w:val="none" w:sz="0" w:space="0" w:color="auto"/>
        <w:bottom w:val="none" w:sz="0" w:space="0" w:color="auto"/>
        <w:right w:val="none" w:sz="0" w:space="0" w:color="auto"/>
      </w:divBdr>
    </w:div>
    <w:div w:id="1306474379">
      <w:marLeft w:val="0"/>
      <w:marRight w:val="0"/>
      <w:marTop w:val="0"/>
      <w:marBottom w:val="0"/>
      <w:divBdr>
        <w:top w:val="none" w:sz="0" w:space="0" w:color="auto"/>
        <w:left w:val="none" w:sz="0" w:space="0" w:color="auto"/>
        <w:bottom w:val="none" w:sz="0" w:space="0" w:color="auto"/>
        <w:right w:val="none" w:sz="0" w:space="0" w:color="auto"/>
      </w:divBdr>
    </w:div>
    <w:div w:id="1306474380">
      <w:marLeft w:val="0"/>
      <w:marRight w:val="0"/>
      <w:marTop w:val="0"/>
      <w:marBottom w:val="0"/>
      <w:divBdr>
        <w:top w:val="none" w:sz="0" w:space="0" w:color="auto"/>
        <w:left w:val="none" w:sz="0" w:space="0" w:color="auto"/>
        <w:bottom w:val="none" w:sz="0" w:space="0" w:color="auto"/>
        <w:right w:val="none" w:sz="0" w:space="0" w:color="auto"/>
      </w:divBdr>
    </w:div>
    <w:div w:id="1306474383">
      <w:marLeft w:val="0"/>
      <w:marRight w:val="0"/>
      <w:marTop w:val="0"/>
      <w:marBottom w:val="0"/>
      <w:divBdr>
        <w:top w:val="none" w:sz="0" w:space="0" w:color="auto"/>
        <w:left w:val="none" w:sz="0" w:space="0" w:color="auto"/>
        <w:bottom w:val="none" w:sz="0" w:space="0" w:color="auto"/>
        <w:right w:val="none" w:sz="0" w:space="0" w:color="auto"/>
      </w:divBdr>
    </w:div>
    <w:div w:id="1306474386">
      <w:marLeft w:val="0"/>
      <w:marRight w:val="0"/>
      <w:marTop w:val="0"/>
      <w:marBottom w:val="0"/>
      <w:divBdr>
        <w:top w:val="none" w:sz="0" w:space="0" w:color="auto"/>
        <w:left w:val="none" w:sz="0" w:space="0" w:color="auto"/>
        <w:bottom w:val="none" w:sz="0" w:space="0" w:color="auto"/>
        <w:right w:val="none" w:sz="0" w:space="0" w:color="auto"/>
      </w:divBdr>
    </w:div>
    <w:div w:id="1306474388">
      <w:marLeft w:val="0"/>
      <w:marRight w:val="0"/>
      <w:marTop w:val="0"/>
      <w:marBottom w:val="0"/>
      <w:divBdr>
        <w:top w:val="none" w:sz="0" w:space="0" w:color="auto"/>
        <w:left w:val="none" w:sz="0" w:space="0" w:color="auto"/>
        <w:bottom w:val="none" w:sz="0" w:space="0" w:color="auto"/>
        <w:right w:val="none" w:sz="0" w:space="0" w:color="auto"/>
      </w:divBdr>
    </w:div>
    <w:div w:id="1306474389">
      <w:marLeft w:val="0"/>
      <w:marRight w:val="0"/>
      <w:marTop w:val="0"/>
      <w:marBottom w:val="0"/>
      <w:divBdr>
        <w:top w:val="none" w:sz="0" w:space="0" w:color="auto"/>
        <w:left w:val="none" w:sz="0" w:space="0" w:color="auto"/>
        <w:bottom w:val="none" w:sz="0" w:space="0" w:color="auto"/>
        <w:right w:val="none" w:sz="0" w:space="0" w:color="auto"/>
      </w:divBdr>
    </w:div>
    <w:div w:id="1306474391">
      <w:marLeft w:val="0"/>
      <w:marRight w:val="0"/>
      <w:marTop w:val="0"/>
      <w:marBottom w:val="0"/>
      <w:divBdr>
        <w:top w:val="none" w:sz="0" w:space="0" w:color="auto"/>
        <w:left w:val="none" w:sz="0" w:space="0" w:color="auto"/>
        <w:bottom w:val="none" w:sz="0" w:space="0" w:color="auto"/>
        <w:right w:val="none" w:sz="0" w:space="0" w:color="auto"/>
      </w:divBdr>
    </w:div>
    <w:div w:id="1306474392">
      <w:marLeft w:val="0"/>
      <w:marRight w:val="0"/>
      <w:marTop w:val="0"/>
      <w:marBottom w:val="0"/>
      <w:divBdr>
        <w:top w:val="none" w:sz="0" w:space="0" w:color="auto"/>
        <w:left w:val="none" w:sz="0" w:space="0" w:color="auto"/>
        <w:bottom w:val="none" w:sz="0" w:space="0" w:color="auto"/>
        <w:right w:val="none" w:sz="0" w:space="0" w:color="auto"/>
      </w:divBdr>
    </w:div>
    <w:div w:id="1306474393">
      <w:marLeft w:val="0"/>
      <w:marRight w:val="0"/>
      <w:marTop w:val="0"/>
      <w:marBottom w:val="0"/>
      <w:divBdr>
        <w:top w:val="none" w:sz="0" w:space="0" w:color="auto"/>
        <w:left w:val="none" w:sz="0" w:space="0" w:color="auto"/>
        <w:bottom w:val="none" w:sz="0" w:space="0" w:color="auto"/>
        <w:right w:val="none" w:sz="0" w:space="0" w:color="auto"/>
      </w:divBdr>
    </w:div>
    <w:div w:id="1306474394">
      <w:marLeft w:val="0"/>
      <w:marRight w:val="0"/>
      <w:marTop w:val="0"/>
      <w:marBottom w:val="0"/>
      <w:divBdr>
        <w:top w:val="none" w:sz="0" w:space="0" w:color="auto"/>
        <w:left w:val="none" w:sz="0" w:space="0" w:color="auto"/>
        <w:bottom w:val="none" w:sz="0" w:space="0" w:color="auto"/>
        <w:right w:val="none" w:sz="0" w:space="0" w:color="auto"/>
      </w:divBdr>
    </w:div>
    <w:div w:id="1306474397">
      <w:marLeft w:val="0"/>
      <w:marRight w:val="0"/>
      <w:marTop w:val="0"/>
      <w:marBottom w:val="0"/>
      <w:divBdr>
        <w:top w:val="none" w:sz="0" w:space="0" w:color="auto"/>
        <w:left w:val="none" w:sz="0" w:space="0" w:color="auto"/>
        <w:bottom w:val="none" w:sz="0" w:space="0" w:color="auto"/>
        <w:right w:val="none" w:sz="0" w:space="0" w:color="auto"/>
      </w:divBdr>
    </w:div>
    <w:div w:id="1306474398">
      <w:marLeft w:val="0"/>
      <w:marRight w:val="0"/>
      <w:marTop w:val="0"/>
      <w:marBottom w:val="0"/>
      <w:divBdr>
        <w:top w:val="none" w:sz="0" w:space="0" w:color="auto"/>
        <w:left w:val="none" w:sz="0" w:space="0" w:color="auto"/>
        <w:bottom w:val="none" w:sz="0" w:space="0" w:color="auto"/>
        <w:right w:val="none" w:sz="0" w:space="0" w:color="auto"/>
      </w:divBdr>
      <w:divsChild>
        <w:div w:id="1306474453">
          <w:marLeft w:val="0"/>
          <w:marRight w:val="0"/>
          <w:marTop w:val="0"/>
          <w:marBottom w:val="0"/>
          <w:divBdr>
            <w:top w:val="none" w:sz="0" w:space="0" w:color="auto"/>
            <w:left w:val="none" w:sz="0" w:space="0" w:color="auto"/>
            <w:bottom w:val="none" w:sz="0" w:space="0" w:color="auto"/>
            <w:right w:val="none" w:sz="0" w:space="0" w:color="auto"/>
          </w:divBdr>
          <w:divsChild>
            <w:div w:id="1306474322">
              <w:marLeft w:val="0"/>
              <w:marRight w:val="0"/>
              <w:marTop w:val="0"/>
              <w:marBottom w:val="0"/>
              <w:divBdr>
                <w:top w:val="none" w:sz="0" w:space="0" w:color="auto"/>
                <w:left w:val="none" w:sz="0" w:space="0" w:color="auto"/>
                <w:bottom w:val="none" w:sz="0" w:space="0" w:color="auto"/>
                <w:right w:val="none" w:sz="0" w:space="0" w:color="auto"/>
              </w:divBdr>
            </w:div>
            <w:div w:id="1306474326">
              <w:marLeft w:val="0"/>
              <w:marRight w:val="0"/>
              <w:marTop w:val="0"/>
              <w:marBottom w:val="0"/>
              <w:divBdr>
                <w:top w:val="none" w:sz="0" w:space="0" w:color="auto"/>
                <w:left w:val="none" w:sz="0" w:space="0" w:color="auto"/>
                <w:bottom w:val="none" w:sz="0" w:space="0" w:color="auto"/>
                <w:right w:val="none" w:sz="0" w:space="0" w:color="auto"/>
              </w:divBdr>
            </w:div>
            <w:div w:id="1306474353">
              <w:marLeft w:val="0"/>
              <w:marRight w:val="0"/>
              <w:marTop w:val="0"/>
              <w:marBottom w:val="0"/>
              <w:divBdr>
                <w:top w:val="none" w:sz="0" w:space="0" w:color="auto"/>
                <w:left w:val="none" w:sz="0" w:space="0" w:color="auto"/>
                <w:bottom w:val="none" w:sz="0" w:space="0" w:color="auto"/>
                <w:right w:val="none" w:sz="0" w:space="0" w:color="auto"/>
              </w:divBdr>
            </w:div>
            <w:div w:id="1306474354">
              <w:marLeft w:val="0"/>
              <w:marRight w:val="0"/>
              <w:marTop w:val="0"/>
              <w:marBottom w:val="0"/>
              <w:divBdr>
                <w:top w:val="none" w:sz="0" w:space="0" w:color="auto"/>
                <w:left w:val="none" w:sz="0" w:space="0" w:color="auto"/>
                <w:bottom w:val="none" w:sz="0" w:space="0" w:color="auto"/>
                <w:right w:val="none" w:sz="0" w:space="0" w:color="auto"/>
              </w:divBdr>
            </w:div>
            <w:div w:id="1306474356">
              <w:marLeft w:val="0"/>
              <w:marRight w:val="0"/>
              <w:marTop w:val="0"/>
              <w:marBottom w:val="0"/>
              <w:divBdr>
                <w:top w:val="none" w:sz="0" w:space="0" w:color="auto"/>
                <w:left w:val="none" w:sz="0" w:space="0" w:color="auto"/>
                <w:bottom w:val="none" w:sz="0" w:space="0" w:color="auto"/>
                <w:right w:val="none" w:sz="0" w:space="0" w:color="auto"/>
              </w:divBdr>
            </w:div>
            <w:div w:id="1306474362">
              <w:marLeft w:val="0"/>
              <w:marRight w:val="0"/>
              <w:marTop w:val="0"/>
              <w:marBottom w:val="0"/>
              <w:divBdr>
                <w:top w:val="none" w:sz="0" w:space="0" w:color="auto"/>
                <w:left w:val="none" w:sz="0" w:space="0" w:color="auto"/>
                <w:bottom w:val="none" w:sz="0" w:space="0" w:color="auto"/>
                <w:right w:val="none" w:sz="0" w:space="0" w:color="auto"/>
              </w:divBdr>
            </w:div>
            <w:div w:id="1306474367">
              <w:marLeft w:val="0"/>
              <w:marRight w:val="0"/>
              <w:marTop w:val="0"/>
              <w:marBottom w:val="0"/>
              <w:divBdr>
                <w:top w:val="none" w:sz="0" w:space="0" w:color="auto"/>
                <w:left w:val="none" w:sz="0" w:space="0" w:color="auto"/>
                <w:bottom w:val="none" w:sz="0" w:space="0" w:color="auto"/>
                <w:right w:val="none" w:sz="0" w:space="0" w:color="auto"/>
              </w:divBdr>
            </w:div>
            <w:div w:id="1306474372">
              <w:marLeft w:val="0"/>
              <w:marRight w:val="0"/>
              <w:marTop w:val="0"/>
              <w:marBottom w:val="0"/>
              <w:divBdr>
                <w:top w:val="none" w:sz="0" w:space="0" w:color="auto"/>
                <w:left w:val="none" w:sz="0" w:space="0" w:color="auto"/>
                <w:bottom w:val="none" w:sz="0" w:space="0" w:color="auto"/>
                <w:right w:val="none" w:sz="0" w:space="0" w:color="auto"/>
              </w:divBdr>
            </w:div>
            <w:div w:id="1306474375">
              <w:marLeft w:val="0"/>
              <w:marRight w:val="0"/>
              <w:marTop w:val="0"/>
              <w:marBottom w:val="0"/>
              <w:divBdr>
                <w:top w:val="none" w:sz="0" w:space="0" w:color="auto"/>
                <w:left w:val="none" w:sz="0" w:space="0" w:color="auto"/>
                <w:bottom w:val="none" w:sz="0" w:space="0" w:color="auto"/>
                <w:right w:val="none" w:sz="0" w:space="0" w:color="auto"/>
              </w:divBdr>
            </w:div>
            <w:div w:id="1306474381">
              <w:marLeft w:val="0"/>
              <w:marRight w:val="0"/>
              <w:marTop w:val="0"/>
              <w:marBottom w:val="0"/>
              <w:divBdr>
                <w:top w:val="none" w:sz="0" w:space="0" w:color="auto"/>
                <w:left w:val="none" w:sz="0" w:space="0" w:color="auto"/>
                <w:bottom w:val="none" w:sz="0" w:space="0" w:color="auto"/>
                <w:right w:val="none" w:sz="0" w:space="0" w:color="auto"/>
              </w:divBdr>
            </w:div>
            <w:div w:id="1306474396">
              <w:marLeft w:val="0"/>
              <w:marRight w:val="0"/>
              <w:marTop w:val="0"/>
              <w:marBottom w:val="0"/>
              <w:divBdr>
                <w:top w:val="none" w:sz="0" w:space="0" w:color="auto"/>
                <w:left w:val="none" w:sz="0" w:space="0" w:color="auto"/>
                <w:bottom w:val="none" w:sz="0" w:space="0" w:color="auto"/>
                <w:right w:val="none" w:sz="0" w:space="0" w:color="auto"/>
              </w:divBdr>
            </w:div>
            <w:div w:id="1306474408">
              <w:marLeft w:val="0"/>
              <w:marRight w:val="0"/>
              <w:marTop w:val="0"/>
              <w:marBottom w:val="0"/>
              <w:divBdr>
                <w:top w:val="none" w:sz="0" w:space="0" w:color="auto"/>
                <w:left w:val="none" w:sz="0" w:space="0" w:color="auto"/>
                <w:bottom w:val="none" w:sz="0" w:space="0" w:color="auto"/>
                <w:right w:val="none" w:sz="0" w:space="0" w:color="auto"/>
              </w:divBdr>
            </w:div>
            <w:div w:id="1306474409">
              <w:marLeft w:val="0"/>
              <w:marRight w:val="0"/>
              <w:marTop w:val="0"/>
              <w:marBottom w:val="0"/>
              <w:divBdr>
                <w:top w:val="none" w:sz="0" w:space="0" w:color="auto"/>
                <w:left w:val="none" w:sz="0" w:space="0" w:color="auto"/>
                <w:bottom w:val="none" w:sz="0" w:space="0" w:color="auto"/>
                <w:right w:val="none" w:sz="0" w:space="0" w:color="auto"/>
              </w:divBdr>
            </w:div>
            <w:div w:id="1306474427">
              <w:marLeft w:val="0"/>
              <w:marRight w:val="0"/>
              <w:marTop w:val="0"/>
              <w:marBottom w:val="0"/>
              <w:divBdr>
                <w:top w:val="none" w:sz="0" w:space="0" w:color="auto"/>
                <w:left w:val="none" w:sz="0" w:space="0" w:color="auto"/>
                <w:bottom w:val="none" w:sz="0" w:space="0" w:color="auto"/>
                <w:right w:val="none" w:sz="0" w:space="0" w:color="auto"/>
              </w:divBdr>
            </w:div>
            <w:div w:id="1306474439">
              <w:marLeft w:val="0"/>
              <w:marRight w:val="0"/>
              <w:marTop w:val="0"/>
              <w:marBottom w:val="0"/>
              <w:divBdr>
                <w:top w:val="none" w:sz="0" w:space="0" w:color="auto"/>
                <w:left w:val="none" w:sz="0" w:space="0" w:color="auto"/>
                <w:bottom w:val="none" w:sz="0" w:space="0" w:color="auto"/>
                <w:right w:val="none" w:sz="0" w:space="0" w:color="auto"/>
              </w:divBdr>
            </w:div>
            <w:div w:id="1306474456">
              <w:marLeft w:val="0"/>
              <w:marRight w:val="0"/>
              <w:marTop w:val="0"/>
              <w:marBottom w:val="0"/>
              <w:divBdr>
                <w:top w:val="none" w:sz="0" w:space="0" w:color="auto"/>
                <w:left w:val="none" w:sz="0" w:space="0" w:color="auto"/>
                <w:bottom w:val="none" w:sz="0" w:space="0" w:color="auto"/>
                <w:right w:val="none" w:sz="0" w:space="0" w:color="auto"/>
              </w:divBdr>
            </w:div>
            <w:div w:id="1306474464">
              <w:marLeft w:val="0"/>
              <w:marRight w:val="0"/>
              <w:marTop w:val="0"/>
              <w:marBottom w:val="0"/>
              <w:divBdr>
                <w:top w:val="none" w:sz="0" w:space="0" w:color="auto"/>
                <w:left w:val="none" w:sz="0" w:space="0" w:color="auto"/>
                <w:bottom w:val="none" w:sz="0" w:space="0" w:color="auto"/>
                <w:right w:val="none" w:sz="0" w:space="0" w:color="auto"/>
              </w:divBdr>
            </w:div>
            <w:div w:id="1306474471">
              <w:marLeft w:val="0"/>
              <w:marRight w:val="0"/>
              <w:marTop w:val="0"/>
              <w:marBottom w:val="0"/>
              <w:divBdr>
                <w:top w:val="none" w:sz="0" w:space="0" w:color="auto"/>
                <w:left w:val="none" w:sz="0" w:space="0" w:color="auto"/>
                <w:bottom w:val="none" w:sz="0" w:space="0" w:color="auto"/>
                <w:right w:val="none" w:sz="0" w:space="0" w:color="auto"/>
              </w:divBdr>
            </w:div>
            <w:div w:id="1306474481">
              <w:marLeft w:val="0"/>
              <w:marRight w:val="0"/>
              <w:marTop w:val="0"/>
              <w:marBottom w:val="0"/>
              <w:divBdr>
                <w:top w:val="none" w:sz="0" w:space="0" w:color="auto"/>
                <w:left w:val="none" w:sz="0" w:space="0" w:color="auto"/>
                <w:bottom w:val="none" w:sz="0" w:space="0" w:color="auto"/>
                <w:right w:val="none" w:sz="0" w:space="0" w:color="auto"/>
              </w:divBdr>
            </w:div>
            <w:div w:id="1306474489">
              <w:marLeft w:val="0"/>
              <w:marRight w:val="0"/>
              <w:marTop w:val="0"/>
              <w:marBottom w:val="0"/>
              <w:divBdr>
                <w:top w:val="none" w:sz="0" w:space="0" w:color="auto"/>
                <w:left w:val="none" w:sz="0" w:space="0" w:color="auto"/>
                <w:bottom w:val="none" w:sz="0" w:space="0" w:color="auto"/>
                <w:right w:val="none" w:sz="0" w:space="0" w:color="auto"/>
              </w:divBdr>
            </w:div>
            <w:div w:id="1306474500">
              <w:marLeft w:val="0"/>
              <w:marRight w:val="0"/>
              <w:marTop w:val="0"/>
              <w:marBottom w:val="0"/>
              <w:divBdr>
                <w:top w:val="none" w:sz="0" w:space="0" w:color="auto"/>
                <w:left w:val="none" w:sz="0" w:space="0" w:color="auto"/>
                <w:bottom w:val="none" w:sz="0" w:space="0" w:color="auto"/>
                <w:right w:val="none" w:sz="0" w:space="0" w:color="auto"/>
              </w:divBdr>
            </w:div>
            <w:div w:id="1306474517">
              <w:marLeft w:val="0"/>
              <w:marRight w:val="0"/>
              <w:marTop w:val="0"/>
              <w:marBottom w:val="0"/>
              <w:divBdr>
                <w:top w:val="none" w:sz="0" w:space="0" w:color="auto"/>
                <w:left w:val="none" w:sz="0" w:space="0" w:color="auto"/>
                <w:bottom w:val="none" w:sz="0" w:space="0" w:color="auto"/>
                <w:right w:val="none" w:sz="0" w:space="0" w:color="auto"/>
              </w:divBdr>
            </w:div>
            <w:div w:id="1306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99">
      <w:marLeft w:val="0"/>
      <w:marRight w:val="0"/>
      <w:marTop w:val="0"/>
      <w:marBottom w:val="0"/>
      <w:divBdr>
        <w:top w:val="none" w:sz="0" w:space="0" w:color="auto"/>
        <w:left w:val="none" w:sz="0" w:space="0" w:color="auto"/>
        <w:bottom w:val="none" w:sz="0" w:space="0" w:color="auto"/>
        <w:right w:val="none" w:sz="0" w:space="0" w:color="auto"/>
      </w:divBdr>
    </w:div>
    <w:div w:id="1306474401">
      <w:marLeft w:val="0"/>
      <w:marRight w:val="0"/>
      <w:marTop w:val="0"/>
      <w:marBottom w:val="0"/>
      <w:divBdr>
        <w:top w:val="none" w:sz="0" w:space="0" w:color="auto"/>
        <w:left w:val="none" w:sz="0" w:space="0" w:color="auto"/>
        <w:bottom w:val="none" w:sz="0" w:space="0" w:color="auto"/>
        <w:right w:val="none" w:sz="0" w:space="0" w:color="auto"/>
      </w:divBdr>
    </w:div>
    <w:div w:id="1306474402">
      <w:marLeft w:val="0"/>
      <w:marRight w:val="0"/>
      <w:marTop w:val="0"/>
      <w:marBottom w:val="0"/>
      <w:divBdr>
        <w:top w:val="none" w:sz="0" w:space="0" w:color="auto"/>
        <w:left w:val="none" w:sz="0" w:space="0" w:color="auto"/>
        <w:bottom w:val="none" w:sz="0" w:space="0" w:color="auto"/>
        <w:right w:val="none" w:sz="0" w:space="0" w:color="auto"/>
      </w:divBdr>
    </w:div>
    <w:div w:id="1306474403">
      <w:marLeft w:val="0"/>
      <w:marRight w:val="0"/>
      <w:marTop w:val="0"/>
      <w:marBottom w:val="0"/>
      <w:divBdr>
        <w:top w:val="none" w:sz="0" w:space="0" w:color="auto"/>
        <w:left w:val="none" w:sz="0" w:space="0" w:color="auto"/>
        <w:bottom w:val="none" w:sz="0" w:space="0" w:color="auto"/>
        <w:right w:val="none" w:sz="0" w:space="0" w:color="auto"/>
      </w:divBdr>
    </w:div>
    <w:div w:id="1306474405">
      <w:marLeft w:val="0"/>
      <w:marRight w:val="0"/>
      <w:marTop w:val="0"/>
      <w:marBottom w:val="0"/>
      <w:divBdr>
        <w:top w:val="none" w:sz="0" w:space="0" w:color="auto"/>
        <w:left w:val="none" w:sz="0" w:space="0" w:color="auto"/>
        <w:bottom w:val="none" w:sz="0" w:space="0" w:color="auto"/>
        <w:right w:val="none" w:sz="0" w:space="0" w:color="auto"/>
      </w:divBdr>
    </w:div>
    <w:div w:id="1306474410">
      <w:marLeft w:val="0"/>
      <w:marRight w:val="0"/>
      <w:marTop w:val="0"/>
      <w:marBottom w:val="0"/>
      <w:divBdr>
        <w:top w:val="none" w:sz="0" w:space="0" w:color="auto"/>
        <w:left w:val="none" w:sz="0" w:space="0" w:color="auto"/>
        <w:bottom w:val="none" w:sz="0" w:space="0" w:color="auto"/>
        <w:right w:val="none" w:sz="0" w:space="0" w:color="auto"/>
      </w:divBdr>
    </w:div>
    <w:div w:id="1306474411">
      <w:marLeft w:val="0"/>
      <w:marRight w:val="0"/>
      <w:marTop w:val="0"/>
      <w:marBottom w:val="0"/>
      <w:divBdr>
        <w:top w:val="none" w:sz="0" w:space="0" w:color="auto"/>
        <w:left w:val="none" w:sz="0" w:space="0" w:color="auto"/>
        <w:bottom w:val="none" w:sz="0" w:space="0" w:color="auto"/>
        <w:right w:val="none" w:sz="0" w:space="0" w:color="auto"/>
      </w:divBdr>
    </w:div>
    <w:div w:id="1306474412">
      <w:marLeft w:val="0"/>
      <w:marRight w:val="0"/>
      <w:marTop w:val="0"/>
      <w:marBottom w:val="0"/>
      <w:divBdr>
        <w:top w:val="none" w:sz="0" w:space="0" w:color="auto"/>
        <w:left w:val="none" w:sz="0" w:space="0" w:color="auto"/>
        <w:bottom w:val="none" w:sz="0" w:space="0" w:color="auto"/>
        <w:right w:val="none" w:sz="0" w:space="0" w:color="auto"/>
      </w:divBdr>
    </w:div>
    <w:div w:id="1306474413">
      <w:marLeft w:val="0"/>
      <w:marRight w:val="0"/>
      <w:marTop w:val="0"/>
      <w:marBottom w:val="0"/>
      <w:divBdr>
        <w:top w:val="none" w:sz="0" w:space="0" w:color="auto"/>
        <w:left w:val="none" w:sz="0" w:space="0" w:color="auto"/>
        <w:bottom w:val="none" w:sz="0" w:space="0" w:color="auto"/>
        <w:right w:val="none" w:sz="0" w:space="0" w:color="auto"/>
      </w:divBdr>
    </w:div>
    <w:div w:id="1306474414">
      <w:marLeft w:val="0"/>
      <w:marRight w:val="0"/>
      <w:marTop w:val="0"/>
      <w:marBottom w:val="0"/>
      <w:divBdr>
        <w:top w:val="none" w:sz="0" w:space="0" w:color="auto"/>
        <w:left w:val="none" w:sz="0" w:space="0" w:color="auto"/>
        <w:bottom w:val="none" w:sz="0" w:space="0" w:color="auto"/>
        <w:right w:val="none" w:sz="0" w:space="0" w:color="auto"/>
      </w:divBdr>
    </w:div>
    <w:div w:id="1306474415">
      <w:marLeft w:val="0"/>
      <w:marRight w:val="0"/>
      <w:marTop w:val="0"/>
      <w:marBottom w:val="0"/>
      <w:divBdr>
        <w:top w:val="none" w:sz="0" w:space="0" w:color="auto"/>
        <w:left w:val="none" w:sz="0" w:space="0" w:color="auto"/>
        <w:bottom w:val="none" w:sz="0" w:space="0" w:color="auto"/>
        <w:right w:val="none" w:sz="0" w:space="0" w:color="auto"/>
      </w:divBdr>
    </w:div>
    <w:div w:id="1306474416">
      <w:marLeft w:val="0"/>
      <w:marRight w:val="0"/>
      <w:marTop w:val="0"/>
      <w:marBottom w:val="0"/>
      <w:divBdr>
        <w:top w:val="none" w:sz="0" w:space="0" w:color="auto"/>
        <w:left w:val="none" w:sz="0" w:space="0" w:color="auto"/>
        <w:bottom w:val="none" w:sz="0" w:space="0" w:color="auto"/>
        <w:right w:val="none" w:sz="0" w:space="0" w:color="auto"/>
      </w:divBdr>
    </w:div>
    <w:div w:id="1306474417">
      <w:marLeft w:val="0"/>
      <w:marRight w:val="0"/>
      <w:marTop w:val="0"/>
      <w:marBottom w:val="0"/>
      <w:divBdr>
        <w:top w:val="none" w:sz="0" w:space="0" w:color="auto"/>
        <w:left w:val="none" w:sz="0" w:space="0" w:color="auto"/>
        <w:bottom w:val="none" w:sz="0" w:space="0" w:color="auto"/>
        <w:right w:val="none" w:sz="0" w:space="0" w:color="auto"/>
      </w:divBdr>
    </w:div>
    <w:div w:id="1306474418">
      <w:marLeft w:val="0"/>
      <w:marRight w:val="0"/>
      <w:marTop w:val="0"/>
      <w:marBottom w:val="0"/>
      <w:divBdr>
        <w:top w:val="none" w:sz="0" w:space="0" w:color="auto"/>
        <w:left w:val="none" w:sz="0" w:space="0" w:color="auto"/>
        <w:bottom w:val="none" w:sz="0" w:space="0" w:color="auto"/>
        <w:right w:val="none" w:sz="0" w:space="0" w:color="auto"/>
      </w:divBdr>
    </w:div>
    <w:div w:id="1306474419">
      <w:marLeft w:val="0"/>
      <w:marRight w:val="0"/>
      <w:marTop w:val="0"/>
      <w:marBottom w:val="0"/>
      <w:divBdr>
        <w:top w:val="none" w:sz="0" w:space="0" w:color="auto"/>
        <w:left w:val="none" w:sz="0" w:space="0" w:color="auto"/>
        <w:bottom w:val="none" w:sz="0" w:space="0" w:color="auto"/>
        <w:right w:val="none" w:sz="0" w:space="0" w:color="auto"/>
      </w:divBdr>
    </w:div>
    <w:div w:id="1306474420">
      <w:marLeft w:val="0"/>
      <w:marRight w:val="0"/>
      <w:marTop w:val="0"/>
      <w:marBottom w:val="0"/>
      <w:divBdr>
        <w:top w:val="none" w:sz="0" w:space="0" w:color="auto"/>
        <w:left w:val="none" w:sz="0" w:space="0" w:color="auto"/>
        <w:bottom w:val="none" w:sz="0" w:space="0" w:color="auto"/>
        <w:right w:val="none" w:sz="0" w:space="0" w:color="auto"/>
      </w:divBdr>
    </w:div>
    <w:div w:id="1306474421">
      <w:marLeft w:val="0"/>
      <w:marRight w:val="0"/>
      <w:marTop w:val="0"/>
      <w:marBottom w:val="0"/>
      <w:divBdr>
        <w:top w:val="none" w:sz="0" w:space="0" w:color="auto"/>
        <w:left w:val="none" w:sz="0" w:space="0" w:color="auto"/>
        <w:bottom w:val="none" w:sz="0" w:space="0" w:color="auto"/>
        <w:right w:val="none" w:sz="0" w:space="0" w:color="auto"/>
      </w:divBdr>
    </w:div>
    <w:div w:id="1306474422">
      <w:marLeft w:val="0"/>
      <w:marRight w:val="0"/>
      <w:marTop w:val="0"/>
      <w:marBottom w:val="0"/>
      <w:divBdr>
        <w:top w:val="none" w:sz="0" w:space="0" w:color="auto"/>
        <w:left w:val="none" w:sz="0" w:space="0" w:color="auto"/>
        <w:bottom w:val="none" w:sz="0" w:space="0" w:color="auto"/>
        <w:right w:val="none" w:sz="0" w:space="0" w:color="auto"/>
      </w:divBdr>
    </w:div>
    <w:div w:id="1306474424">
      <w:marLeft w:val="0"/>
      <w:marRight w:val="0"/>
      <w:marTop w:val="0"/>
      <w:marBottom w:val="0"/>
      <w:divBdr>
        <w:top w:val="none" w:sz="0" w:space="0" w:color="auto"/>
        <w:left w:val="none" w:sz="0" w:space="0" w:color="auto"/>
        <w:bottom w:val="none" w:sz="0" w:space="0" w:color="auto"/>
        <w:right w:val="none" w:sz="0" w:space="0" w:color="auto"/>
      </w:divBdr>
      <w:divsChild>
        <w:div w:id="1306474498">
          <w:marLeft w:val="0"/>
          <w:marRight w:val="0"/>
          <w:marTop w:val="0"/>
          <w:marBottom w:val="0"/>
          <w:divBdr>
            <w:top w:val="none" w:sz="0" w:space="0" w:color="auto"/>
            <w:left w:val="none" w:sz="0" w:space="0" w:color="auto"/>
            <w:bottom w:val="none" w:sz="0" w:space="0" w:color="auto"/>
            <w:right w:val="none" w:sz="0" w:space="0" w:color="auto"/>
          </w:divBdr>
          <w:divsChild>
            <w:div w:id="13064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25">
      <w:marLeft w:val="0"/>
      <w:marRight w:val="0"/>
      <w:marTop w:val="0"/>
      <w:marBottom w:val="0"/>
      <w:divBdr>
        <w:top w:val="none" w:sz="0" w:space="0" w:color="auto"/>
        <w:left w:val="none" w:sz="0" w:space="0" w:color="auto"/>
        <w:bottom w:val="none" w:sz="0" w:space="0" w:color="auto"/>
        <w:right w:val="none" w:sz="0" w:space="0" w:color="auto"/>
      </w:divBdr>
    </w:div>
    <w:div w:id="1306474426">
      <w:marLeft w:val="0"/>
      <w:marRight w:val="0"/>
      <w:marTop w:val="0"/>
      <w:marBottom w:val="0"/>
      <w:divBdr>
        <w:top w:val="none" w:sz="0" w:space="0" w:color="auto"/>
        <w:left w:val="none" w:sz="0" w:space="0" w:color="auto"/>
        <w:bottom w:val="none" w:sz="0" w:space="0" w:color="auto"/>
        <w:right w:val="none" w:sz="0" w:space="0" w:color="auto"/>
      </w:divBdr>
    </w:div>
    <w:div w:id="1306474428">
      <w:marLeft w:val="0"/>
      <w:marRight w:val="0"/>
      <w:marTop w:val="0"/>
      <w:marBottom w:val="0"/>
      <w:divBdr>
        <w:top w:val="none" w:sz="0" w:space="0" w:color="auto"/>
        <w:left w:val="none" w:sz="0" w:space="0" w:color="auto"/>
        <w:bottom w:val="none" w:sz="0" w:space="0" w:color="auto"/>
        <w:right w:val="none" w:sz="0" w:space="0" w:color="auto"/>
      </w:divBdr>
    </w:div>
    <w:div w:id="1306474429">
      <w:marLeft w:val="0"/>
      <w:marRight w:val="0"/>
      <w:marTop w:val="0"/>
      <w:marBottom w:val="0"/>
      <w:divBdr>
        <w:top w:val="none" w:sz="0" w:space="0" w:color="auto"/>
        <w:left w:val="none" w:sz="0" w:space="0" w:color="auto"/>
        <w:bottom w:val="none" w:sz="0" w:space="0" w:color="auto"/>
        <w:right w:val="none" w:sz="0" w:space="0" w:color="auto"/>
      </w:divBdr>
    </w:div>
    <w:div w:id="1306474430">
      <w:marLeft w:val="0"/>
      <w:marRight w:val="0"/>
      <w:marTop w:val="0"/>
      <w:marBottom w:val="0"/>
      <w:divBdr>
        <w:top w:val="none" w:sz="0" w:space="0" w:color="auto"/>
        <w:left w:val="none" w:sz="0" w:space="0" w:color="auto"/>
        <w:bottom w:val="none" w:sz="0" w:space="0" w:color="auto"/>
        <w:right w:val="none" w:sz="0" w:space="0" w:color="auto"/>
      </w:divBdr>
    </w:div>
    <w:div w:id="1306474432">
      <w:marLeft w:val="0"/>
      <w:marRight w:val="0"/>
      <w:marTop w:val="0"/>
      <w:marBottom w:val="0"/>
      <w:divBdr>
        <w:top w:val="none" w:sz="0" w:space="0" w:color="auto"/>
        <w:left w:val="none" w:sz="0" w:space="0" w:color="auto"/>
        <w:bottom w:val="none" w:sz="0" w:space="0" w:color="auto"/>
        <w:right w:val="none" w:sz="0" w:space="0" w:color="auto"/>
      </w:divBdr>
    </w:div>
    <w:div w:id="1306474433">
      <w:marLeft w:val="0"/>
      <w:marRight w:val="0"/>
      <w:marTop w:val="0"/>
      <w:marBottom w:val="0"/>
      <w:divBdr>
        <w:top w:val="none" w:sz="0" w:space="0" w:color="auto"/>
        <w:left w:val="none" w:sz="0" w:space="0" w:color="auto"/>
        <w:bottom w:val="none" w:sz="0" w:space="0" w:color="auto"/>
        <w:right w:val="none" w:sz="0" w:space="0" w:color="auto"/>
      </w:divBdr>
    </w:div>
    <w:div w:id="1306474434">
      <w:marLeft w:val="0"/>
      <w:marRight w:val="0"/>
      <w:marTop w:val="0"/>
      <w:marBottom w:val="0"/>
      <w:divBdr>
        <w:top w:val="none" w:sz="0" w:space="0" w:color="auto"/>
        <w:left w:val="none" w:sz="0" w:space="0" w:color="auto"/>
        <w:bottom w:val="none" w:sz="0" w:space="0" w:color="auto"/>
        <w:right w:val="none" w:sz="0" w:space="0" w:color="auto"/>
      </w:divBdr>
    </w:div>
    <w:div w:id="1306474438">
      <w:marLeft w:val="0"/>
      <w:marRight w:val="0"/>
      <w:marTop w:val="0"/>
      <w:marBottom w:val="0"/>
      <w:divBdr>
        <w:top w:val="none" w:sz="0" w:space="0" w:color="auto"/>
        <w:left w:val="none" w:sz="0" w:space="0" w:color="auto"/>
        <w:bottom w:val="none" w:sz="0" w:space="0" w:color="auto"/>
        <w:right w:val="none" w:sz="0" w:space="0" w:color="auto"/>
      </w:divBdr>
    </w:div>
    <w:div w:id="1306474441">
      <w:marLeft w:val="0"/>
      <w:marRight w:val="0"/>
      <w:marTop w:val="0"/>
      <w:marBottom w:val="0"/>
      <w:divBdr>
        <w:top w:val="none" w:sz="0" w:space="0" w:color="auto"/>
        <w:left w:val="none" w:sz="0" w:space="0" w:color="auto"/>
        <w:bottom w:val="none" w:sz="0" w:space="0" w:color="auto"/>
        <w:right w:val="none" w:sz="0" w:space="0" w:color="auto"/>
      </w:divBdr>
    </w:div>
    <w:div w:id="1306474442">
      <w:marLeft w:val="0"/>
      <w:marRight w:val="0"/>
      <w:marTop w:val="0"/>
      <w:marBottom w:val="0"/>
      <w:divBdr>
        <w:top w:val="none" w:sz="0" w:space="0" w:color="auto"/>
        <w:left w:val="none" w:sz="0" w:space="0" w:color="auto"/>
        <w:bottom w:val="none" w:sz="0" w:space="0" w:color="auto"/>
        <w:right w:val="none" w:sz="0" w:space="0" w:color="auto"/>
      </w:divBdr>
      <w:divsChild>
        <w:div w:id="1306474404">
          <w:marLeft w:val="0"/>
          <w:marRight w:val="0"/>
          <w:marTop w:val="0"/>
          <w:marBottom w:val="0"/>
          <w:divBdr>
            <w:top w:val="none" w:sz="0" w:space="0" w:color="auto"/>
            <w:left w:val="none" w:sz="0" w:space="0" w:color="auto"/>
            <w:bottom w:val="none" w:sz="0" w:space="0" w:color="auto"/>
            <w:right w:val="none" w:sz="0" w:space="0" w:color="auto"/>
          </w:divBdr>
          <w:divsChild>
            <w:div w:id="13064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43">
      <w:marLeft w:val="0"/>
      <w:marRight w:val="0"/>
      <w:marTop w:val="0"/>
      <w:marBottom w:val="0"/>
      <w:divBdr>
        <w:top w:val="none" w:sz="0" w:space="0" w:color="auto"/>
        <w:left w:val="none" w:sz="0" w:space="0" w:color="auto"/>
        <w:bottom w:val="none" w:sz="0" w:space="0" w:color="auto"/>
        <w:right w:val="none" w:sz="0" w:space="0" w:color="auto"/>
      </w:divBdr>
    </w:div>
    <w:div w:id="1306474444">
      <w:marLeft w:val="0"/>
      <w:marRight w:val="0"/>
      <w:marTop w:val="0"/>
      <w:marBottom w:val="0"/>
      <w:divBdr>
        <w:top w:val="none" w:sz="0" w:space="0" w:color="auto"/>
        <w:left w:val="none" w:sz="0" w:space="0" w:color="auto"/>
        <w:bottom w:val="none" w:sz="0" w:space="0" w:color="auto"/>
        <w:right w:val="none" w:sz="0" w:space="0" w:color="auto"/>
      </w:divBdr>
    </w:div>
    <w:div w:id="1306474445">
      <w:marLeft w:val="0"/>
      <w:marRight w:val="0"/>
      <w:marTop w:val="0"/>
      <w:marBottom w:val="0"/>
      <w:divBdr>
        <w:top w:val="none" w:sz="0" w:space="0" w:color="auto"/>
        <w:left w:val="none" w:sz="0" w:space="0" w:color="auto"/>
        <w:bottom w:val="none" w:sz="0" w:space="0" w:color="auto"/>
        <w:right w:val="none" w:sz="0" w:space="0" w:color="auto"/>
      </w:divBdr>
    </w:div>
    <w:div w:id="1306474446">
      <w:marLeft w:val="0"/>
      <w:marRight w:val="0"/>
      <w:marTop w:val="0"/>
      <w:marBottom w:val="0"/>
      <w:divBdr>
        <w:top w:val="none" w:sz="0" w:space="0" w:color="auto"/>
        <w:left w:val="none" w:sz="0" w:space="0" w:color="auto"/>
        <w:bottom w:val="none" w:sz="0" w:space="0" w:color="auto"/>
        <w:right w:val="none" w:sz="0" w:space="0" w:color="auto"/>
      </w:divBdr>
    </w:div>
    <w:div w:id="1306474447">
      <w:marLeft w:val="0"/>
      <w:marRight w:val="0"/>
      <w:marTop w:val="0"/>
      <w:marBottom w:val="0"/>
      <w:divBdr>
        <w:top w:val="none" w:sz="0" w:space="0" w:color="auto"/>
        <w:left w:val="none" w:sz="0" w:space="0" w:color="auto"/>
        <w:bottom w:val="none" w:sz="0" w:space="0" w:color="auto"/>
        <w:right w:val="none" w:sz="0" w:space="0" w:color="auto"/>
      </w:divBdr>
    </w:div>
    <w:div w:id="1306474448">
      <w:marLeft w:val="0"/>
      <w:marRight w:val="0"/>
      <w:marTop w:val="0"/>
      <w:marBottom w:val="0"/>
      <w:divBdr>
        <w:top w:val="none" w:sz="0" w:space="0" w:color="auto"/>
        <w:left w:val="none" w:sz="0" w:space="0" w:color="auto"/>
        <w:bottom w:val="none" w:sz="0" w:space="0" w:color="auto"/>
        <w:right w:val="none" w:sz="0" w:space="0" w:color="auto"/>
      </w:divBdr>
    </w:div>
    <w:div w:id="1306474449">
      <w:marLeft w:val="0"/>
      <w:marRight w:val="0"/>
      <w:marTop w:val="0"/>
      <w:marBottom w:val="0"/>
      <w:divBdr>
        <w:top w:val="none" w:sz="0" w:space="0" w:color="auto"/>
        <w:left w:val="none" w:sz="0" w:space="0" w:color="auto"/>
        <w:bottom w:val="none" w:sz="0" w:space="0" w:color="auto"/>
        <w:right w:val="none" w:sz="0" w:space="0" w:color="auto"/>
      </w:divBdr>
    </w:div>
    <w:div w:id="1306474451">
      <w:marLeft w:val="0"/>
      <w:marRight w:val="0"/>
      <w:marTop w:val="0"/>
      <w:marBottom w:val="0"/>
      <w:divBdr>
        <w:top w:val="none" w:sz="0" w:space="0" w:color="auto"/>
        <w:left w:val="none" w:sz="0" w:space="0" w:color="auto"/>
        <w:bottom w:val="none" w:sz="0" w:space="0" w:color="auto"/>
        <w:right w:val="none" w:sz="0" w:space="0" w:color="auto"/>
      </w:divBdr>
    </w:div>
    <w:div w:id="1306474457">
      <w:marLeft w:val="0"/>
      <w:marRight w:val="0"/>
      <w:marTop w:val="0"/>
      <w:marBottom w:val="0"/>
      <w:divBdr>
        <w:top w:val="none" w:sz="0" w:space="0" w:color="auto"/>
        <w:left w:val="none" w:sz="0" w:space="0" w:color="auto"/>
        <w:bottom w:val="none" w:sz="0" w:space="0" w:color="auto"/>
        <w:right w:val="none" w:sz="0" w:space="0" w:color="auto"/>
      </w:divBdr>
    </w:div>
    <w:div w:id="1306474458">
      <w:marLeft w:val="0"/>
      <w:marRight w:val="0"/>
      <w:marTop w:val="0"/>
      <w:marBottom w:val="0"/>
      <w:divBdr>
        <w:top w:val="none" w:sz="0" w:space="0" w:color="auto"/>
        <w:left w:val="none" w:sz="0" w:space="0" w:color="auto"/>
        <w:bottom w:val="none" w:sz="0" w:space="0" w:color="auto"/>
        <w:right w:val="none" w:sz="0" w:space="0" w:color="auto"/>
      </w:divBdr>
    </w:div>
    <w:div w:id="1306474459">
      <w:marLeft w:val="0"/>
      <w:marRight w:val="0"/>
      <w:marTop w:val="0"/>
      <w:marBottom w:val="0"/>
      <w:divBdr>
        <w:top w:val="none" w:sz="0" w:space="0" w:color="auto"/>
        <w:left w:val="none" w:sz="0" w:space="0" w:color="auto"/>
        <w:bottom w:val="none" w:sz="0" w:space="0" w:color="auto"/>
        <w:right w:val="none" w:sz="0" w:space="0" w:color="auto"/>
      </w:divBdr>
    </w:div>
    <w:div w:id="1306474462">
      <w:marLeft w:val="0"/>
      <w:marRight w:val="0"/>
      <w:marTop w:val="0"/>
      <w:marBottom w:val="0"/>
      <w:divBdr>
        <w:top w:val="none" w:sz="0" w:space="0" w:color="auto"/>
        <w:left w:val="none" w:sz="0" w:space="0" w:color="auto"/>
        <w:bottom w:val="none" w:sz="0" w:space="0" w:color="auto"/>
        <w:right w:val="none" w:sz="0" w:space="0" w:color="auto"/>
      </w:divBdr>
    </w:div>
    <w:div w:id="1306474463">
      <w:marLeft w:val="0"/>
      <w:marRight w:val="0"/>
      <w:marTop w:val="0"/>
      <w:marBottom w:val="0"/>
      <w:divBdr>
        <w:top w:val="none" w:sz="0" w:space="0" w:color="auto"/>
        <w:left w:val="none" w:sz="0" w:space="0" w:color="auto"/>
        <w:bottom w:val="none" w:sz="0" w:space="0" w:color="auto"/>
        <w:right w:val="none" w:sz="0" w:space="0" w:color="auto"/>
      </w:divBdr>
    </w:div>
    <w:div w:id="1306474465">
      <w:marLeft w:val="0"/>
      <w:marRight w:val="0"/>
      <w:marTop w:val="0"/>
      <w:marBottom w:val="0"/>
      <w:divBdr>
        <w:top w:val="none" w:sz="0" w:space="0" w:color="auto"/>
        <w:left w:val="none" w:sz="0" w:space="0" w:color="auto"/>
        <w:bottom w:val="none" w:sz="0" w:space="0" w:color="auto"/>
        <w:right w:val="none" w:sz="0" w:space="0" w:color="auto"/>
      </w:divBdr>
    </w:div>
    <w:div w:id="1306474466">
      <w:marLeft w:val="0"/>
      <w:marRight w:val="0"/>
      <w:marTop w:val="0"/>
      <w:marBottom w:val="0"/>
      <w:divBdr>
        <w:top w:val="none" w:sz="0" w:space="0" w:color="auto"/>
        <w:left w:val="none" w:sz="0" w:space="0" w:color="auto"/>
        <w:bottom w:val="none" w:sz="0" w:space="0" w:color="auto"/>
        <w:right w:val="none" w:sz="0" w:space="0" w:color="auto"/>
      </w:divBdr>
    </w:div>
    <w:div w:id="1306474467">
      <w:marLeft w:val="0"/>
      <w:marRight w:val="0"/>
      <w:marTop w:val="0"/>
      <w:marBottom w:val="0"/>
      <w:divBdr>
        <w:top w:val="none" w:sz="0" w:space="0" w:color="auto"/>
        <w:left w:val="none" w:sz="0" w:space="0" w:color="auto"/>
        <w:bottom w:val="none" w:sz="0" w:space="0" w:color="auto"/>
        <w:right w:val="none" w:sz="0" w:space="0" w:color="auto"/>
      </w:divBdr>
    </w:div>
    <w:div w:id="1306474469">
      <w:marLeft w:val="0"/>
      <w:marRight w:val="0"/>
      <w:marTop w:val="0"/>
      <w:marBottom w:val="0"/>
      <w:divBdr>
        <w:top w:val="none" w:sz="0" w:space="0" w:color="auto"/>
        <w:left w:val="none" w:sz="0" w:space="0" w:color="auto"/>
        <w:bottom w:val="none" w:sz="0" w:space="0" w:color="auto"/>
        <w:right w:val="none" w:sz="0" w:space="0" w:color="auto"/>
      </w:divBdr>
    </w:div>
    <w:div w:id="1306474472">
      <w:marLeft w:val="0"/>
      <w:marRight w:val="0"/>
      <w:marTop w:val="0"/>
      <w:marBottom w:val="0"/>
      <w:divBdr>
        <w:top w:val="none" w:sz="0" w:space="0" w:color="auto"/>
        <w:left w:val="none" w:sz="0" w:space="0" w:color="auto"/>
        <w:bottom w:val="none" w:sz="0" w:space="0" w:color="auto"/>
        <w:right w:val="none" w:sz="0" w:space="0" w:color="auto"/>
      </w:divBdr>
    </w:div>
    <w:div w:id="1306474473">
      <w:marLeft w:val="0"/>
      <w:marRight w:val="0"/>
      <w:marTop w:val="0"/>
      <w:marBottom w:val="0"/>
      <w:divBdr>
        <w:top w:val="none" w:sz="0" w:space="0" w:color="auto"/>
        <w:left w:val="none" w:sz="0" w:space="0" w:color="auto"/>
        <w:bottom w:val="none" w:sz="0" w:space="0" w:color="auto"/>
        <w:right w:val="none" w:sz="0" w:space="0" w:color="auto"/>
      </w:divBdr>
    </w:div>
    <w:div w:id="1306474474">
      <w:marLeft w:val="0"/>
      <w:marRight w:val="0"/>
      <w:marTop w:val="0"/>
      <w:marBottom w:val="0"/>
      <w:divBdr>
        <w:top w:val="none" w:sz="0" w:space="0" w:color="auto"/>
        <w:left w:val="none" w:sz="0" w:space="0" w:color="auto"/>
        <w:bottom w:val="none" w:sz="0" w:space="0" w:color="auto"/>
        <w:right w:val="none" w:sz="0" w:space="0" w:color="auto"/>
      </w:divBdr>
    </w:div>
    <w:div w:id="1306474475">
      <w:marLeft w:val="0"/>
      <w:marRight w:val="0"/>
      <w:marTop w:val="0"/>
      <w:marBottom w:val="0"/>
      <w:divBdr>
        <w:top w:val="none" w:sz="0" w:space="0" w:color="auto"/>
        <w:left w:val="none" w:sz="0" w:space="0" w:color="auto"/>
        <w:bottom w:val="none" w:sz="0" w:space="0" w:color="auto"/>
        <w:right w:val="none" w:sz="0" w:space="0" w:color="auto"/>
      </w:divBdr>
    </w:div>
    <w:div w:id="1306474476">
      <w:marLeft w:val="0"/>
      <w:marRight w:val="0"/>
      <w:marTop w:val="0"/>
      <w:marBottom w:val="0"/>
      <w:divBdr>
        <w:top w:val="none" w:sz="0" w:space="0" w:color="auto"/>
        <w:left w:val="none" w:sz="0" w:space="0" w:color="auto"/>
        <w:bottom w:val="none" w:sz="0" w:space="0" w:color="auto"/>
        <w:right w:val="none" w:sz="0" w:space="0" w:color="auto"/>
      </w:divBdr>
      <w:divsChild>
        <w:div w:id="1306474538">
          <w:marLeft w:val="0"/>
          <w:marRight w:val="0"/>
          <w:marTop w:val="0"/>
          <w:marBottom w:val="0"/>
          <w:divBdr>
            <w:top w:val="none" w:sz="0" w:space="0" w:color="auto"/>
            <w:left w:val="none" w:sz="0" w:space="0" w:color="auto"/>
            <w:bottom w:val="none" w:sz="0" w:space="0" w:color="auto"/>
            <w:right w:val="none" w:sz="0" w:space="0" w:color="auto"/>
          </w:divBdr>
          <w:divsChild>
            <w:div w:id="13064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77">
      <w:marLeft w:val="0"/>
      <w:marRight w:val="0"/>
      <w:marTop w:val="0"/>
      <w:marBottom w:val="0"/>
      <w:divBdr>
        <w:top w:val="none" w:sz="0" w:space="0" w:color="auto"/>
        <w:left w:val="none" w:sz="0" w:space="0" w:color="auto"/>
        <w:bottom w:val="none" w:sz="0" w:space="0" w:color="auto"/>
        <w:right w:val="none" w:sz="0" w:space="0" w:color="auto"/>
      </w:divBdr>
    </w:div>
    <w:div w:id="1306474478">
      <w:marLeft w:val="0"/>
      <w:marRight w:val="0"/>
      <w:marTop w:val="0"/>
      <w:marBottom w:val="0"/>
      <w:divBdr>
        <w:top w:val="none" w:sz="0" w:space="0" w:color="auto"/>
        <w:left w:val="none" w:sz="0" w:space="0" w:color="auto"/>
        <w:bottom w:val="none" w:sz="0" w:space="0" w:color="auto"/>
        <w:right w:val="none" w:sz="0" w:space="0" w:color="auto"/>
      </w:divBdr>
    </w:div>
    <w:div w:id="1306474479">
      <w:marLeft w:val="0"/>
      <w:marRight w:val="0"/>
      <w:marTop w:val="0"/>
      <w:marBottom w:val="0"/>
      <w:divBdr>
        <w:top w:val="none" w:sz="0" w:space="0" w:color="auto"/>
        <w:left w:val="none" w:sz="0" w:space="0" w:color="auto"/>
        <w:bottom w:val="none" w:sz="0" w:space="0" w:color="auto"/>
        <w:right w:val="none" w:sz="0" w:space="0" w:color="auto"/>
      </w:divBdr>
    </w:div>
    <w:div w:id="1306474480">
      <w:marLeft w:val="0"/>
      <w:marRight w:val="0"/>
      <w:marTop w:val="0"/>
      <w:marBottom w:val="0"/>
      <w:divBdr>
        <w:top w:val="none" w:sz="0" w:space="0" w:color="auto"/>
        <w:left w:val="none" w:sz="0" w:space="0" w:color="auto"/>
        <w:bottom w:val="none" w:sz="0" w:space="0" w:color="auto"/>
        <w:right w:val="none" w:sz="0" w:space="0" w:color="auto"/>
      </w:divBdr>
    </w:div>
    <w:div w:id="1306474482">
      <w:marLeft w:val="0"/>
      <w:marRight w:val="0"/>
      <w:marTop w:val="0"/>
      <w:marBottom w:val="0"/>
      <w:divBdr>
        <w:top w:val="none" w:sz="0" w:space="0" w:color="auto"/>
        <w:left w:val="none" w:sz="0" w:space="0" w:color="auto"/>
        <w:bottom w:val="none" w:sz="0" w:space="0" w:color="auto"/>
        <w:right w:val="none" w:sz="0" w:space="0" w:color="auto"/>
      </w:divBdr>
    </w:div>
    <w:div w:id="1306474483">
      <w:marLeft w:val="0"/>
      <w:marRight w:val="0"/>
      <w:marTop w:val="0"/>
      <w:marBottom w:val="0"/>
      <w:divBdr>
        <w:top w:val="none" w:sz="0" w:space="0" w:color="auto"/>
        <w:left w:val="none" w:sz="0" w:space="0" w:color="auto"/>
        <w:bottom w:val="none" w:sz="0" w:space="0" w:color="auto"/>
        <w:right w:val="none" w:sz="0" w:space="0" w:color="auto"/>
      </w:divBdr>
    </w:div>
    <w:div w:id="1306474484">
      <w:marLeft w:val="0"/>
      <w:marRight w:val="0"/>
      <w:marTop w:val="0"/>
      <w:marBottom w:val="0"/>
      <w:divBdr>
        <w:top w:val="none" w:sz="0" w:space="0" w:color="auto"/>
        <w:left w:val="none" w:sz="0" w:space="0" w:color="auto"/>
        <w:bottom w:val="none" w:sz="0" w:space="0" w:color="auto"/>
        <w:right w:val="none" w:sz="0" w:space="0" w:color="auto"/>
      </w:divBdr>
    </w:div>
    <w:div w:id="1306474486">
      <w:marLeft w:val="0"/>
      <w:marRight w:val="0"/>
      <w:marTop w:val="0"/>
      <w:marBottom w:val="0"/>
      <w:divBdr>
        <w:top w:val="none" w:sz="0" w:space="0" w:color="auto"/>
        <w:left w:val="none" w:sz="0" w:space="0" w:color="auto"/>
        <w:bottom w:val="none" w:sz="0" w:space="0" w:color="auto"/>
        <w:right w:val="none" w:sz="0" w:space="0" w:color="auto"/>
      </w:divBdr>
    </w:div>
    <w:div w:id="1306474487">
      <w:marLeft w:val="0"/>
      <w:marRight w:val="0"/>
      <w:marTop w:val="0"/>
      <w:marBottom w:val="0"/>
      <w:divBdr>
        <w:top w:val="none" w:sz="0" w:space="0" w:color="auto"/>
        <w:left w:val="none" w:sz="0" w:space="0" w:color="auto"/>
        <w:bottom w:val="none" w:sz="0" w:space="0" w:color="auto"/>
        <w:right w:val="none" w:sz="0" w:space="0" w:color="auto"/>
      </w:divBdr>
    </w:div>
    <w:div w:id="1306474490">
      <w:marLeft w:val="0"/>
      <w:marRight w:val="0"/>
      <w:marTop w:val="0"/>
      <w:marBottom w:val="0"/>
      <w:divBdr>
        <w:top w:val="none" w:sz="0" w:space="0" w:color="auto"/>
        <w:left w:val="none" w:sz="0" w:space="0" w:color="auto"/>
        <w:bottom w:val="none" w:sz="0" w:space="0" w:color="auto"/>
        <w:right w:val="none" w:sz="0" w:space="0" w:color="auto"/>
      </w:divBdr>
    </w:div>
    <w:div w:id="1306474491">
      <w:marLeft w:val="0"/>
      <w:marRight w:val="0"/>
      <w:marTop w:val="0"/>
      <w:marBottom w:val="0"/>
      <w:divBdr>
        <w:top w:val="none" w:sz="0" w:space="0" w:color="auto"/>
        <w:left w:val="none" w:sz="0" w:space="0" w:color="auto"/>
        <w:bottom w:val="none" w:sz="0" w:space="0" w:color="auto"/>
        <w:right w:val="none" w:sz="0" w:space="0" w:color="auto"/>
      </w:divBdr>
    </w:div>
    <w:div w:id="1306474492">
      <w:marLeft w:val="0"/>
      <w:marRight w:val="0"/>
      <w:marTop w:val="0"/>
      <w:marBottom w:val="0"/>
      <w:divBdr>
        <w:top w:val="none" w:sz="0" w:space="0" w:color="auto"/>
        <w:left w:val="none" w:sz="0" w:space="0" w:color="auto"/>
        <w:bottom w:val="none" w:sz="0" w:space="0" w:color="auto"/>
        <w:right w:val="none" w:sz="0" w:space="0" w:color="auto"/>
      </w:divBdr>
      <w:divsChild>
        <w:div w:id="1306474485">
          <w:marLeft w:val="0"/>
          <w:marRight w:val="0"/>
          <w:marTop w:val="0"/>
          <w:marBottom w:val="0"/>
          <w:divBdr>
            <w:top w:val="none" w:sz="0" w:space="0" w:color="auto"/>
            <w:left w:val="none" w:sz="0" w:space="0" w:color="auto"/>
            <w:bottom w:val="none" w:sz="0" w:space="0" w:color="auto"/>
            <w:right w:val="none" w:sz="0" w:space="0" w:color="auto"/>
          </w:divBdr>
          <w:divsChild>
            <w:div w:id="13064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3">
      <w:marLeft w:val="0"/>
      <w:marRight w:val="0"/>
      <w:marTop w:val="0"/>
      <w:marBottom w:val="0"/>
      <w:divBdr>
        <w:top w:val="none" w:sz="0" w:space="0" w:color="auto"/>
        <w:left w:val="none" w:sz="0" w:space="0" w:color="auto"/>
        <w:bottom w:val="none" w:sz="0" w:space="0" w:color="auto"/>
        <w:right w:val="none" w:sz="0" w:space="0" w:color="auto"/>
      </w:divBdr>
    </w:div>
    <w:div w:id="1306474494">
      <w:marLeft w:val="0"/>
      <w:marRight w:val="0"/>
      <w:marTop w:val="0"/>
      <w:marBottom w:val="0"/>
      <w:divBdr>
        <w:top w:val="none" w:sz="0" w:space="0" w:color="auto"/>
        <w:left w:val="none" w:sz="0" w:space="0" w:color="auto"/>
        <w:bottom w:val="none" w:sz="0" w:space="0" w:color="auto"/>
        <w:right w:val="none" w:sz="0" w:space="0" w:color="auto"/>
      </w:divBdr>
      <w:divsChild>
        <w:div w:id="1306474508">
          <w:marLeft w:val="0"/>
          <w:marRight w:val="0"/>
          <w:marTop w:val="0"/>
          <w:marBottom w:val="0"/>
          <w:divBdr>
            <w:top w:val="none" w:sz="0" w:space="0" w:color="auto"/>
            <w:left w:val="none" w:sz="0" w:space="0" w:color="auto"/>
            <w:bottom w:val="none" w:sz="0" w:space="0" w:color="auto"/>
            <w:right w:val="none" w:sz="0" w:space="0" w:color="auto"/>
          </w:divBdr>
          <w:divsChild>
            <w:div w:id="13064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5">
      <w:marLeft w:val="0"/>
      <w:marRight w:val="0"/>
      <w:marTop w:val="0"/>
      <w:marBottom w:val="0"/>
      <w:divBdr>
        <w:top w:val="none" w:sz="0" w:space="0" w:color="auto"/>
        <w:left w:val="none" w:sz="0" w:space="0" w:color="auto"/>
        <w:bottom w:val="none" w:sz="0" w:space="0" w:color="auto"/>
        <w:right w:val="none" w:sz="0" w:space="0" w:color="auto"/>
      </w:divBdr>
    </w:div>
    <w:div w:id="1306474497">
      <w:marLeft w:val="0"/>
      <w:marRight w:val="0"/>
      <w:marTop w:val="0"/>
      <w:marBottom w:val="0"/>
      <w:divBdr>
        <w:top w:val="none" w:sz="0" w:space="0" w:color="auto"/>
        <w:left w:val="none" w:sz="0" w:space="0" w:color="auto"/>
        <w:bottom w:val="none" w:sz="0" w:space="0" w:color="auto"/>
        <w:right w:val="none" w:sz="0" w:space="0" w:color="auto"/>
      </w:divBdr>
    </w:div>
    <w:div w:id="1306474499">
      <w:marLeft w:val="0"/>
      <w:marRight w:val="0"/>
      <w:marTop w:val="0"/>
      <w:marBottom w:val="0"/>
      <w:divBdr>
        <w:top w:val="none" w:sz="0" w:space="0" w:color="auto"/>
        <w:left w:val="none" w:sz="0" w:space="0" w:color="auto"/>
        <w:bottom w:val="none" w:sz="0" w:space="0" w:color="auto"/>
        <w:right w:val="none" w:sz="0" w:space="0" w:color="auto"/>
      </w:divBdr>
    </w:div>
    <w:div w:id="1306474501">
      <w:marLeft w:val="0"/>
      <w:marRight w:val="0"/>
      <w:marTop w:val="0"/>
      <w:marBottom w:val="0"/>
      <w:divBdr>
        <w:top w:val="none" w:sz="0" w:space="0" w:color="auto"/>
        <w:left w:val="none" w:sz="0" w:space="0" w:color="auto"/>
        <w:bottom w:val="none" w:sz="0" w:space="0" w:color="auto"/>
        <w:right w:val="none" w:sz="0" w:space="0" w:color="auto"/>
      </w:divBdr>
    </w:div>
    <w:div w:id="1306474502">
      <w:marLeft w:val="0"/>
      <w:marRight w:val="0"/>
      <w:marTop w:val="0"/>
      <w:marBottom w:val="0"/>
      <w:divBdr>
        <w:top w:val="none" w:sz="0" w:space="0" w:color="auto"/>
        <w:left w:val="none" w:sz="0" w:space="0" w:color="auto"/>
        <w:bottom w:val="none" w:sz="0" w:space="0" w:color="auto"/>
        <w:right w:val="none" w:sz="0" w:space="0" w:color="auto"/>
      </w:divBdr>
    </w:div>
    <w:div w:id="1306474503">
      <w:marLeft w:val="0"/>
      <w:marRight w:val="0"/>
      <w:marTop w:val="0"/>
      <w:marBottom w:val="0"/>
      <w:divBdr>
        <w:top w:val="none" w:sz="0" w:space="0" w:color="auto"/>
        <w:left w:val="none" w:sz="0" w:space="0" w:color="auto"/>
        <w:bottom w:val="none" w:sz="0" w:space="0" w:color="auto"/>
        <w:right w:val="none" w:sz="0" w:space="0" w:color="auto"/>
      </w:divBdr>
    </w:div>
    <w:div w:id="1306474504">
      <w:marLeft w:val="0"/>
      <w:marRight w:val="0"/>
      <w:marTop w:val="0"/>
      <w:marBottom w:val="0"/>
      <w:divBdr>
        <w:top w:val="none" w:sz="0" w:space="0" w:color="auto"/>
        <w:left w:val="none" w:sz="0" w:space="0" w:color="auto"/>
        <w:bottom w:val="none" w:sz="0" w:space="0" w:color="auto"/>
        <w:right w:val="none" w:sz="0" w:space="0" w:color="auto"/>
      </w:divBdr>
    </w:div>
    <w:div w:id="1306474505">
      <w:marLeft w:val="0"/>
      <w:marRight w:val="0"/>
      <w:marTop w:val="0"/>
      <w:marBottom w:val="0"/>
      <w:divBdr>
        <w:top w:val="none" w:sz="0" w:space="0" w:color="auto"/>
        <w:left w:val="none" w:sz="0" w:space="0" w:color="auto"/>
        <w:bottom w:val="none" w:sz="0" w:space="0" w:color="auto"/>
        <w:right w:val="none" w:sz="0" w:space="0" w:color="auto"/>
      </w:divBdr>
    </w:div>
    <w:div w:id="1306474507">
      <w:marLeft w:val="0"/>
      <w:marRight w:val="0"/>
      <w:marTop w:val="0"/>
      <w:marBottom w:val="0"/>
      <w:divBdr>
        <w:top w:val="none" w:sz="0" w:space="0" w:color="auto"/>
        <w:left w:val="none" w:sz="0" w:space="0" w:color="auto"/>
        <w:bottom w:val="none" w:sz="0" w:space="0" w:color="auto"/>
        <w:right w:val="none" w:sz="0" w:space="0" w:color="auto"/>
      </w:divBdr>
    </w:div>
    <w:div w:id="1306474509">
      <w:marLeft w:val="0"/>
      <w:marRight w:val="0"/>
      <w:marTop w:val="0"/>
      <w:marBottom w:val="0"/>
      <w:divBdr>
        <w:top w:val="none" w:sz="0" w:space="0" w:color="auto"/>
        <w:left w:val="none" w:sz="0" w:space="0" w:color="auto"/>
        <w:bottom w:val="none" w:sz="0" w:space="0" w:color="auto"/>
        <w:right w:val="none" w:sz="0" w:space="0" w:color="auto"/>
      </w:divBdr>
    </w:div>
    <w:div w:id="1306474511">
      <w:marLeft w:val="0"/>
      <w:marRight w:val="0"/>
      <w:marTop w:val="0"/>
      <w:marBottom w:val="0"/>
      <w:divBdr>
        <w:top w:val="none" w:sz="0" w:space="0" w:color="auto"/>
        <w:left w:val="none" w:sz="0" w:space="0" w:color="auto"/>
        <w:bottom w:val="none" w:sz="0" w:space="0" w:color="auto"/>
        <w:right w:val="none" w:sz="0" w:space="0" w:color="auto"/>
      </w:divBdr>
    </w:div>
    <w:div w:id="1306474512">
      <w:marLeft w:val="0"/>
      <w:marRight w:val="0"/>
      <w:marTop w:val="0"/>
      <w:marBottom w:val="0"/>
      <w:divBdr>
        <w:top w:val="none" w:sz="0" w:space="0" w:color="auto"/>
        <w:left w:val="none" w:sz="0" w:space="0" w:color="auto"/>
        <w:bottom w:val="none" w:sz="0" w:space="0" w:color="auto"/>
        <w:right w:val="none" w:sz="0" w:space="0" w:color="auto"/>
      </w:divBdr>
    </w:div>
    <w:div w:id="1306474513">
      <w:marLeft w:val="0"/>
      <w:marRight w:val="0"/>
      <w:marTop w:val="0"/>
      <w:marBottom w:val="0"/>
      <w:divBdr>
        <w:top w:val="none" w:sz="0" w:space="0" w:color="auto"/>
        <w:left w:val="none" w:sz="0" w:space="0" w:color="auto"/>
        <w:bottom w:val="none" w:sz="0" w:space="0" w:color="auto"/>
        <w:right w:val="none" w:sz="0" w:space="0" w:color="auto"/>
      </w:divBdr>
    </w:div>
    <w:div w:id="1306474514">
      <w:marLeft w:val="0"/>
      <w:marRight w:val="0"/>
      <w:marTop w:val="0"/>
      <w:marBottom w:val="0"/>
      <w:divBdr>
        <w:top w:val="none" w:sz="0" w:space="0" w:color="auto"/>
        <w:left w:val="none" w:sz="0" w:space="0" w:color="auto"/>
        <w:bottom w:val="none" w:sz="0" w:space="0" w:color="auto"/>
        <w:right w:val="none" w:sz="0" w:space="0" w:color="auto"/>
      </w:divBdr>
    </w:div>
    <w:div w:id="1306474515">
      <w:marLeft w:val="0"/>
      <w:marRight w:val="0"/>
      <w:marTop w:val="0"/>
      <w:marBottom w:val="0"/>
      <w:divBdr>
        <w:top w:val="none" w:sz="0" w:space="0" w:color="auto"/>
        <w:left w:val="none" w:sz="0" w:space="0" w:color="auto"/>
        <w:bottom w:val="none" w:sz="0" w:space="0" w:color="auto"/>
        <w:right w:val="none" w:sz="0" w:space="0" w:color="auto"/>
      </w:divBdr>
    </w:div>
    <w:div w:id="1306474516">
      <w:marLeft w:val="0"/>
      <w:marRight w:val="0"/>
      <w:marTop w:val="0"/>
      <w:marBottom w:val="0"/>
      <w:divBdr>
        <w:top w:val="none" w:sz="0" w:space="0" w:color="auto"/>
        <w:left w:val="none" w:sz="0" w:space="0" w:color="auto"/>
        <w:bottom w:val="none" w:sz="0" w:space="0" w:color="auto"/>
        <w:right w:val="none" w:sz="0" w:space="0" w:color="auto"/>
      </w:divBdr>
    </w:div>
    <w:div w:id="1306474518">
      <w:marLeft w:val="0"/>
      <w:marRight w:val="0"/>
      <w:marTop w:val="0"/>
      <w:marBottom w:val="0"/>
      <w:divBdr>
        <w:top w:val="none" w:sz="0" w:space="0" w:color="auto"/>
        <w:left w:val="none" w:sz="0" w:space="0" w:color="auto"/>
        <w:bottom w:val="none" w:sz="0" w:space="0" w:color="auto"/>
        <w:right w:val="none" w:sz="0" w:space="0" w:color="auto"/>
      </w:divBdr>
      <w:divsChild>
        <w:div w:id="1306474468">
          <w:marLeft w:val="0"/>
          <w:marRight w:val="0"/>
          <w:marTop w:val="0"/>
          <w:marBottom w:val="0"/>
          <w:divBdr>
            <w:top w:val="none" w:sz="0" w:space="0" w:color="auto"/>
            <w:left w:val="none" w:sz="0" w:space="0" w:color="auto"/>
            <w:bottom w:val="none" w:sz="0" w:space="0" w:color="auto"/>
            <w:right w:val="none" w:sz="0" w:space="0" w:color="auto"/>
          </w:divBdr>
          <w:divsChild>
            <w:div w:id="1306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0">
      <w:marLeft w:val="0"/>
      <w:marRight w:val="0"/>
      <w:marTop w:val="0"/>
      <w:marBottom w:val="0"/>
      <w:divBdr>
        <w:top w:val="none" w:sz="0" w:space="0" w:color="auto"/>
        <w:left w:val="none" w:sz="0" w:space="0" w:color="auto"/>
        <w:bottom w:val="none" w:sz="0" w:space="0" w:color="auto"/>
        <w:right w:val="none" w:sz="0" w:space="0" w:color="auto"/>
      </w:divBdr>
      <w:divsChild>
        <w:div w:id="1306474470">
          <w:marLeft w:val="0"/>
          <w:marRight w:val="0"/>
          <w:marTop w:val="0"/>
          <w:marBottom w:val="0"/>
          <w:divBdr>
            <w:top w:val="none" w:sz="0" w:space="0" w:color="auto"/>
            <w:left w:val="none" w:sz="0" w:space="0" w:color="auto"/>
            <w:bottom w:val="none" w:sz="0" w:space="0" w:color="auto"/>
            <w:right w:val="none" w:sz="0" w:space="0" w:color="auto"/>
          </w:divBdr>
          <w:divsChild>
            <w:div w:id="1306474436">
              <w:marLeft w:val="0"/>
              <w:marRight w:val="0"/>
              <w:marTop w:val="0"/>
              <w:marBottom w:val="0"/>
              <w:divBdr>
                <w:top w:val="none" w:sz="0" w:space="0" w:color="auto"/>
                <w:left w:val="none" w:sz="0" w:space="0" w:color="auto"/>
                <w:bottom w:val="none" w:sz="0" w:space="0" w:color="auto"/>
                <w:right w:val="none" w:sz="0" w:space="0" w:color="auto"/>
              </w:divBdr>
            </w:div>
            <w:div w:id="13064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1">
      <w:marLeft w:val="0"/>
      <w:marRight w:val="0"/>
      <w:marTop w:val="0"/>
      <w:marBottom w:val="0"/>
      <w:divBdr>
        <w:top w:val="none" w:sz="0" w:space="0" w:color="auto"/>
        <w:left w:val="none" w:sz="0" w:space="0" w:color="auto"/>
        <w:bottom w:val="none" w:sz="0" w:space="0" w:color="auto"/>
        <w:right w:val="none" w:sz="0" w:space="0" w:color="auto"/>
      </w:divBdr>
    </w:div>
    <w:div w:id="1306474522">
      <w:marLeft w:val="0"/>
      <w:marRight w:val="0"/>
      <w:marTop w:val="0"/>
      <w:marBottom w:val="0"/>
      <w:divBdr>
        <w:top w:val="none" w:sz="0" w:space="0" w:color="auto"/>
        <w:left w:val="none" w:sz="0" w:space="0" w:color="auto"/>
        <w:bottom w:val="none" w:sz="0" w:space="0" w:color="auto"/>
        <w:right w:val="none" w:sz="0" w:space="0" w:color="auto"/>
      </w:divBdr>
      <w:divsChild>
        <w:div w:id="1306474390">
          <w:marLeft w:val="0"/>
          <w:marRight w:val="0"/>
          <w:marTop w:val="0"/>
          <w:marBottom w:val="0"/>
          <w:divBdr>
            <w:top w:val="none" w:sz="0" w:space="0" w:color="auto"/>
            <w:left w:val="none" w:sz="0" w:space="0" w:color="auto"/>
            <w:bottom w:val="none" w:sz="0" w:space="0" w:color="auto"/>
            <w:right w:val="none" w:sz="0" w:space="0" w:color="auto"/>
          </w:divBdr>
          <w:divsChild>
            <w:div w:id="13064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3">
      <w:marLeft w:val="0"/>
      <w:marRight w:val="0"/>
      <w:marTop w:val="0"/>
      <w:marBottom w:val="0"/>
      <w:divBdr>
        <w:top w:val="none" w:sz="0" w:space="0" w:color="auto"/>
        <w:left w:val="none" w:sz="0" w:space="0" w:color="auto"/>
        <w:bottom w:val="none" w:sz="0" w:space="0" w:color="auto"/>
        <w:right w:val="none" w:sz="0" w:space="0" w:color="auto"/>
      </w:divBdr>
    </w:div>
    <w:div w:id="1306474524">
      <w:marLeft w:val="0"/>
      <w:marRight w:val="0"/>
      <w:marTop w:val="0"/>
      <w:marBottom w:val="0"/>
      <w:divBdr>
        <w:top w:val="none" w:sz="0" w:space="0" w:color="auto"/>
        <w:left w:val="none" w:sz="0" w:space="0" w:color="auto"/>
        <w:bottom w:val="none" w:sz="0" w:space="0" w:color="auto"/>
        <w:right w:val="none" w:sz="0" w:space="0" w:color="auto"/>
      </w:divBdr>
    </w:div>
    <w:div w:id="1306474525">
      <w:marLeft w:val="0"/>
      <w:marRight w:val="0"/>
      <w:marTop w:val="0"/>
      <w:marBottom w:val="0"/>
      <w:divBdr>
        <w:top w:val="none" w:sz="0" w:space="0" w:color="auto"/>
        <w:left w:val="none" w:sz="0" w:space="0" w:color="auto"/>
        <w:bottom w:val="none" w:sz="0" w:space="0" w:color="auto"/>
        <w:right w:val="none" w:sz="0" w:space="0" w:color="auto"/>
      </w:divBdr>
    </w:div>
    <w:div w:id="1306474526">
      <w:marLeft w:val="0"/>
      <w:marRight w:val="0"/>
      <w:marTop w:val="0"/>
      <w:marBottom w:val="0"/>
      <w:divBdr>
        <w:top w:val="none" w:sz="0" w:space="0" w:color="auto"/>
        <w:left w:val="none" w:sz="0" w:space="0" w:color="auto"/>
        <w:bottom w:val="none" w:sz="0" w:space="0" w:color="auto"/>
        <w:right w:val="none" w:sz="0" w:space="0" w:color="auto"/>
      </w:divBdr>
    </w:div>
    <w:div w:id="1306474528">
      <w:marLeft w:val="0"/>
      <w:marRight w:val="0"/>
      <w:marTop w:val="0"/>
      <w:marBottom w:val="0"/>
      <w:divBdr>
        <w:top w:val="none" w:sz="0" w:space="0" w:color="auto"/>
        <w:left w:val="none" w:sz="0" w:space="0" w:color="auto"/>
        <w:bottom w:val="none" w:sz="0" w:space="0" w:color="auto"/>
        <w:right w:val="none" w:sz="0" w:space="0" w:color="auto"/>
      </w:divBdr>
    </w:div>
    <w:div w:id="1306474529">
      <w:marLeft w:val="0"/>
      <w:marRight w:val="0"/>
      <w:marTop w:val="0"/>
      <w:marBottom w:val="0"/>
      <w:divBdr>
        <w:top w:val="none" w:sz="0" w:space="0" w:color="auto"/>
        <w:left w:val="none" w:sz="0" w:space="0" w:color="auto"/>
        <w:bottom w:val="none" w:sz="0" w:space="0" w:color="auto"/>
        <w:right w:val="none" w:sz="0" w:space="0" w:color="auto"/>
      </w:divBdr>
    </w:div>
    <w:div w:id="1306474530">
      <w:marLeft w:val="0"/>
      <w:marRight w:val="0"/>
      <w:marTop w:val="0"/>
      <w:marBottom w:val="0"/>
      <w:divBdr>
        <w:top w:val="none" w:sz="0" w:space="0" w:color="auto"/>
        <w:left w:val="none" w:sz="0" w:space="0" w:color="auto"/>
        <w:bottom w:val="none" w:sz="0" w:space="0" w:color="auto"/>
        <w:right w:val="none" w:sz="0" w:space="0" w:color="auto"/>
      </w:divBdr>
    </w:div>
    <w:div w:id="1306474531">
      <w:marLeft w:val="0"/>
      <w:marRight w:val="0"/>
      <w:marTop w:val="0"/>
      <w:marBottom w:val="0"/>
      <w:divBdr>
        <w:top w:val="none" w:sz="0" w:space="0" w:color="auto"/>
        <w:left w:val="none" w:sz="0" w:space="0" w:color="auto"/>
        <w:bottom w:val="none" w:sz="0" w:space="0" w:color="auto"/>
        <w:right w:val="none" w:sz="0" w:space="0" w:color="auto"/>
      </w:divBdr>
    </w:div>
    <w:div w:id="1306474533">
      <w:marLeft w:val="0"/>
      <w:marRight w:val="0"/>
      <w:marTop w:val="0"/>
      <w:marBottom w:val="0"/>
      <w:divBdr>
        <w:top w:val="none" w:sz="0" w:space="0" w:color="auto"/>
        <w:left w:val="none" w:sz="0" w:space="0" w:color="auto"/>
        <w:bottom w:val="none" w:sz="0" w:space="0" w:color="auto"/>
        <w:right w:val="none" w:sz="0" w:space="0" w:color="auto"/>
      </w:divBdr>
    </w:div>
    <w:div w:id="1306474534">
      <w:marLeft w:val="0"/>
      <w:marRight w:val="0"/>
      <w:marTop w:val="0"/>
      <w:marBottom w:val="0"/>
      <w:divBdr>
        <w:top w:val="none" w:sz="0" w:space="0" w:color="auto"/>
        <w:left w:val="none" w:sz="0" w:space="0" w:color="auto"/>
        <w:bottom w:val="none" w:sz="0" w:space="0" w:color="auto"/>
        <w:right w:val="none" w:sz="0" w:space="0" w:color="auto"/>
      </w:divBdr>
    </w:div>
    <w:div w:id="1306474535">
      <w:marLeft w:val="0"/>
      <w:marRight w:val="0"/>
      <w:marTop w:val="0"/>
      <w:marBottom w:val="0"/>
      <w:divBdr>
        <w:top w:val="none" w:sz="0" w:space="0" w:color="auto"/>
        <w:left w:val="none" w:sz="0" w:space="0" w:color="auto"/>
        <w:bottom w:val="none" w:sz="0" w:space="0" w:color="auto"/>
        <w:right w:val="none" w:sz="0" w:space="0" w:color="auto"/>
      </w:divBdr>
    </w:div>
    <w:div w:id="1306474536">
      <w:marLeft w:val="0"/>
      <w:marRight w:val="0"/>
      <w:marTop w:val="0"/>
      <w:marBottom w:val="0"/>
      <w:divBdr>
        <w:top w:val="none" w:sz="0" w:space="0" w:color="auto"/>
        <w:left w:val="none" w:sz="0" w:space="0" w:color="auto"/>
        <w:bottom w:val="none" w:sz="0" w:space="0" w:color="auto"/>
        <w:right w:val="none" w:sz="0" w:space="0" w:color="auto"/>
      </w:divBdr>
    </w:div>
    <w:div w:id="1306474537">
      <w:marLeft w:val="0"/>
      <w:marRight w:val="0"/>
      <w:marTop w:val="0"/>
      <w:marBottom w:val="0"/>
      <w:divBdr>
        <w:top w:val="none" w:sz="0" w:space="0" w:color="auto"/>
        <w:left w:val="none" w:sz="0" w:space="0" w:color="auto"/>
        <w:bottom w:val="none" w:sz="0" w:space="0" w:color="auto"/>
        <w:right w:val="none" w:sz="0" w:space="0" w:color="auto"/>
      </w:divBdr>
    </w:div>
    <w:div w:id="1306474539">
      <w:marLeft w:val="0"/>
      <w:marRight w:val="0"/>
      <w:marTop w:val="0"/>
      <w:marBottom w:val="0"/>
      <w:divBdr>
        <w:top w:val="none" w:sz="0" w:space="0" w:color="auto"/>
        <w:left w:val="none" w:sz="0" w:space="0" w:color="auto"/>
        <w:bottom w:val="none" w:sz="0" w:space="0" w:color="auto"/>
        <w:right w:val="none" w:sz="0" w:space="0" w:color="auto"/>
      </w:divBdr>
    </w:div>
    <w:div w:id="1306474540">
      <w:marLeft w:val="0"/>
      <w:marRight w:val="0"/>
      <w:marTop w:val="0"/>
      <w:marBottom w:val="0"/>
      <w:divBdr>
        <w:top w:val="none" w:sz="0" w:space="0" w:color="auto"/>
        <w:left w:val="none" w:sz="0" w:space="0" w:color="auto"/>
        <w:bottom w:val="none" w:sz="0" w:space="0" w:color="auto"/>
        <w:right w:val="none" w:sz="0" w:space="0" w:color="auto"/>
      </w:divBdr>
    </w:div>
    <w:div w:id="1306474543">
      <w:marLeft w:val="0"/>
      <w:marRight w:val="0"/>
      <w:marTop w:val="0"/>
      <w:marBottom w:val="0"/>
      <w:divBdr>
        <w:top w:val="none" w:sz="0" w:space="0" w:color="auto"/>
        <w:left w:val="none" w:sz="0" w:space="0" w:color="auto"/>
        <w:bottom w:val="none" w:sz="0" w:space="0" w:color="auto"/>
        <w:right w:val="none" w:sz="0" w:space="0" w:color="auto"/>
      </w:divBdr>
    </w:div>
    <w:div w:id="1306474545">
      <w:marLeft w:val="0"/>
      <w:marRight w:val="0"/>
      <w:marTop w:val="0"/>
      <w:marBottom w:val="0"/>
      <w:divBdr>
        <w:top w:val="none" w:sz="0" w:space="0" w:color="auto"/>
        <w:left w:val="none" w:sz="0" w:space="0" w:color="auto"/>
        <w:bottom w:val="none" w:sz="0" w:space="0" w:color="auto"/>
        <w:right w:val="none" w:sz="0" w:space="0" w:color="auto"/>
      </w:divBdr>
    </w:div>
    <w:div w:id="1306474546">
      <w:marLeft w:val="0"/>
      <w:marRight w:val="0"/>
      <w:marTop w:val="0"/>
      <w:marBottom w:val="0"/>
      <w:divBdr>
        <w:top w:val="none" w:sz="0" w:space="0" w:color="auto"/>
        <w:left w:val="none" w:sz="0" w:space="0" w:color="auto"/>
        <w:bottom w:val="none" w:sz="0" w:space="0" w:color="auto"/>
        <w:right w:val="none" w:sz="0" w:space="0" w:color="auto"/>
      </w:divBdr>
    </w:div>
    <w:div w:id="1306474547">
      <w:marLeft w:val="0"/>
      <w:marRight w:val="0"/>
      <w:marTop w:val="0"/>
      <w:marBottom w:val="0"/>
      <w:divBdr>
        <w:top w:val="none" w:sz="0" w:space="0" w:color="auto"/>
        <w:left w:val="none" w:sz="0" w:space="0" w:color="auto"/>
        <w:bottom w:val="none" w:sz="0" w:space="0" w:color="auto"/>
        <w:right w:val="none" w:sz="0" w:space="0" w:color="auto"/>
      </w:divBdr>
    </w:div>
    <w:div w:id="1306474548">
      <w:marLeft w:val="0"/>
      <w:marRight w:val="0"/>
      <w:marTop w:val="0"/>
      <w:marBottom w:val="0"/>
      <w:divBdr>
        <w:top w:val="none" w:sz="0" w:space="0" w:color="auto"/>
        <w:left w:val="none" w:sz="0" w:space="0" w:color="auto"/>
        <w:bottom w:val="none" w:sz="0" w:space="0" w:color="auto"/>
        <w:right w:val="none" w:sz="0" w:space="0" w:color="auto"/>
      </w:divBdr>
    </w:div>
    <w:div w:id="1306474549">
      <w:marLeft w:val="0"/>
      <w:marRight w:val="0"/>
      <w:marTop w:val="0"/>
      <w:marBottom w:val="0"/>
      <w:divBdr>
        <w:top w:val="none" w:sz="0" w:space="0" w:color="auto"/>
        <w:left w:val="none" w:sz="0" w:space="0" w:color="auto"/>
        <w:bottom w:val="none" w:sz="0" w:space="0" w:color="auto"/>
        <w:right w:val="none" w:sz="0" w:space="0" w:color="auto"/>
      </w:divBdr>
    </w:div>
    <w:div w:id="1306474550">
      <w:marLeft w:val="0"/>
      <w:marRight w:val="0"/>
      <w:marTop w:val="0"/>
      <w:marBottom w:val="0"/>
      <w:divBdr>
        <w:top w:val="none" w:sz="0" w:space="0" w:color="auto"/>
        <w:left w:val="none" w:sz="0" w:space="0" w:color="auto"/>
        <w:bottom w:val="none" w:sz="0" w:space="0" w:color="auto"/>
        <w:right w:val="none" w:sz="0" w:space="0" w:color="auto"/>
      </w:divBdr>
    </w:div>
    <w:div w:id="1306474551">
      <w:marLeft w:val="0"/>
      <w:marRight w:val="0"/>
      <w:marTop w:val="0"/>
      <w:marBottom w:val="0"/>
      <w:divBdr>
        <w:top w:val="none" w:sz="0" w:space="0" w:color="auto"/>
        <w:left w:val="none" w:sz="0" w:space="0" w:color="auto"/>
        <w:bottom w:val="none" w:sz="0" w:space="0" w:color="auto"/>
        <w:right w:val="none" w:sz="0" w:space="0" w:color="auto"/>
      </w:divBdr>
    </w:div>
    <w:div w:id="1306474552">
      <w:marLeft w:val="0"/>
      <w:marRight w:val="0"/>
      <w:marTop w:val="0"/>
      <w:marBottom w:val="0"/>
      <w:divBdr>
        <w:top w:val="none" w:sz="0" w:space="0" w:color="auto"/>
        <w:left w:val="none" w:sz="0" w:space="0" w:color="auto"/>
        <w:bottom w:val="none" w:sz="0" w:space="0" w:color="auto"/>
        <w:right w:val="none" w:sz="0" w:space="0" w:color="auto"/>
      </w:divBdr>
    </w:div>
    <w:div w:id="1306474553">
      <w:marLeft w:val="0"/>
      <w:marRight w:val="0"/>
      <w:marTop w:val="0"/>
      <w:marBottom w:val="0"/>
      <w:divBdr>
        <w:top w:val="none" w:sz="0" w:space="0" w:color="auto"/>
        <w:left w:val="none" w:sz="0" w:space="0" w:color="auto"/>
        <w:bottom w:val="none" w:sz="0" w:space="0" w:color="auto"/>
        <w:right w:val="none" w:sz="0" w:space="0" w:color="auto"/>
      </w:divBdr>
    </w:div>
    <w:div w:id="1306474555">
      <w:marLeft w:val="0"/>
      <w:marRight w:val="0"/>
      <w:marTop w:val="0"/>
      <w:marBottom w:val="0"/>
      <w:divBdr>
        <w:top w:val="none" w:sz="0" w:space="0" w:color="auto"/>
        <w:left w:val="none" w:sz="0" w:space="0" w:color="auto"/>
        <w:bottom w:val="none" w:sz="0" w:space="0" w:color="auto"/>
        <w:right w:val="none" w:sz="0" w:space="0" w:color="auto"/>
      </w:divBdr>
    </w:div>
    <w:div w:id="1306474556">
      <w:marLeft w:val="0"/>
      <w:marRight w:val="0"/>
      <w:marTop w:val="0"/>
      <w:marBottom w:val="0"/>
      <w:divBdr>
        <w:top w:val="none" w:sz="0" w:space="0" w:color="auto"/>
        <w:left w:val="none" w:sz="0" w:space="0" w:color="auto"/>
        <w:bottom w:val="none" w:sz="0" w:space="0" w:color="auto"/>
        <w:right w:val="none" w:sz="0" w:space="0" w:color="auto"/>
      </w:divBdr>
    </w:div>
    <w:div w:id="1306474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7494/start/309470/" TargetMode="External"/><Relationship Id="rId18" Type="http://schemas.openxmlformats.org/officeDocument/2006/relationships/hyperlink" Target="https://resh.edu.ru/subject/lesson/7493/start/309185/" TargetMode="External"/><Relationship Id="rId26" Type="http://schemas.openxmlformats.org/officeDocument/2006/relationships/hyperlink" Target="https://resh.edu.ru/subject/lesson/7478/start/228979/" TargetMode="External"/><Relationship Id="rId39" Type="http://schemas.openxmlformats.org/officeDocument/2006/relationships/image" Target="media/image1.png"/><Relationship Id="rId21" Type="http://schemas.openxmlformats.org/officeDocument/2006/relationships/hyperlink" Target="https://resh.edu.ru/subject/lesson/7504/start/305198/" TargetMode="External"/><Relationship Id="rId34" Type="http://schemas.openxmlformats.org/officeDocument/2006/relationships/hyperlink" Target="https://resh.edu.ru/subject/lesson/7494/start/309470/" TargetMode="External"/><Relationship Id="rId42" Type="http://schemas.openxmlformats.org/officeDocument/2006/relationships/hyperlink" Target="https://resh.edu.ru/subject/lesson/7494/start/309470/" TargetMode="External"/><Relationship Id="rId47" Type="http://schemas.openxmlformats.org/officeDocument/2006/relationships/hyperlink" Target="https://resh.edu.ru/subject/lesson/7494/start/309470/" TargetMode="External"/><Relationship Id="rId50" Type="http://schemas.openxmlformats.org/officeDocument/2006/relationships/hyperlink" Target="https://resh.edu.ru/subject/lesson/7494/start/309470/" TargetMode="External"/><Relationship Id="rId55" Type="http://schemas.openxmlformats.org/officeDocument/2006/relationships/hyperlink" Target="https://resh.edu.ru/subject/lesson/7494/start/309470/" TargetMode="External"/><Relationship Id="rId63" Type="http://schemas.openxmlformats.org/officeDocument/2006/relationships/hyperlink" Target="https://resh.edu.ru/subject/lesson/7494/start/309470/" TargetMode="External"/><Relationship Id="rId68" Type="http://schemas.openxmlformats.org/officeDocument/2006/relationships/hyperlink" Target="https://resh.edu.ru/subject/lesson/7494/start/309470/" TargetMode="External"/><Relationship Id="rId76" Type="http://schemas.openxmlformats.org/officeDocument/2006/relationships/hyperlink" Target="https://algoritmika.org/coding" TargetMode="External"/><Relationship Id="rId7" Type="http://schemas.openxmlformats.org/officeDocument/2006/relationships/hyperlink" Target="https://resh.edu.ru/subject/lesson/7494/start/309470/" TargetMode="External"/><Relationship Id="rId71" Type="http://schemas.openxmlformats.org/officeDocument/2006/relationships/hyperlink" Target="https://resh.edu.ru/subject/lesson/7494/start/309470/" TargetMode="External"/><Relationship Id="rId2" Type="http://schemas.openxmlformats.org/officeDocument/2006/relationships/styles" Target="styles.xml"/><Relationship Id="rId16" Type="http://schemas.openxmlformats.org/officeDocument/2006/relationships/hyperlink" Target="https://resh.edu.ru/subject/lesson/7494/start/309470/" TargetMode="External"/><Relationship Id="rId29" Type="http://schemas.openxmlformats.org/officeDocument/2006/relationships/hyperlink" Target="https://resh.edu.ru/subject/lesson/7494/start/309470/" TargetMode="External"/><Relationship Id="rId11" Type="http://schemas.openxmlformats.org/officeDocument/2006/relationships/hyperlink" Target="https://resh.edu.ru/subject/lesson/7494/start/309470/" TargetMode="External"/><Relationship Id="rId24" Type="http://schemas.openxmlformats.org/officeDocument/2006/relationships/hyperlink" Target="https://resh.edu.ru/subject/lesson/7497/start/301497/" TargetMode="External"/><Relationship Id="rId32" Type="http://schemas.openxmlformats.org/officeDocument/2006/relationships/hyperlink" Target="https://resh.edu.ru/subject/lesson/7494/start/309470/" TargetMode="External"/><Relationship Id="rId37" Type="http://schemas.openxmlformats.org/officeDocument/2006/relationships/hyperlink" Target="https://resh.edu.ru/subject/lesson/7494/start/309470/" TargetMode="External"/><Relationship Id="rId40" Type="http://schemas.openxmlformats.org/officeDocument/2006/relationships/hyperlink" Target="https://resh.edu.ru/subject/lesson/7494/start/309470/" TargetMode="External"/><Relationship Id="rId45" Type="http://schemas.openxmlformats.org/officeDocument/2006/relationships/hyperlink" Target="https://resh.edu.ru/subject/lesson/7494/start/309470/" TargetMode="External"/><Relationship Id="rId53" Type="http://schemas.openxmlformats.org/officeDocument/2006/relationships/hyperlink" Target="https://resh.edu.ru/subject/lesson/7494/start/309470/" TargetMode="External"/><Relationship Id="rId58" Type="http://schemas.openxmlformats.org/officeDocument/2006/relationships/hyperlink" Target="https://resh.edu.ru/subject/lesson/7494/start/309470/" TargetMode="External"/><Relationship Id="rId66" Type="http://schemas.openxmlformats.org/officeDocument/2006/relationships/hyperlink" Target="https://resh.edu.ru/subject/lesson/7494/start/309470/" TargetMode="External"/><Relationship Id="rId74" Type="http://schemas.openxmlformats.org/officeDocument/2006/relationships/hyperlink" Target="https://bvbinfo.ru/" TargetMode="External"/><Relationship Id="rId79" Type="http://schemas.openxmlformats.org/officeDocument/2006/relationships/hyperlink" Target="https://belgorod.vsopen.ru/app/" TargetMode="External"/><Relationship Id="rId5" Type="http://schemas.openxmlformats.org/officeDocument/2006/relationships/footnotes" Target="footnotes.xml"/><Relationship Id="rId61" Type="http://schemas.openxmlformats.org/officeDocument/2006/relationships/hyperlink" Target="https://resh.edu.ru/subject/lesson/7494/start/309470/" TargetMode="External"/><Relationship Id="rId82" Type="http://schemas.openxmlformats.org/officeDocument/2006/relationships/theme" Target="theme/theme1.xml"/><Relationship Id="rId10" Type="http://schemas.openxmlformats.org/officeDocument/2006/relationships/hyperlink" Target="https://resh.edu.ru/subject/lesson/7494/start/309470/" TargetMode="External"/><Relationship Id="rId19" Type="http://schemas.openxmlformats.org/officeDocument/2006/relationships/hyperlink" Target="https://resh.edu.ru/subject/lesson/7518/start/308147/" TargetMode="External"/><Relationship Id="rId31" Type="http://schemas.openxmlformats.org/officeDocument/2006/relationships/hyperlink" Target="https://resh.edu.ru/subject/lesson/7494/start/309470/" TargetMode="External"/><Relationship Id="rId44" Type="http://schemas.openxmlformats.org/officeDocument/2006/relationships/hyperlink" Target="https://resh.edu.ru/subject/lesson/7494/start/309470/" TargetMode="External"/><Relationship Id="rId52" Type="http://schemas.openxmlformats.org/officeDocument/2006/relationships/hyperlink" Target="https://resh.edu.ru/subject/lesson/7494/start/309470/" TargetMode="External"/><Relationship Id="rId60" Type="http://schemas.openxmlformats.org/officeDocument/2006/relationships/hyperlink" Target="https://resh.edu.ru/subject/lesson/7494/start/309470/" TargetMode="External"/><Relationship Id="rId65" Type="http://schemas.openxmlformats.org/officeDocument/2006/relationships/hyperlink" Target="https://resh.edu.ru/subject/lesson/7494/start/309470/" TargetMode="External"/><Relationship Id="rId73" Type="http://schemas.openxmlformats.org/officeDocument/2006/relationships/hyperlink" Target="https://bvbinfo.ru/" TargetMode="External"/><Relationship Id="rId78" Type="http://schemas.openxmlformats.org/officeDocument/2006/relationships/hyperlink" Target="https://shkola34staryjoskol-r31.gosweb.gosuslugi.r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sh.edu.ru/subject/lesson/7494/start/309470/" TargetMode="External"/><Relationship Id="rId14" Type="http://schemas.openxmlformats.org/officeDocument/2006/relationships/hyperlink" Target="https://resh.edu.ru/subject/lesson/7494/start/309470/" TargetMode="External"/><Relationship Id="rId22" Type="http://schemas.openxmlformats.org/officeDocument/2006/relationships/hyperlink" Target="https://resh.edu.ru/subject/lesson/7473/start/309346/" TargetMode="External"/><Relationship Id="rId27" Type="http://schemas.openxmlformats.org/officeDocument/2006/relationships/hyperlink" Target="https://resh.edu.ru/subject/lesson/7478/start/228979/" TargetMode="External"/><Relationship Id="rId30" Type="http://schemas.openxmlformats.org/officeDocument/2006/relationships/hyperlink" Target="https://resh.edu.ru/subject/lesson/7494/start/309470/" TargetMode="External"/><Relationship Id="rId35" Type="http://schemas.openxmlformats.org/officeDocument/2006/relationships/hyperlink" Target="https://resh.edu.ru/subject/lesson/7494/start/309470/" TargetMode="External"/><Relationship Id="rId43" Type="http://schemas.openxmlformats.org/officeDocument/2006/relationships/hyperlink" Target="https://resh.edu.ru/subject/lesson/7494/start/309470/" TargetMode="External"/><Relationship Id="rId48" Type="http://schemas.openxmlformats.org/officeDocument/2006/relationships/hyperlink" Target="https://resh.edu.ru/subject/lesson/7494/start/309470/" TargetMode="External"/><Relationship Id="rId56" Type="http://schemas.openxmlformats.org/officeDocument/2006/relationships/hyperlink" Target="https://resh.edu.ru/subject/lesson/7494/start/309470/" TargetMode="External"/><Relationship Id="rId64" Type="http://schemas.openxmlformats.org/officeDocument/2006/relationships/hyperlink" Target="https://resh.edu.ru/subject/lesson/7494/start/309470/" TargetMode="External"/><Relationship Id="rId69" Type="http://schemas.openxmlformats.org/officeDocument/2006/relationships/hyperlink" Target="https://resh.edu.ru/subject/lesson/7494/start/309470/" TargetMode="External"/><Relationship Id="rId77" Type="http://schemas.openxmlformats.org/officeDocument/2006/relationships/hyperlink" Target="https://oskoluno.ru/index.php?view=weblink&amp;catid=44%3Audo&amp;id=69%3Acdut&amp;option=com_weblinks&amp;Itemid=96" TargetMode="External"/><Relationship Id="rId8" Type="http://schemas.openxmlformats.org/officeDocument/2006/relationships/hyperlink" Target="https://resh.edu.ru/subject/lesson/7494/start/309470/" TargetMode="External"/><Relationship Id="rId51" Type="http://schemas.openxmlformats.org/officeDocument/2006/relationships/hyperlink" Target="https://resh.edu.ru/subject/lesson/7494/start/309470/" TargetMode="External"/><Relationship Id="rId72" Type="http://schemas.openxmlformats.org/officeDocument/2006/relationships/hyperlink" Target="https://bvbinfo.ru/"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esh.edu.ru/subject/lesson/7494/start/309470/" TargetMode="External"/><Relationship Id="rId17" Type="http://schemas.openxmlformats.org/officeDocument/2006/relationships/hyperlink" Target="https://resh.edu.ru/subject/lesson/7494/start/309470/" TargetMode="External"/><Relationship Id="rId25" Type="http://schemas.openxmlformats.org/officeDocument/2006/relationships/hyperlink" Target="https://resh.edu.ru/subject/lesson/7483/start/229103/" TargetMode="External"/><Relationship Id="rId33" Type="http://schemas.openxmlformats.org/officeDocument/2006/relationships/hyperlink" Target="https://resh.edu.ru/subject/lesson/7494/start/309470/" TargetMode="External"/><Relationship Id="rId38" Type="http://schemas.openxmlformats.org/officeDocument/2006/relationships/hyperlink" Target="https://resh.edu.ru/subject/lesson/7494/start/309470/" TargetMode="External"/><Relationship Id="rId46" Type="http://schemas.openxmlformats.org/officeDocument/2006/relationships/hyperlink" Target="https://resh.edu.ru/subject/lesson/7494/start/309470/" TargetMode="External"/><Relationship Id="rId59" Type="http://schemas.openxmlformats.org/officeDocument/2006/relationships/hyperlink" Target="https://resh.edu.ru/subject/lesson/7494/start/309470/" TargetMode="External"/><Relationship Id="rId67" Type="http://schemas.openxmlformats.org/officeDocument/2006/relationships/hyperlink" Target="https://resh.edu.ru/subject/lesson/7494/start/309470/" TargetMode="External"/><Relationship Id="rId20" Type="http://schemas.openxmlformats.org/officeDocument/2006/relationships/hyperlink" Target="https://resh.edu.ru/subject/lesson/7503/start/228948/" TargetMode="External"/><Relationship Id="rId41" Type="http://schemas.openxmlformats.org/officeDocument/2006/relationships/hyperlink" Target="https://resh.edu.ru/subject/lesson/7494/start/309470/" TargetMode="External"/><Relationship Id="rId54" Type="http://schemas.openxmlformats.org/officeDocument/2006/relationships/hyperlink" Target="https://resh.edu.ru/subject/lesson/7494/start/309470/" TargetMode="External"/><Relationship Id="rId62" Type="http://schemas.openxmlformats.org/officeDocument/2006/relationships/hyperlink" Target="https://resh.edu.ru/subject/lesson/7494/start/309470/" TargetMode="External"/><Relationship Id="rId70" Type="http://schemas.openxmlformats.org/officeDocument/2006/relationships/hyperlink" Target="https://resh.edu.ru/subject/lesson/7494/start/309470/" TargetMode="External"/><Relationship Id="rId75" Type="http://schemas.openxmlformats.org/officeDocument/2006/relationships/hyperlink" Target="https://bvbinfo.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h.edu.ru/subject/lesson/7494/start/309470/" TargetMode="External"/><Relationship Id="rId23" Type="http://schemas.openxmlformats.org/officeDocument/2006/relationships/hyperlink" Target="https://resh.edu.ru/subject/lesson/7517/start/309030/" TargetMode="External"/><Relationship Id="rId28" Type="http://schemas.openxmlformats.org/officeDocument/2006/relationships/hyperlink" Target="https://resh.edu.ru/subject/lesson/7494/start/309470/" TargetMode="External"/><Relationship Id="rId36" Type="http://schemas.openxmlformats.org/officeDocument/2006/relationships/hyperlink" Target="https://resh.edu.ru/subject/lesson/7494/start/309470/" TargetMode="External"/><Relationship Id="rId49" Type="http://schemas.openxmlformats.org/officeDocument/2006/relationships/hyperlink" Target="https://resh.edu.ru/subject/lesson/7494/start/309470/" TargetMode="External"/><Relationship Id="rId57" Type="http://schemas.openxmlformats.org/officeDocument/2006/relationships/hyperlink" Target="https://resh.edu.ru/subject/lesson/7494/start/309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5361</TotalTime>
  <Pages>628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Kotovi</dc:creator>
  <cp:keywords/>
  <dc:description/>
  <cp:lastModifiedBy>SamLab.ws</cp:lastModifiedBy>
  <cp:revision>280</cp:revision>
  <dcterms:created xsi:type="dcterms:W3CDTF">2022-06-13T06:11:00Z</dcterms:created>
  <dcterms:modified xsi:type="dcterms:W3CDTF">2023-09-08T07:01:00Z</dcterms:modified>
</cp:coreProperties>
</file>